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A0354" w14:textId="77777777" w:rsidR="002F550B" w:rsidRDefault="002F550B" w:rsidP="002F550B"/>
    <w:tbl>
      <w:tblPr>
        <w:tblStyle w:val="VMIACoverPageTable"/>
        <w:tblpPr w:leftFromText="180" w:rightFromText="180" w:vertAnchor="page" w:horzAnchor="page" w:tblpX="1698" w:tblpY="1892"/>
        <w:tblW w:w="0" w:type="auto"/>
        <w:tblLook w:val="0620" w:firstRow="1" w:lastRow="0" w:firstColumn="0" w:lastColumn="0" w:noHBand="1" w:noVBand="1"/>
      </w:tblPr>
      <w:tblGrid>
        <w:gridCol w:w="4565"/>
      </w:tblGrid>
      <w:tr w:rsidR="002F550B" w:rsidRPr="007E7ADA" w14:paraId="06F8745B" w14:textId="77777777" w:rsidTr="002F550B">
        <w:tc>
          <w:tcPr>
            <w:tcW w:w="4565" w:type="dxa"/>
            <w:shd w:val="clear" w:color="auto" w:fill="auto"/>
          </w:tcPr>
          <w:p w14:paraId="3ADE8DF3" w14:textId="78E2613B" w:rsidR="002F550B" w:rsidRPr="007E7ADA" w:rsidRDefault="00354DE0" w:rsidP="002F550B">
            <w:pPr>
              <w:pStyle w:val="Title"/>
              <w:framePr w:hSpace="0" w:wrap="auto" w:vAnchor="margin" w:hAnchor="text" w:xAlign="left" w:yAlign="inline"/>
              <w:suppressOverlap w:val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Shared</w:t>
            </w:r>
            <w:r w:rsidR="002F550B">
              <w:rPr>
                <w:sz w:val="40"/>
                <w:szCs w:val="40"/>
              </w:rPr>
              <w:t xml:space="preserve"> Risk</w:t>
            </w:r>
          </w:p>
        </w:tc>
      </w:tr>
      <w:tr w:rsidR="002F550B" w:rsidRPr="007E7ADA" w14:paraId="4C818A38" w14:textId="77777777" w:rsidTr="002F550B">
        <w:trPr>
          <w:trHeight w:val="80"/>
        </w:trPr>
        <w:tc>
          <w:tcPr>
            <w:tcW w:w="4565" w:type="dxa"/>
            <w:shd w:val="clear" w:color="auto" w:fill="auto"/>
          </w:tcPr>
          <w:p w14:paraId="049468B5" w14:textId="77777777" w:rsidR="002F550B" w:rsidRPr="007E7ADA" w:rsidRDefault="002F550B" w:rsidP="002F550B">
            <w:pPr>
              <w:pStyle w:val="Subtitle3"/>
              <w:framePr w:hSpace="0" w:wrap="auto" w:vAnchor="margin" w:hAnchor="text" w:xAlign="left" w:yAlign="inline"/>
              <w:spacing w:after="0"/>
              <w:suppressOverlap w:val="0"/>
            </w:pPr>
            <w:r w:rsidRPr="007E7ADA">
              <w:rPr>
                <w:noProof/>
              </w:rPr>
              <w:drawing>
                <wp:inline distT="0" distB="0" distL="0" distR="0" wp14:anchorId="2BF1BDCA" wp14:editId="740AB3C3">
                  <wp:extent cx="170419" cy="170419"/>
                  <wp:effectExtent l="0" t="0" r="1270" b="1270"/>
                  <wp:docPr id="227" name="Arrow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ownarrow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9" cy="17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50B" w:rsidRPr="007E7ADA" w14:paraId="5EF13DB9" w14:textId="77777777" w:rsidTr="002F550B">
        <w:tc>
          <w:tcPr>
            <w:tcW w:w="4565" w:type="dxa"/>
            <w:shd w:val="clear" w:color="auto" w:fill="auto"/>
          </w:tcPr>
          <w:p w14:paraId="20A07577" w14:textId="77777777" w:rsidR="002F550B" w:rsidRPr="00F77964" w:rsidRDefault="002F550B" w:rsidP="009F0C57">
            <w:pPr>
              <w:rPr>
                <w:b/>
                <w:color w:val="00B0F0"/>
                <w:sz w:val="44"/>
              </w:rPr>
            </w:pPr>
            <w:r w:rsidRPr="00F77964">
              <w:rPr>
                <w:b/>
                <w:color w:val="00B0F0"/>
                <w:sz w:val="44"/>
              </w:rPr>
              <w:t>Establish a Network Workshop</w:t>
            </w:r>
          </w:p>
          <w:p w14:paraId="46C71804" w14:textId="77777777" w:rsidR="002F550B" w:rsidRPr="00C23C36" w:rsidRDefault="002F550B" w:rsidP="002F550B">
            <w:pPr>
              <w:pStyle w:val="Subtitle2"/>
              <w:framePr w:hSpace="0" w:wrap="auto" w:vAnchor="margin" w:hAnchor="text" w:xAlign="left" w:yAlign="inline"/>
              <w:suppressOverlap w:val="0"/>
              <w:rPr>
                <w:sz w:val="40"/>
                <w:szCs w:val="40"/>
              </w:rPr>
            </w:pPr>
            <w:r w:rsidRPr="00C23C36">
              <w:rPr>
                <w:sz w:val="40"/>
                <w:szCs w:val="40"/>
              </w:rPr>
              <w:t>Facilitator Guide</w:t>
            </w:r>
          </w:p>
        </w:tc>
      </w:tr>
      <w:tr w:rsidR="002F550B" w:rsidRPr="007E285F" w14:paraId="29C4AADE" w14:textId="77777777" w:rsidTr="002F550B">
        <w:trPr>
          <w:trHeight w:val="737"/>
        </w:trPr>
        <w:tc>
          <w:tcPr>
            <w:tcW w:w="4565" w:type="dxa"/>
            <w:shd w:val="clear" w:color="auto" w:fill="auto"/>
          </w:tcPr>
          <w:p w14:paraId="67D9CE1A" w14:textId="77777777" w:rsidR="002F550B" w:rsidRPr="00BE3227" w:rsidRDefault="002F550B" w:rsidP="002F550B">
            <w:pPr>
              <w:pStyle w:val="Subtitle3"/>
              <w:framePr w:hSpace="0" w:wrap="auto" w:vAnchor="margin" w:hAnchor="text" w:xAlign="left" w:yAlign="inline"/>
              <w:suppressOverlap w:val="0"/>
              <w:rPr>
                <w:b/>
                <w:color w:val="00B0F0"/>
                <w:sz w:val="28"/>
                <w:szCs w:val="28"/>
                <w:highlight w:val="yellow"/>
              </w:rPr>
            </w:pPr>
            <w:r w:rsidRPr="00BE3227">
              <w:rPr>
                <w:b/>
                <w:color w:val="00B0F0"/>
                <w:sz w:val="28"/>
                <w:szCs w:val="28"/>
                <w:highlight w:val="yellow"/>
              </w:rPr>
              <w:t>&lt;</w:t>
            </w:r>
            <w:r w:rsidR="00407BA1">
              <w:rPr>
                <w:b/>
                <w:color w:val="00B0F0"/>
                <w:sz w:val="28"/>
                <w:szCs w:val="28"/>
                <w:highlight w:val="yellow"/>
              </w:rPr>
              <w:t>I</w:t>
            </w:r>
            <w:r w:rsidR="00BE3227" w:rsidRPr="00BE3227">
              <w:rPr>
                <w:b/>
                <w:color w:val="00B0F0"/>
                <w:sz w:val="28"/>
                <w:szCs w:val="28"/>
                <w:highlight w:val="yellow"/>
              </w:rPr>
              <w:t>nsert organisation name</w:t>
            </w:r>
            <w:r w:rsidRPr="00BE3227">
              <w:rPr>
                <w:b/>
                <w:color w:val="00B0F0"/>
                <w:sz w:val="28"/>
                <w:szCs w:val="28"/>
                <w:highlight w:val="yellow"/>
              </w:rPr>
              <w:t>&gt;</w:t>
            </w:r>
          </w:p>
        </w:tc>
      </w:tr>
    </w:tbl>
    <w:sdt>
      <w:sdtPr>
        <w:alias w:val="Cover Page Selection"/>
        <w:tag w:val="Cover Page Selection"/>
        <w:id w:val="584959050"/>
        <w:placeholder>
          <w:docPart w:val="C41AB7CE28894C3DA32FC02362F8AA28"/>
        </w:placeholder>
        <w:docPartList>
          <w:docPartGallery w:val="Custom 1"/>
          <w:docPartCategory w:val="_VMIA cover"/>
        </w:docPartList>
      </w:sdtPr>
      <w:sdtEndPr/>
      <w:sdtContent>
        <w:p w14:paraId="78DBBDF1" w14:textId="77777777" w:rsidR="002F550B" w:rsidRDefault="002F550B" w:rsidP="002F550B">
          <w:r>
            <w:rPr>
              <w:noProof/>
            </w:rPr>
            <w:drawing>
              <wp:anchor distT="0" distB="0" distL="114300" distR="114300" simplePos="0" relativeHeight="251724800" behindDoc="1" locked="1" layoutInCell="1" allowOverlap="1" wp14:anchorId="599F47AF" wp14:editId="4E8DEA8D">
                <wp:simplePos x="0" y="0"/>
                <wp:positionH relativeFrom="page">
                  <wp:posOffset>720090</wp:posOffset>
                </wp:positionH>
                <wp:positionV relativeFrom="page">
                  <wp:posOffset>78105</wp:posOffset>
                </wp:positionV>
                <wp:extent cx="3315600" cy="4464000"/>
                <wp:effectExtent l="0" t="0" r="0" b="0"/>
                <wp:wrapNone/>
                <wp:docPr id="225" name="Picture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over block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5600" cy="44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112C8B4" w14:textId="77777777" w:rsidR="002F550B" w:rsidRDefault="002F550B" w:rsidP="002F550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3776" behindDoc="1" locked="1" layoutInCell="1" allowOverlap="1" wp14:anchorId="356C053B" wp14:editId="0C117264">
                    <wp:simplePos x="0" y="0"/>
                    <wp:positionH relativeFrom="page">
                      <wp:posOffset>144145</wp:posOffset>
                    </wp:positionH>
                    <wp:positionV relativeFrom="page">
                      <wp:posOffset>144145</wp:posOffset>
                    </wp:positionV>
                    <wp:extent cx="7272000" cy="10404000"/>
                    <wp:effectExtent l="0" t="0" r="5715" b="0"/>
                    <wp:wrapNone/>
                    <wp:docPr id="4" name="PicPlaceholder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272000" cy="104040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C2D8A8" w14:textId="77777777" w:rsidR="007641CC" w:rsidRDefault="007641CC" w:rsidP="002F550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56C053B" id="PicPlaceholder" o:spid="_x0000_s1026" style="position:absolute;margin-left:11.35pt;margin-top:11.35pt;width:572.6pt;height:819.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" stroked="f" strokeweight="2pt">
                    <v:fill r:id="rId12" o:title="" recolor="t" rotate="t" type="frame"/>
                    <v:textbox>
                      <w:txbxContent>
                        <w:p w14:paraId="3EC2D8A8" w14:textId="77777777" w:rsidR="007641CC" w:rsidRDefault="007641CC" w:rsidP="002F550B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</w:sdtContent>
    </w:sdt>
    <w:p w14:paraId="68AA687F" w14:textId="77777777" w:rsidR="002F550B" w:rsidRPr="00C11EDC" w:rsidRDefault="002F550B" w:rsidP="002F550B">
      <w:r>
        <w:rPr>
          <w:noProof/>
        </w:rPr>
        <w:drawing>
          <wp:anchor distT="0" distB="0" distL="114300" distR="114300" simplePos="0" relativeHeight="251721728" behindDoc="1" locked="0" layoutInCell="1" allowOverlap="1" wp14:anchorId="145E2486" wp14:editId="7AABD303">
            <wp:simplePos x="0" y="0"/>
            <wp:positionH relativeFrom="page">
              <wp:posOffset>5932170</wp:posOffset>
            </wp:positionH>
            <wp:positionV relativeFrom="page">
              <wp:posOffset>9464675</wp:posOffset>
            </wp:positionV>
            <wp:extent cx="907200" cy="514800"/>
            <wp:effectExtent l="0" t="0" r="762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tate 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7B86F" w14:textId="77777777" w:rsidR="002F550B" w:rsidRDefault="002F550B" w:rsidP="002F550B">
      <w:pPr>
        <w:sectPr w:rsidR="002F550B" w:rsidSect="00870CA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 w:code="9"/>
          <w:pgMar w:top="1134" w:right="1134" w:bottom="1134" w:left="1134" w:header="567" w:footer="510" w:gutter="0"/>
          <w:cols w:space="708"/>
          <w:titlePg/>
          <w:docGrid w:linePitch="360"/>
        </w:sectPr>
      </w:pPr>
    </w:p>
    <w:p w14:paraId="47EB7488" w14:textId="77777777" w:rsidR="00304F74" w:rsidRPr="007E7ADA" w:rsidRDefault="00304F74" w:rsidP="00971C81"/>
    <w:p w14:paraId="2EE26923" w14:textId="77777777" w:rsidR="008F4497" w:rsidRPr="007E7ADA" w:rsidRDefault="008F4497" w:rsidP="00971C81"/>
    <w:p w14:paraId="3EE8347D" w14:textId="77777777" w:rsidR="008F4497" w:rsidRPr="007E7ADA" w:rsidRDefault="008F4497" w:rsidP="00971C81"/>
    <w:p w14:paraId="6D3271E7" w14:textId="77777777" w:rsidR="008F4497" w:rsidRPr="007E7ADA" w:rsidRDefault="008F4497" w:rsidP="00971C81"/>
    <w:tbl>
      <w:tblPr>
        <w:tblpPr w:leftFromText="181" w:rightFromText="181" w:horzAnchor="margin" w:tblpYSpec="bottom"/>
        <w:tblW w:w="9639" w:type="dxa"/>
        <w:tblLayout w:type="fixed"/>
        <w:tblCellMar>
          <w:top w:w="2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4"/>
        <w:gridCol w:w="7145"/>
      </w:tblGrid>
      <w:tr w:rsidR="00971C81" w:rsidRPr="007E7ADA" w14:paraId="136CE5FB" w14:textId="77777777" w:rsidTr="00E343A9">
        <w:trPr>
          <w:trHeight w:val="1134"/>
        </w:trPr>
        <w:tc>
          <w:tcPr>
            <w:tcW w:w="9639" w:type="dxa"/>
            <w:gridSpan w:val="2"/>
            <w:shd w:val="clear" w:color="auto" w:fill="F2F2F2" w:themeFill="background2"/>
          </w:tcPr>
          <w:p w14:paraId="4348AA99" w14:textId="77777777" w:rsidR="00971C81" w:rsidRPr="00B54AEE" w:rsidRDefault="00971C81" w:rsidP="00902562">
            <w:pPr>
              <w:pStyle w:val="PullTextHeading"/>
              <w:spacing w:before="240"/>
              <w:ind w:left="142"/>
              <w:rPr>
                <w:sz w:val="18"/>
              </w:rPr>
            </w:pPr>
            <w:r w:rsidRPr="00B54AEE">
              <w:rPr>
                <w:sz w:val="18"/>
              </w:rPr>
              <w:t>Acknowledgement</w:t>
            </w:r>
          </w:p>
          <w:p w14:paraId="55C576D6" w14:textId="77777777" w:rsidR="00971C81" w:rsidRPr="00B54AEE" w:rsidRDefault="00971C81" w:rsidP="00902562">
            <w:pPr>
              <w:ind w:left="142"/>
              <w:rPr>
                <w:sz w:val="18"/>
              </w:rPr>
            </w:pPr>
            <w:r w:rsidRPr="00B54AEE">
              <w:rPr>
                <w:sz w:val="18"/>
              </w:rPr>
              <w:t xml:space="preserve">This </w:t>
            </w:r>
            <w:r w:rsidR="00902562" w:rsidRPr="00B54AEE">
              <w:rPr>
                <w:sz w:val="18"/>
              </w:rPr>
              <w:t>Facilitator Guide</w:t>
            </w:r>
            <w:r w:rsidRPr="00B54AEE">
              <w:rPr>
                <w:sz w:val="18"/>
              </w:rPr>
              <w:t xml:space="preserve"> has been developed and prepared by the Victori</w:t>
            </w:r>
            <w:r w:rsidR="00902562" w:rsidRPr="00B54AEE">
              <w:rPr>
                <w:sz w:val="18"/>
              </w:rPr>
              <w:t>an Man</w:t>
            </w:r>
            <w:r w:rsidR="00B572B5" w:rsidRPr="00B54AEE">
              <w:rPr>
                <w:sz w:val="18"/>
              </w:rPr>
              <w:t>ag</w:t>
            </w:r>
            <w:r w:rsidR="00B54AEE" w:rsidRPr="00B54AEE">
              <w:rPr>
                <w:sz w:val="18"/>
              </w:rPr>
              <w:t>ed Insurance Authority (VMIA),</w:t>
            </w:r>
            <w:r w:rsidR="00B572B5" w:rsidRPr="00B54AEE">
              <w:rPr>
                <w:sz w:val="18"/>
              </w:rPr>
              <w:t xml:space="preserve"> </w:t>
            </w:r>
            <w:r w:rsidR="002D2385">
              <w:rPr>
                <w:sz w:val="18"/>
              </w:rPr>
              <w:t>April</w:t>
            </w:r>
            <w:r w:rsidR="00B572B5" w:rsidRPr="00B54AEE">
              <w:rPr>
                <w:sz w:val="18"/>
              </w:rPr>
              <w:t xml:space="preserve"> 2019.</w:t>
            </w:r>
          </w:p>
        </w:tc>
      </w:tr>
      <w:tr w:rsidR="00980D24" w:rsidRPr="007E7ADA" w14:paraId="44C9ED5C" w14:textId="77777777" w:rsidTr="00E343A9">
        <w:trPr>
          <w:trHeight w:val="1984"/>
        </w:trPr>
        <w:tc>
          <w:tcPr>
            <w:tcW w:w="2494" w:type="dxa"/>
            <w:tcBorders>
              <w:right w:val="single" w:sz="2" w:space="0" w:color="999999"/>
            </w:tcBorders>
          </w:tcPr>
          <w:p w14:paraId="53BF99C9" w14:textId="77777777" w:rsidR="00FC13F5" w:rsidRPr="007E7ADA" w:rsidRDefault="009F005D" w:rsidP="00902562">
            <w:pPr>
              <w:spacing w:after="50"/>
            </w:pPr>
            <w:r w:rsidRPr="007E7ADA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CCB0BFB" wp14:editId="049779A0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40005</wp:posOffset>
                  </wp:positionV>
                  <wp:extent cx="1134000" cy="1162800"/>
                  <wp:effectExtent l="0" t="0" r="952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ddres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16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5" w:type="dxa"/>
            <w:tcBorders>
              <w:left w:val="single" w:sz="2" w:space="0" w:color="999999"/>
            </w:tcBorders>
          </w:tcPr>
          <w:p w14:paraId="787B986C" w14:textId="77777777" w:rsidR="00FC13F5" w:rsidRPr="007E7ADA" w:rsidRDefault="00B572B5" w:rsidP="00E343A9">
            <w:pPr>
              <w:pStyle w:val="DisclaimerText"/>
              <w:framePr w:hSpace="0" w:wrap="auto" w:hAnchor="text" w:yAlign="inline"/>
              <w:ind w:left="204"/>
            </w:pPr>
            <w:r w:rsidRPr="007E7ADA">
              <w:t>© State of Victoria 2019</w:t>
            </w:r>
          </w:p>
          <w:p w14:paraId="3893505C" w14:textId="77777777" w:rsidR="00980D24" w:rsidRPr="007E7ADA" w:rsidRDefault="009F005D" w:rsidP="00E343A9">
            <w:pPr>
              <w:pStyle w:val="DisclaimerText"/>
              <w:framePr w:hSpace="0" w:wrap="auto" w:hAnchor="text" w:yAlign="inline"/>
              <w:spacing w:before="80" w:after="80"/>
              <w:ind w:left="204"/>
            </w:pPr>
            <w:r w:rsidRPr="007E7ADA">
              <w:rPr>
                <w:noProof/>
              </w:rPr>
              <w:drawing>
                <wp:inline distT="0" distB="0" distL="0" distR="0" wp14:anchorId="42218FA5" wp14:editId="1C908057">
                  <wp:extent cx="335280" cy="12192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reativecomm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EAD45" w14:textId="77777777" w:rsidR="00FC13F5" w:rsidRPr="007E7ADA" w:rsidRDefault="00FC13F5" w:rsidP="00E343A9">
            <w:pPr>
              <w:pStyle w:val="DisclaimerText"/>
              <w:framePr w:hSpace="0" w:wrap="auto" w:hAnchor="text" w:yAlign="inline"/>
              <w:ind w:left="204"/>
            </w:pPr>
            <w:r w:rsidRPr="007E7ADA">
              <w:t>You are free to re-use this work under a Creative Commons Attribution</w:t>
            </w:r>
            <w:r w:rsidR="00004DEC" w:rsidRPr="007E7ADA">
              <w:t xml:space="preserve"> </w:t>
            </w:r>
            <w:r w:rsidRPr="007E7ADA">
              <w:t>4.0 licence, provided you credit the State of Victoria (Victorian Managed</w:t>
            </w:r>
            <w:r w:rsidR="00980D24" w:rsidRPr="007E7ADA">
              <w:t xml:space="preserve"> </w:t>
            </w:r>
            <w:r w:rsidRPr="007E7ADA">
              <w:t>Insurance Authority) as the author, indicate if changes were made and</w:t>
            </w:r>
            <w:r w:rsidR="00980D24" w:rsidRPr="007E7ADA">
              <w:t xml:space="preserve"> </w:t>
            </w:r>
            <w:r w:rsidRPr="007E7ADA">
              <w:t>comply with the other licence terms. The licence does not</w:t>
            </w:r>
            <w:r w:rsidR="009F005D" w:rsidRPr="007E7ADA">
              <w:t xml:space="preserve"> </w:t>
            </w:r>
            <w:r w:rsidRPr="007E7ADA">
              <w:t>apply to any</w:t>
            </w:r>
            <w:r w:rsidR="00980D24" w:rsidRPr="007E7ADA">
              <w:t xml:space="preserve"> </w:t>
            </w:r>
            <w:r w:rsidRPr="007E7ADA">
              <w:t>branding, including Government logos.</w:t>
            </w:r>
          </w:p>
        </w:tc>
      </w:tr>
    </w:tbl>
    <w:p w14:paraId="11A3AC3B" w14:textId="77777777" w:rsidR="00016C67" w:rsidRDefault="00016C67"/>
    <w:p w14:paraId="4F1303B0" w14:textId="77777777" w:rsidR="00016C67" w:rsidRDefault="00016C67"/>
    <w:p w14:paraId="27814FE1" w14:textId="77777777" w:rsidR="00B258DC" w:rsidRPr="007E7ADA" w:rsidRDefault="00B258DC">
      <w:pPr>
        <w:sectPr w:rsidR="00B258DC" w:rsidRPr="007E7ADA" w:rsidSect="006D4D14">
          <w:headerReference w:type="default" r:id="rId22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</w:p>
    <w:p w14:paraId="26E23585" w14:textId="77777777" w:rsidR="00EF5491" w:rsidRPr="007E7ADA" w:rsidRDefault="00EF5491" w:rsidP="00EF5491">
      <w:pPr>
        <w:pStyle w:val="TOCHeading"/>
      </w:pPr>
      <w:bookmarkStart w:id="0" w:name="_Hlk3472687"/>
      <w:bookmarkStart w:id="1" w:name="_Toc527532384"/>
      <w:r w:rsidRPr="007E7ADA">
        <w:lastRenderedPageBreak/>
        <w:t>Table of Contents</w:t>
      </w:r>
    </w:p>
    <w:p w14:paraId="4F2BED6E" w14:textId="77777777" w:rsidR="00407BA1" w:rsidRDefault="00E26C03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r w:rsidRPr="007E7ADA">
        <w:rPr>
          <w:bCs w:val="0"/>
        </w:rPr>
        <w:fldChar w:fldCharType="begin"/>
      </w:r>
      <w:r w:rsidRPr="007E7ADA">
        <w:rPr>
          <w:bCs w:val="0"/>
        </w:rPr>
        <w:instrText xml:space="preserve"> TOC \o "1-1" \h \z \u \t "Heading 2,2" </w:instrText>
      </w:r>
      <w:r w:rsidRPr="007E7ADA">
        <w:rPr>
          <w:bCs w:val="0"/>
        </w:rPr>
        <w:fldChar w:fldCharType="separate"/>
      </w:r>
      <w:hyperlink w:anchor="_Toc12441877" w:history="1">
        <w:r w:rsidR="00407BA1" w:rsidRPr="00205B48">
          <w:rPr>
            <w:rStyle w:val="Hyperlink"/>
            <w:noProof/>
          </w:rPr>
          <w:t>Introduction</w:t>
        </w:r>
        <w:r w:rsidR="00407BA1">
          <w:rPr>
            <w:noProof/>
            <w:webHidden/>
          </w:rPr>
          <w:tab/>
        </w:r>
        <w:r w:rsidR="00407BA1">
          <w:rPr>
            <w:noProof/>
            <w:webHidden/>
          </w:rPr>
          <w:fldChar w:fldCharType="begin"/>
        </w:r>
        <w:r w:rsidR="00407BA1">
          <w:rPr>
            <w:noProof/>
            <w:webHidden/>
          </w:rPr>
          <w:instrText xml:space="preserve"> PAGEREF _Toc12441877 \h </w:instrText>
        </w:r>
        <w:r w:rsidR="00407BA1">
          <w:rPr>
            <w:noProof/>
            <w:webHidden/>
          </w:rPr>
        </w:r>
        <w:r w:rsidR="00407BA1">
          <w:rPr>
            <w:noProof/>
            <w:webHidden/>
          </w:rPr>
          <w:fldChar w:fldCharType="separate"/>
        </w:r>
        <w:r w:rsidR="00407BA1">
          <w:rPr>
            <w:noProof/>
            <w:webHidden/>
          </w:rPr>
          <w:t>4</w:t>
        </w:r>
        <w:r w:rsidR="00407BA1">
          <w:rPr>
            <w:noProof/>
            <w:webHidden/>
          </w:rPr>
          <w:fldChar w:fldCharType="end"/>
        </w:r>
      </w:hyperlink>
    </w:p>
    <w:p w14:paraId="6340850D" w14:textId="77777777" w:rsidR="00407BA1" w:rsidRDefault="001D4AFE">
      <w:pPr>
        <w:pStyle w:val="TOC2"/>
        <w:rPr>
          <w:rFonts w:eastAsiaTheme="minorEastAsia" w:cstheme="minorBidi"/>
          <w:noProof/>
          <w:color w:val="auto"/>
          <w:szCs w:val="22"/>
        </w:rPr>
      </w:pPr>
      <w:hyperlink w:anchor="_Toc12441878" w:history="1">
        <w:r w:rsidR="00407BA1" w:rsidRPr="00205B48">
          <w:rPr>
            <w:rStyle w:val="Hyperlink"/>
            <w:noProof/>
          </w:rPr>
          <w:t>Objectives of the Workshop</w:t>
        </w:r>
        <w:r w:rsidR="00407BA1">
          <w:rPr>
            <w:noProof/>
            <w:webHidden/>
          </w:rPr>
          <w:tab/>
        </w:r>
        <w:r w:rsidR="00407BA1">
          <w:rPr>
            <w:noProof/>
            <w:webHidden/>
          </w:rPr>
          <w:fldChar w:fldCharType="begin"/>
        </w:r>
        <w:r w:rsidR="00407BA1">
          <w:rPr>
            <w:noProof/>
            <w:webHidden/>
          </w:rPr>
          <w:instrText xml:space="preserve"> PAGEREF _Toc12441878 \h </w:instrText>
        </w:r>
        <w:r w:rsidR="00407BA1">
          <w:rPr>
            <w:noProof/>
            <w:webHidden/>
          </w:rPr>
        </w:r>
        <w:r w:rsidR="00407BA1">
          <w:rPr>
            <w:noProof/>
            <w:webHidden/>
          </w:rPr>
          <w:fldChar w:fldCharType="separate"/>
        </w:r>
        <w:r w:rsidR="00407BA1">
          <w:rPr>
            <w:noProof/>
            <w:webHidden/>
          </w:rPr>
          <w:t>4</w:t>
        </w:r>
        <w:r w:rsidR="00407BA1">
          <w:rPr>
            <w:noProof/>
            <w:webHidden/>
          </w:rPr>
          <w:fldChar w:fldCharType="end"/>
        </w:r>
      </w:hyperlink>
    </w:p>
    <w:p w14:paraId="3D3D39BC" w14:textId="77777777" w:rsidR="00407BA1" w:rsidRDefault="001D4AFE">
      <w:pPr>
        <w:pStyle w:val="TOC2"/>
        <w:rPr>
          <w:rFonts w:eastAsiaTheme="minorEastAsia" w:cstheme="minorBidi"/>
          <w:noProof/>
          <w:color w:val="auto"/>
          <w:szCs w:val="22"/>
        </w:rPr>
      </w:pPr>
      <w:hyperlink w:anchor="_Toc12441879" w:history="1">
        <w:r w:rsidR="00407BA1" w:rsidRPr="00205B48">
          <w:rPr>
            <w:rStyle w:val="Hyperlink"/>
            <w:noProof/>
          </w:rPr>
          <w:t>Audience</w:t>
        </w:r>
        <w:r w:rsidR="00407BA1">
          <w:rPr>
            <w:noProof/>
            <w:webHidden/>
          </w:rPr>
          <w:tab/>
        </w:r>
        <w:r w:rsidR="00407BA1">
          <w:rPr>
            <w:noProof/>
            <w:webHidden/>
          </w:rPr>
          <w:fldChar w:fldCharType="begin"/>
        </w:r>
        <w:r w:rsidR="00407BA1">
          <w:rPr>
            <w:noProof/>
            <w:webHidden/>
          </w:rPr>
          <w:instrText xml:space="preserve"> PAGEREF _Toc12441879 \h </w:instrText>
        </w:r>
        <w:r w:rsidR="00407BA1">
          <w:rPr>
            <w:noProof/>
            <w:webHidden/>
          </w:rPr>
        </w:r>
        <w:r w:rsidR="00407BA1">
          <w:rPr>
            <w:noProof/>
            <w:webHidden/>
          </w:rPr>
          <w:fldChar w:fldCharType="separate"/>
        </w:r>
        <w:r w:rsidR="00407BA1">
          <w:rPr>
            <w:noProof/>
            <w:webHidden/>
          </w:rPr>
          <w:t>4</w:t>
        </w:r>
        <w:r w:rsidR="00407BA1">
          <w:rPr>
            <w:noProof/>
            <w:webHidden/>
          </w:rPr>
          <w:fldChar w:fldCharType="end"/>
        </w:r>
      </w:hyperlink>
    </w:p>
    <w:p w14:paraId="70DCBE5B" w14:textId="77777777" w:rsidR="00407BA1" w:rsidRDefault="001D4AFE">
      <w:pPr>
        <w:pStyle w:val="TOC2"/>
        <w:rPr>
          <w:rFonts w:eastAsiaTheme="minorEastAsia" w:cstheme="minorBidi"/>
          <w:noProof/>
          <w:color w:val="auto"/>
          <w:szCs w:val="22"/>
        </w:rPr>
      </w:pPr>
      <w:hyperlink w:anchor="_Toc12441880" w:history="1">
        <w:r w:rsidR="00407BA1" w:rsidRPr="00205B48">
          <w:rPr>
            <w:rStyle w:val="Hyperlink"/>
            <w:rFonts w:cs="Arial"/>
            <w:noProof/>
          </w:rPr>
          <w:t>Preparation</w:t>
        </w:r>
        <w:r w:rsidR="00407BA1">
          <w:rPr>
            <w:noProof/>
            <w:webHidden/>
          </w:rPr>
          <w:tab/>
        </w:r>
        <w:r w:rsidR="00407BA1">
          <w:rPr>
            <w:noProof/>
            <w:webHidden/>
          </w:rPr>
          <w:fldChar w:fldCharType="begin"/>
        </w:r>
        <w:r w:rsidR="00407BA1">
          <w:rPr>
            <w:noProof/>
            <w:webHidden/>
          </w:rPr>
          <w:instrText xml:space="preserve"> PAGEREF _Toc12441880 \h </w:instrText>
        </w:r>
        <w:r w:rsidR="00407BA1">
          <w:rPr>
            <w:noProof/>
            <w:webHidden/>
          </w:rPr>
        </w:r>
        <w:r w:rsidR="00407BA1">
          <w:rPr>
            <w:noProof/>
            <w:webHidden/>
          </w:rPr>
          <w:fldChar w:fldCharType="separate"/>
        </w:r>
        <w:r w:rsidR="00407BA1">
          <w:rPr>
            <w:noProof/>
            <w:webHidden/>
          </w:rPr>
          <w:t>4</w:t>
        </w:r>
        <w:r w:rsidR="00407BA1">
          <w:rPr>
            <w:noProof/>
            <w:webHidden/>
          </w:rPr>
          <w:fldChar w:fldCharType="end"/>
        </w:r>
      </w:hyperlink>
    </w:p>
    <w:p w14:paraId="5F7F99D3" w14:textId="77777777" w:rsidR="00407BA1" w:rsidRDefault="001D4AFE">
      <w:pPr>
        <w:pStyle w:val="TOC2"/>
        <w:rPr>
          <w:rFonts w:eastAsiaTheme="minorEastAsia" w:cstheme="minorBidi"/>
          <w:noProof/>
          <w:color w:val="auto"/>
          <w:szCs w:val="22"/>
        </w:rPr>
      </w:pPr>
      <w:hyperlink w:anchor="_Toc12441881" w:history="1">
        <w:r w:rsidR="00407BA1" w:rsidRPr="00205B48">
          <w:rPr>
            <w:rStyle w:val="Hyperlink"/>
            <w:noProof/>
          </w:rPr>
          <w:t>Session Overview</w:t>
        </w:r>
        <w:r w:rsidR="00407BA1">
          <w:rPr>
            <w:noProof/>
            <w:webHidden/>
          </w:rPr>
          <w:tab/>
        </w:r>
        <w:r w:rsidR="00407BA1">
          <w:rPr>
            <w:noProof/>
            <w:webHidden/>
          </w:rPr>
          <w:fldChar w:fldCharType="begin"/>
        </w:r>
        <w:r w:rsidR="00407BA1">
          <w:rPr>
            <w:noProof/>
            <w:webHidden/>
          </w:rPr>
          <w:instrText xml:space="preserve"> PAGEREF _Toc12441881 \h </w:instrText>
        </w:r>
        <w:r w:rsidR="00407BA1">
          <w:rPr>
            <w:noProof/>
            <w:webHidden/>
          </w:rPr>
        </w:r>
        <w:r w:rsidR="00407BA1">
          <w:rPr>
            <w:noProof/>
            <w:webHidden/>
          </w:rPr>
          <w:fldChar w:fldCharType="separate"/>
        </w:r>
        <w:r w:rsidR="00407BA1">
          <w:rPr>
            <w:noProof/>
            <w:webHidden/>
          </w:rPr>
          <w:t>5</w:t>
        </w:r>
        <w:r w:rsidR="00407BA1">
          <w:rPr>
            <w:noProof/>
            <w:webHidden/>
          </w:rPr>
          <w:fldChar w:fldCharType="end"/>
        </w:r>
      </w:hyperlink>
    </w:p>
    <w:p w14:paraId="3D3D1BBA" w14:textId="77777777" w:rsidR="00407BA1" w:rsidRDefault="001D4AF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12441882" w:history="1">
        <w:r w:rsidR="00407BA1" w:rsidRPr="00205B48">
          <w:rPr>
            <w:rStyle w:val="Hyperlink"/>
            <w:noProof/>
          </w:rPr>
          <w:t>Introduction to the Workshop</w:t>
        </w:r>
        <w:r w:rsidR="00407BA1">
          <w:rPr>
            <w:noProof/>
            <w:webHidden/>
          </w:rPr>
          <w:tab/>
        </w:r>
        <w:r w:rsidR="00407BA1">
          <w:rPr>
            <w:noProof/>
            <w:webHidden/>
          </w:rPr>
          <w:fldChar w:fldCharType="begin"/>
        </w:r>
        <w:r w:rsidR="00407BA1">
          <w:rPr>
            <w:noProof/>
            <w:webHidden/>
          </w:rPr>
          <w:instrText xml:space="preserve"> PAGEREF _Toc12441882 \h </w:instrText>
        </w:r>
        <w:r w:rsidR="00407BA1">
          <w:rPr>
            <w:noProof/>
            <w:webHidden/>
          </w:rPr>
        </w:r>
        <w:r w:rsidR="00407BA1">
          <w:rPr>
            <w:noProof/>
            <w:webHidden/>
          </w:rPr>
          <w:fldChar w:fldCharType="separate"/>
        </w:r>
        <w:r w:rsidR="00407BA1">
          <w:rPr>
            <w:noProof/>
            <w:webHidden/>
          </w:rPr>
          <w:t>6</w:t>
        </w:r>
        <w:r w:rsidR="00407BA1">
          <w:rPr>
            <w:noProof/>
            <w:webHidden/>
          </w:rPr>
          <w:fldChar w:fldCharType="end"/>
        </w:r>
      </w:hyperlink>
    </w:p>
    <w:p w14:paraId="6C5D93DF" w14:textId="77777777" w:rsidR="00407BA1" w:rsidRDefault="001D4AF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12441883" w:history="1">
        <w:r w:rsidR="00407BA1" w:rsidRPr="00205B48">
          <w:rPr>
            <w:rStyle w:val="Hyperlink"/>
            <w:noProof/>
          </w:rPr>
          <w:t>Defining the Network Approach</w:t>
        </w:r>
        <w:r w:rsidR="00407BA1">
          <w:rPr>
            <w:noProof/>
            <w:webHidden/>
          </w:rPr>
          <w:tab/>
        </w:r>
        <w:r w:rsidR="00407BA1">
          <w:rPr>
            <w:noProof/>
            <w:webHidden/>
          </w:rPr>
          <w:fldChar w:fldCharType="begin"/>
        </w:r>
        <w:r w:rsidR="00407BA1">
          <w:rPr>
            <w:noProof/>
            <w:webHidden/>
          </w:rPr>
          <w:instrText xml:space="preserve"> PAGEREF _Toc12441883 \h </w:instrText>
        </w:r>
        <w:r w:rsidR="00407BA1">
          <w:rPr>
            <w:noProof/>
            <w:webHidden/>
          </w:rPr>
        </w:r>
        <w:r w:rsidR="00407BA1">
          <w:rPr>
            <w:noProof/>
            <w:webHidden/>
          </w:rPr>
          <w:fldChar w:fldCharType="separate"/>
        </w:r>
        <w:r w:rsidR="00407BA1">
          <w:rPr>
            <w:noProof/>
            <w:webHidden/>
          </w:rPr>
          <w:t>7</w:t>
        </w:r>
        <w:r w:rsidR="00407BA1">
          <w:rPr>
            <w:noProof/>
            <w:webHidden/>
          </w:rPr>
          <w:fldChar w:fldCharType="end"/>
        </w:r>
      </w:hyperlink>
    </w:p>
    <w:p w14:paraId="5CFEC207" w14:textId="77777777" w:rsidR="00407BA1" w:rsidRDefault="001D4AF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12441884" w:history="1">
        <w:r w:rsidR="00407BA1" w:rsidRPr="00205B48">
          <w:rPr>
            <w:rStyle w:val="Hyperlink"/>
            <w:noProof/>
          </w:rPr>
          <w:t>To Collaborate or Not?</w:t>
        </w:r>
        <w:r w:rsidR="00407BA1">
          <w:rPr>
            <w:noProof/>
            <w:webHidden/>
          </w:rPr>
          <w:tab/>
        </w:r>
        <w:r w:rsidR="00407BA1">
          <w:rPr>
            <w:noProof/>
            <w:webHidden/>
          </w:rPr>
          <w:fldChar w:fldCharType="begin"/>
        </w:r>
        <w:r w:rsidR="00407BA1">
          <w:rPr>
            <w:noProof/>
            <w:webHidden/>
          </w:rPr>
          <w:instrText xml:space="preserve"> PAGEREF _Toc12441884 \h </w:instrText>
        </w:r>
        <w:r w:rsidR="00407BA1">
          <w:rPr>
            <w:noProof/>
            <w:webHidden/>
          </w:rPr>
        </w:r>
        <w:r w:rsidR="00407BA1">
          <w:rPr>
            <w:noProof/>
            <w:webHidden/>
          </w:rPr>
          <w:fldChar w:fldCharType="separate"/>
        </w:r>
        <w:r w:rsidR="00407BA1">
          <w:rPr>
            <w:noProof/>
            <w:webHidden/>
          </w:rPr>
          <w:t>9</w:t>
        </w:r>
        <w:r w:rsidR="00407BA1">
          <w:rPr>
            <w:noProof/>
            <w:webHidden/>
          </w:rPr>
          <w:fldChar w:fldCharType="end"/>
        </w:r>
      </w:hyperlink>
    </w:p>
    <w:p w14:paraId="346675AA" w14:textId="77777777" w:rsidR="00407BA1" w:rsidRDefault="001D4AF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12441885" w:history="1">
        <w:r w:rsidR="00407BA1" w:rsidRPr="00205B48">
          <w:rPr>
            <w:rStyle w:val="Hyperlink"/>
            <w:noProof/>
          </w:rPr>
          <w:t>Governance</w:t>
        </w:r>
        <w:r w:rsidR="00407BA1">
          <w:rPr>
            <w:noProof/>
            <w:webHidden/>
          </w:rPr>
          <w:tab/>
        </w:r>
        <w:r w:rsidR="00407BA1">
          <w:rPr>
            <w:noProof/>
            <w:webHidden/>
          </w:rPr>
          <w:fldChar w:fldCharType="begin"/>
        </w:r>
        <w:r w:rsidR="00407BA1">
          <w:rPr>
            <w:noProof/>
            <w:webHidden/>
          </w:rPr>
          <w:instrText xml:space="preserve"> PAGEREF _Toc12441885 \h </w:instrText>
        </w:r>
        <w:r w:rsidR="00407BA1">
          <w:rPr>
            <w:noProof/>
            <w:webHidden/>
          </w:rPr>
        </w:r>
        <w:r w:rsidR="00407BA1">
          <w:rPr>
            <w:noProof/>
            <w:webHidden/>
          </w:rPr>
          <w:fldChar w:fldCharType="separate"/>
        </w:r>
        <w:r w:rsidR="00407BA1">
          <w:rPr>
            <w:noProof/>
            <w:webHidden/>
          </w:rPr>
          <w:t>13</w:t>
        </w:r>
        <w:r w:rsidR="00407BA1">
          <w:rPr>
            <w:noProof/>
            <w:webHidden/>
          </w:rPr>
          <w:fldChar w:fldCharType="end"/>
        </w:r>
      </w:hyperlink>
    </w:p>
    <w:p w14:paraId="59BCBC8B" w14:textId="77777777" w:rsidR="00407BA1" w:rsidRDefault="001D4AFE">
      <w:pPr>
        <w:pStyle w:val="TOC1"/>
        <w:rPr>
          <w:rFonts w:eastAsiaTheme="minorEastAsia" w:cstheme="minorBidi"/>
          <w:bCs w:val="0"/>
          <w:noProof/>
          <w:color w:val="auto"/>
          <w:szCs w:val="22"/>
        </w:rPr>
      </w:pPr>
      <w:hyperlink w:anchor="_Toc12441886" w:history="1">
        <w:r w:rsidR="00407BA1" w:rsidRPr="00205B48">
          <w:rPr>
            <w:rStyle w:val="Hyperlink"/>
            <w:noProof/>
          </w:rPr>
          <w:t>Conclusion</w:t>
        </w:r>
        <w:r w:rsidR="00407BA1">
          <w:rPr>
            <w:noProof/>
            <w:webHidden/>
          </w:rPr>
          <w:tab/>
        </w:r>
        <w:r w:rsidR="00407BA1">
          <w:rPr>
            <w:noProof/>
            <w:webHidden/>
          </w:rPr>
          <w:fldChar w:fldCharType="begin"/>
        </w:r>
        <w:r w:rsidR="00407BA1">
          <w:rPr>
            <w:noProof/>
            <w:webHidden/>
          </w:rPr>
          <w:instrText xml:space="preserve"> PAGEREF _Toc12441886 \h </w:instrText>
        </w:r>
        <w:r w:rsidR="00407BA1">
          <w:rPr>
            <w:noProof/>
            <w:webHidden/>
          </w:rPr>
        </w:r>
        <w:r w:rsidR="00407BA1">
          <w:rPr>
            <w:noProof/>
            <w:webHidden/>
          </w:rPr>
          <w:fldChar w:fldCharType="separate"/>
        </w:r>
        <w:r w:rsidR="00407BA1">
          <w:rPr>
            <w:noProof/>
            <w:webHidden/>
          </w:rPr>
          <w:t>15</w:t>
        </w:r>
        <w:r w:rsidR="00407BA1">
          <w:rPr>
            <w:noProof/>
            <w:webHidden/>
          </w:rPr>
          <w:fldChar w:fldCharType="end"/>
        </w:r>
      </w:hyperlink>
    </w:p>
    <w:p w14:paraId="389A0CC5" w14:textId="77777777" w:rsidR="00CE4602" w:rsidRDefault="00E26C03">
      <w:pPr>
        <w:rPr>
          <w:bCs/>
          <w:color w:val="003366" w:themeColor="text2"/>
        </w:rPr>
        <w:sectPr w:rsidR="00CE4602" w:rsidSect="006D4D14">
          <w:headerReference w:type="default" r:id="rId23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  <w:r w:rsidRPr="007E7ADA">
        <w:rPr>
          <w:bCs/>
          <w:color w:val="003366" w:themeColor="text2"/>
        </w:rPr>
        <w:fldChar w:fldCharType="end"/>
      </w:r>
      <w:bookmarkEnd w:id="0"/>
    </w:p>
    <w:p w14:paraId="08E8A71B" w14:textId="77777777" w:rsidR="00D33BB5" w:rsidRPr="007E7ADA" w:rsidRDefault="00D50588" w:rsidP="00416BC7">
      <w:pPr>
        <w:pStyle w:val="Heading1"/>
      </w:pPr>
      <w:bookmarkStart w:id="2" w:name="_Toc12441877"/>
      <w:r w:rsidRPr="007E7ADA">
        <w:lastRenderedPageBreak/>
        <w:t>Introduction</w:t>
      </w:r>
      <w:bookmarkEnd w:id="1"/>
      <w:bookmarkEnd w:id="2"/>
    </w:p>
    <w:p w14:paraId="605F5980" w14:textId="4B57796B" w:rsidR="00D50588" w:rsidRDefault="0018228A" w:rsidP="008F5E15">
      <w:pPr>
        <w:pStyle w:val="IntroductoryText"/>
        <w:spacing w:after="120"/>
        <w:contextualSpacing w:val="0"/>
      </w:pPr>
      <w:r w:rsidRPr="007E285F">
        <w:t>This workshop is designed to</w:t>
      </w:r>
      <w:r w:rsidR="008F5E15">
        <w:t xml:space="preserve"> </w:t>
      </w:r>
      <w:bookmarkStart w:id="3" w:name="_Hlk517695031"/>
      <w:r w:rsidR="007E285F" w:rsidRPr="007E285F">
        <w:t xml:space="preserve">provide an overview of the network approach to managing </w:t>
      </w:r>
      <w:r w:rsidR="00354DE0">
        <w:t>shared</w:t>
      </w:r>
      <w:r w:rsidR="007E285F" w:rsidRPr="007E285F">
        <w:t xml:space="preserve"> risk</w:t>
      </w:r>
      <w:bookmarkEnd w:id="3"/>
      <w:r w:rsidR="008F5E15">
        <w:t>. It will</w:t>
      </w:r>
      <w:r w:rsidR="00CF601D">
        <w:t xml:space="preserve"> help stakeholders</w:t>
      </w:r>
      <w:r w:rsidR="008F5E15">
        <w:t>:</w:t>
      </w:r>
    </w:p>
    <w:p w14:paraId="44F96129" w14:textId="447C8D07" w:rsidR="008F5E15" w:rsidRDefault="008F5E15" w:rsidP="008F5E15">
      <w:pPr>
        <w:pStyle w:val="IntroductoryText"/>
        <w:numPr>
          <w:ilvl w:val="0"/>
          <w:numId w:val="42"/>
        </w:numPr>
        <w:spacing w:after="120"/>
        <w:contextualSpacing w:val="0"/>
      </w:pPr>
      <w:r>
        <w:t xml:space="preserve">collaborate to manage the identified </w:t>
      </w:r>
      <w:r w:rsidR="00354DE0">
        <w:t>shared</w:t>
      </w:r>
      <w:r>
        <w:t xml:space="preserve"> risk</w:t>
      </w:r>
    </w:p>
    <w:p w14:paraId="2E113DAF" w14:textId="77777777" w:rsidR="008F5E15" w:rsidRPr="007E285F" w:rsidRDefault="00CF601D" w:rsidP="008F5E15">
      <w:pPr>
        <w:pStyle w:val="IntroductoryText"/>
        <w:numPr>
          <w:ilvl w:val="0"/>
          <w:numId w:val="42"/>
        </w:numPr>
        <w:spacing w:after="120"/>
        <w:contextualSpacing w:val="0"/>
      </w:pPr>
      <w:r>
        <w:t>agree on the</w:t>
      </w:r>
      <w:r w:rsidR="008F5E15">
        <w:t xml:space="preserve"> ways of working and the governance processes for the risk</w:t>
      </w:r>
      <w:r w:rsidR="00B06C83">
        <w:t xml:space="preserve"> and document these</w:t>
      </w:r>
    </w:p>
    <w:p w14:paraId="6678299B" w14:textId="44173301" w:rsidR="0018228A" w:rsidRPr="007E7ADA" w:rsidRDefault="008F5E15" w:rsidP="0018228A">
      <w:pPr>
        <w:pStyle w:val="IntroductoryText"/>
        <w:spacing w:after="120"/>
        <w:contextualSpacing w:val="0"/>
      </w:pPr>
      <w:r w:rsidRPr="008F5E15">
        <w:rPr>
          <w:b/>
        </w:rPr>
        <w:t>Note:</w:t>
      </w:r>
      <w:r w:rsidRPr="008F5E15">
        <w:t xml:space="preserve"> </w:t>
      </w:r>
      <w:r w:rsidR="0018228A" w:rsidRPr="008F5E15">
        <w:t xml:space="preserve">Individual sections of this workshop may be used in isolation </w:t>
      </w:r>
      <w:r w:rsidR="00CF601D">
        <w:t>if</w:t>
      </w:r>
      <w:r w:rsidR="0018228A" w:rsidRPr="008F5E15">
        <w:t xml:space="preserve"> required.</w:t>
      </w:r>
    </w:p>
    <w:p w14:paraId="2AE100A4" w14:textId="77777777" w:rsidR="00C06DB7" w:rsidRPr="007E7ADA" w:rsidRDefault="00B54AEE" w:rsidP="00C06DB7">
      <w:pPr>
        <w:pStyle w:val="Heading2"/>
      </w:pPr>
      <w:bookmarkStart w:id="4" w:name="_Toc12441878"/>
      <w:r>
        <w:t>Objectives of the Workshop</w:t>
      </w:r>
      <w:bookmarkEnd w:id="4"/>
    </w:p>
    <w:p w14:paraId="14E26B8C" w14:textId="77777777" w:rsidR="00084556" w:rsidRPr="007E7ADA" w:rsidRDefault="00084556" w:rsidP="00084556">
      <w:r w:rsidRPr="007E7ADA">
        <w:t>By the end of the workshop, participants should be able to:</w:t>
      </w:r>
    </w:p>
    <w:p w14:paraId="4D4496C7" w14:textId="77777777" w:rsidR="007E285F" w:rsidRPr="007E285F" w:rsidRDefault="007641CC" w:rsidP="007E285F">
      <w:pPr>
        <w:pStyle w:val="bullet1"/>
      </w:pPr>
      <w:r>
        <w:t>d</w:t>
      </w:r>
      <w:r w:rsidR="007E285F" w:rsidRPr="007E285F">
        <w:t xml:space="preserve">efine </w:t>
      </w:r>
      <w:r w:rsidR="009935A7">
        <w:t xml:space="preserve">the </w:t>
      </w:r>
      <w:r w:rsidR="007E285F" w:rsidRPr="007E285F">
        <w:t>Network Approach</w:t>
      </w:r>
    </w:p>
    <w:p w14:paraId="5B591D9E" w14:textId="77777777" w:rsidR="007E285F" w:rsidRPr="007E285F" w:rsidRDefault="007641CC" w:rsidP="007E285F">
      <w:pPr>
        <w:pStyle w:val="bullet1"/>
      </w:pPr>
      <w:r>
        <w:t>d</w:t>
      </w:r>
      <w:r w:rsidR="007E285F" w:rsidRPr="007E285F">
        <w:t xml:space="preserve">efine </w:t>
      </w:r>
      <w:r w:rsidR="009935A7">
        <w:t>c</w:t>
      </w:r>
      <w:r w:rsidR="007E285F" w:rsidRPr="007E285F">
        <w:t>ollaboration</w:t>
      </w:r>
    </w:p>
    <w:p w14:paraId="04D221A0" w14:textId="77777777" w:rsidR="007E285F" w:rsidRPr="007E285F" w:rsidRDefault="007641CC" w:rsidP="007E285F">
      <w:pPr>
        <w:pStyle w:val="bullet1"/>
      </w:pPr>
      <w:r>
        <w:t>w</w:t>
      </w:r>
      <w:r w:rsidR="007E285F" w:rsidRPr="007E285F">
        <w:t>ork out a way to move forward</w:t>
      </w:r>
    </w:p>
    <w:p w14:paraId="0C60A7D5" w14:textId="77777777" w:rsidR="007E285F" w:rsidRPr="00B13C8A" w:rsidRDefault="004E6858" w:rsidP="007E285F">
      <w:pPr>
        <w:pStyle w:val="bullet1"/>
      </w:pPr>
      <w:r>
        <w:t>agree on</w:t>
      </w:r>
      <w:r w:rsidR="007E285F" w:rsidRPr="00B13C8A">
        <w:t xml:space="preserve"> the Network </w:t>
      </w:r>
      <w:r w:rsidR="009935A7" w:rsidRPr="00B13C8A">
        <w:t>Agreement</w:t>
      </w:r>
    </w:p>
    <w:p w14:paraId="73134C66" w14:textId="77777777" w:rsidR="007E285F" w:rsidRPr="007E285F" w:rsidRDefault="007641CC" w:rsidP="007E285F">
      <w:pPr>
        <w:pStyle w:val="bullet1"/>
      </w:pPr>
      <w:r>
        <w:t>a</w:t>
      </w:r>
      <w:r w:rsidR="007E285F" w:rsidRPr="007E285F">
        <w:t>gree on next steps</w:t>
      </w:r>
    </w:p>
    <w:p w14:paraId="4666E3D5" w14:textId="77777777" w:rsidR="00D33BB5" w:rsidRPr="007E7ADA" w:rsidRDefault="002F4740" w:rsidP="00C06DB7">
      <w:pPr>
        <w:pStyle w:val="Heading2"/>
        <w:spacing w:before="360"/>
      </w:pPr>
      <w:bookmarkStart w:id="5" w:name="_Toc12441879"/>
      <w:r>
        <w:t>Audience</w:t>
      </w:r>
      <w:bookmarkEnd w:id="5"/>
    </w:p>
    <w:p w14:paraId="743F491A" w14:textId="6A07DD1A" w:rsidR="0018228A" w:rsidRDefault="00B54AEE" w:rsidP="0018228A">
      <w:bookmarkStart w:id="6" w:name="_Hlk517679840"/>
      <w:bookmarkStart w:id="7" w:name="_Toc520903923"/>
      <w:r w:rsidRPr="00226A1B">
        <w:rPr>
          <w:lang w:eastAsia="en-US"/>
        </w:rPr>
        <w:t xml:space="preserve">This </w:t>
      </w:r>
      <w:r>
        <w:rPr>
          <w:lang w:eastAsia="en-US"/>
        </w:rPr>
        <w:t>workshop</w:t>
      </w:r>
      <w:r w:rsidR="0018228A">
        <w:rPr>
          <w:lang w:eastAsia="en-US"/>
        </w:rPr>
        <w:t xml:space="preserve"> is </w:t>
      </w:r>
      <w:r w:rsidRPr="00B54AEE">
        <w:t xml:space="preserve">for </w:t>
      </w:r>
      <w:r w:rsidR="007641CC">
        <w:t>clients</w:t>
      </w:r>
      <w:r w:rsidR="00865096" w:rsidRPr="00B54AEE">
        <w:t xml:space="preserve"> </w:t>
      </w:r>
      <w:r w:rsidRPr="00B54AEE">
        <w:t xml:space="preserve">involved in the management of the </w:t>
      </w:r>
      <w:r w:rsidR="00354DE0">
        <w:t>shared</w:t>
      </w:r>
      <w:r w:rsidRPr="00B54AEE">
        <w:t xml:space="preserve"> risk. </w:t>
      </w:r>
    </w:p>
    <w:p w14:paraId="3AE46BC6" w14:textId="77777777" w:rsidR="0018228A" w:rsidRPr="003D44CD" w:rsidRDefault="0018228A" w:rsidP="0018228A">
      <w:pPr>
        <w:pStyle w:val="Heading3"/>
      </w:pPr>
      <w:bookmarkStart w:id="8" w:name="_Toc517851992"/>
      <w:bookmarkStart w:id="9" w:name="_Toc517851994"/>
      <w:bookmarkStart w:id="10" w:name="_Hlk517681509"/>
      <w:bookmarkEnd w:id="6"/>
      <w:r w:rsidRPr="003D44CD">
        <w:t xml:space="preserve">Pre-requisite </w:t>
      </w:r>
      <w:r>
        <w:t>workshop</w:t>
      </w:r>
      <w:bookmarkEnd w:id="8"/>
    </w:p>
    <w:p w14:paraId="6807522F" w14:textId="77777777" w:rsidR="00A25134" w:rsidRPr="00FB7177" w:rsidRDefault="00A25134" w:rsidP="00A25134">
      <w:pPr>
        <w:pStyle w:val="bullet1"/>
      </w:pPr>
      <w:r w:rsidRPr="00FB7177">
        <w:t>Stakeholder Mapping Workshop</w:t>
      </w:r>
      <w:r w:rsidR="00DD702D" w:rsidRPr="00FB7177">
        <w:t>, or equivalent activities</w:t>
      </w:r>
    </w:p>
    <w:p w14:paraId="0F3B12E5" w14:textId="77777777" w:rsidR="0018228A" w:rsidRPr="003D44CD" w:rsidRDefault="0018228A" w:rsidP="0018228A">
      <w:pPr>
        <w:pStyle w:val="Heading2"/>
        <w:rPr>
          <w:rFonts w:cs="Arial"/>
        </w:rPr>
      </w:pPr>
      <w:bookmarkStart w:id="11" w:name="_Toc12441880"/>
      <w:bookmarkStart w:id="12" w:name="_Toc517851995"/>
      <w:bookmarkEnd w:id="9"/>
      <w:bookmarkEnd w:id="10"/>
      <w:r>
        <w:rPr>
          <w:rFonts w:cs="Arial"/>
        </w:rPr>
        <w:t>Preparation</w:t>
      </w:r>
      <w:bookmarkEnd w:id="11"/>
    </w:p>
    <w:p w14:paraId="6850847A" w14:textId="77777777" w:rsidR="0018228A" w:rsidRPr="00077F2C" w:rsidRDefault="0018228A" w:rsidP="0018228A">
      <w:pPr>
        <w:pStyle w:val="bullet1"/>
      </w:pPr>
      <w:r w:rsidRPr="00077F2C">
        <w:t xml:space="preserve">Identify </w:t>
      </w:r>
      <w:r w:rsidR="00077F2C" w:rsidRPr="00077F2C">
        <w:t>the</w:t>
      </w:r>
      <w:r w:rsidRPr="00077F2C">
        <w:t xml:space="preserve"> stakeholders</w:t>
      </w:r>
      <w:r w:rsidR="00077F2C" w:rsidRPr="00077F2C">
        <w:t>, including contact details</w:t>
      </w:r>
    </w:p>
    <w:p w14:paraId="73F71961" w14:textId="77777777" w:rsidR="0018228A" w:rsidRPr="00077F2C" w:rsidRDefault="00077F2C" w:rsidP="0018228A">
      <w:pPr>
        <w:pStyle w:val="bullet1"/>
      </w:pPr>
      <w:r w:rsidRPr="00077F2C">
        <w:t>Invite stakeholders to the workshop</w:t>
      </w:r>
    </w:p>
    <w:p w14:paraId="69958F01" w14:textId="77777777" w:rsidR="0018228A" w:rsidRPr="00077F2C" w:rsidRDefault="0018228A" w:rsidP="0018228A">
      <w:pPr>
        <w:pStyle w:val="bullet1"/>
      </w:pPr>
      <w:r w:rsidRPr="00077F2C">
        <w:t>Choose the relevant sections of the session plan to include in your workshop</w:t>
      </w:r>
    </w:p>
    <w:p w14:paraId="299C0171" w14:textId="77777777" w:rsidR="00B54AEE" w:rsidRPr="00067CC0" w:rsidRDefault="00B54AEE" w:rsidP="0018228A">
      <w:pPr>
        <w:pStyle w:val="Heading3"/>
      </w:pPr>
      <w:r w:rsidRPr="00067CC0">
        <w:t xml:space="preserve">Resources </w:t>
      </w:r>
      <w:r w:rsidR="008F5E15">
        <w:t>r</w:t>
      </w:r>
      <w:r w:rsidRPr="00067CC0">
        <w:t>equired</w:t>
      </w:r>
      <w:bookmarkEnd w:id="12"/>
    </w:p>
    <w:p w14:paraId="60F00AFD" w14:textId="77777777" w:rsidR="008A5391" w:rsidRPr="00B13C8A" w:rsidRDefault="008A5391" w:rsidP="008A5391">
      <w:pPr>
        <w:pStyle w:val="bullet1"/>
      </w:pPr>
      <w:bookmarkStart w:id="13" w:name="_Hlk512233863"/>
      <w:r w:rsidRPr="00B13C8A">
        <w:t xml:space="preserve">Network </w:t>
      </w:r>
      <w:r w:rsidR="00EF7225" w:rsidRPr="00B13C8A">
        <w:t xml:space="preserve">Agreement </w:t>
      </w:r>
      <w:r w:rsidR="007D576B">
        <w:t>template</w:t>
      </w:r>
      <w:r w:rsidR="00EF7225" w:rsidRPr="00B13C8A">
        <w:t>, one per participant</w:t>
      </w:r>
    </w:p>
    <w:p w14:paraId="73E27BED" w14:textId="74A66D19" w:rsidR="009935A7" w:rsidRDefault="009935A7" w:rsidP="009935A7">
      <w:pPr>
        <w:pStyle w:val="bullet1"/>
      </w:pPr>
      <w:r w:rsidRPr="00FD7E41">
        <w:t xml:space="preserve">Establish a </w:t>
      </w:r>
      <w:r>
        <w:t>N</w:t>
      </w:r>
      <w:r w:rsidRPr="00FD7E41">
        <w:t xml:space="preserve">etwork to </w:t>
      </w:r>
      <w:r>
        <w:t>M</w:t>
      </w:r>
      <w:r w:rsidRPr="00FD7E41">
        <w:t xml:space="preserve">anage </w:t>
      </w:r>
      <w:r w:rsidR="00354DE0">
        <w:t>Shared</w:t>
      </w:r>
      <w:r w:rsidRPr="00FD7E41">
        <w:t xml:space="preserve"> </w:t>
      </w:r>
      <w:r>
        <w:t>R</w:t>
      </w:r>
      <w:r w:rsidRPr="00FD7E41">
        <w:t xml:space="preserve">isk </w:t>
      </w:r>
      <w:r>
        <w:t>G</w:t>
      </w:r>
      <w:r w:rsidRPr="00FD7E41">
        <w:t>uide</w:t>
      </w:r>
      <w:r>
        <w:t>, one per participant</w:t>
      </w:r>
    </w:p>
    <w:p w14:paraId="52B92224" w14:textId="77777777" w:rsidR="008A5391" w:rsidRDefault="008A5391" w:rsidP="008A5391">
      <w:pPr>
        <w:pStyle w:val="bullet1"/>
      </w:pPr>
      <w:r>
        <w:t>Flipchart or whiteboard</w:t>
      </w:r>
    </w:p>
    <w:p w14:paraId="235FA069" w14:textId="77777777" w:rsidR="008A5391" w:rsidRDefault="008A5391" w:rsidP="008A5391">
      <w:pPr>
        <w:pStyle w:val="bullet1"/>
      </w:pPr>
      <w:r>
        <w:t>Sticky notes</w:t>
      </w:r>
    </w:p>
    <w:p w14:paraId="2699B41D" w14:textId="77777777" w:rsidR="008A5391" w:rsidRDefault="008A5391" w:rsidP="008A5391">
      <w:pPr>
        <w:pStyle w:val="bullet1"/>
      </w:pPr>
      <w:r>
        <w:t>Coloured markers</w:t>
      </w:r>
    </w:p>
    <w:p w14:paraId="719F7973" w14:textId="77777777" w:rsidR="008A5391" w:rsidRDefault="008A5391" w:rsidP="008A5391">
      <w:pPr>
        <w:pStyle w:val="bullet1"/>
      </w:pPr>
      <w:r>
        <w:t>Pens</w:t>
      </w:r>
    </w:p>
    <w:p w14:paraId="0E032478" w14:textId="77777777" w:rsidR="00407BA1" w:rsidRDefault="00407BA1">
      <w:pPr>
        <w:rPr>
          <w:b/>
          <w:color w:val="892890" w:themeColor="accent1"/>
          <w:sz w:val="24"/>
          <w:szCs w:val="20"/>
        </w:rPr>
      </w:pPr>
      <w:bookmarkStart w:id="14" w:name="_Toc381966929"/>
      <w:bookmarkStart w:id="15" w:name="_Toc527532389"/>
      <w:bookmarkEnd w:id="13"/>
      <w:r>
        <w:br w:type="page"/>
      </w:r>
    </w:p>
    <w:p w14:paraId="299AD474" w14:textId="77777777" w:rsidR="00966E18" w:rsidRPr="007E7ADA" w:rsidRDefault="00966E18" w:rsidP="0018228A">
      <w:pPr>
        <w:pStyle w:val="Heading3"/>
      </w:pPr>
      <w:r w:rsidRPr="007E7ADA">
        <w:lastRenderedPageBreak/>
        <w:t>Icon Key</w:t>
      </w:r>
      <w:bookmarkEnd w:id="14"/>
      <w:bookmarkEnd w:id="15"/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1152"/>
        <w:gridCol w:w="3784"/>
        <w:gridCol w:w="1168"/>
        <w:gridCol w:w="3502"/>
      </w:tblGrid>
      <w:tr w:rsidR="00966E18" w:rsidRPr="007E7ADA" w14:paraId="4DCC66F6" w14:textId="77777777" w:rsidTr="00A469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14:paraId="33D53D35" w14:textId="77777777" w:rsidR="00966E18" w:rsidRPr="007E7ADA" w:rsidRDefault="00966E18" w:rsidP="00BE3227">
            <w:pPr>
              <w:pStyle w:val="TableHeadingWhite"/>
              <w:jc w:val="center"/>
            </w:pPr>
            <w:r w:rsidRPr="007E7ADA">
              <w:t>Icon</w:t>
            </w:r>
          </w:p>
        </w:tc>
        <w:tc>
          <w:tcPr>
            <w:tcW w:w="3794" w:type="dxa"/>
            <w:hideMark/>
          </w:tcPr>
          <w:p w14:paraId="1699F6A5" w14:textId="77777777" w:rsidR="00966E18" w:rsidRPr="007E7ADA" w:rsidRDefault="00966E18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Description</w:t>
            </w:r>
          </w:p>
        </w:tc>
        <w:tc>
          <w:tcPr>
            <w:tcW w:w="1168" w:type="dxa"/>
            <w:hideMark/>
          </w:tcPr>
          <w:p w14:paraId="2B97C9FF" w14:textId="77777777" w:rsidR="00966E18" w:rsidRPr="007E7ADA" w:rsidRDefault="00966E18" w:rsidP="00BE3227">
            <w:pPr>
              <w:pStyle w:val="TableHeadingWhi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Icon</w:t>
            </w:r>
          </w:p>
        </w:tc>
        <w:tc>
          <w:tcPr>
            <w:tcW w:w="3510" w:type="dxa"/>
            <w:hideMark/>
          </w:tcPr>
          <w:p w14:paraId="792CFBFF" w14:textId="77777777" w:rsidR="00966E18" w:rsidRPr="007E7ADA" w:rsidRDefault="00966E18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Description</w:t>
            </w:r>
          </w:p>
        </w:tc>
      </w:tr>
      <w:tr w:rsidR="00F36E50" w:rsidRPr="007E7ADA" w14:paraId="18C49B41" w14:textId="77777777" w:rsidTr="00A46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14:paraId="3596D8FD" w14:textId="77777777" w:rsidR="00F36E50" w:rsidRPr="007E7ADA" w:rsidRDefault="009F0C57" w:rsidP="00BE3227">
            <w:pPr>
              <w:spacing w:before="0" w:after="0"/>
              <w:jc w:val="center"/>
              <w:rPr>
                <w:rFonts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E984373" wp14:editId="6260754E">
                  <wp:extent cx="454025" cy="454025"/>
                  <wp:effectExtent l="0" t="0" r="317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vAlign w:val="center"/>
          </w:tcPr>
          <w:p w14:paraId="770F31C8" w14:textId="77777777" w:rsidR="00F36E50" w:rsidRPr="007E7ADA" w:rsidRDefault="00F36E50" w:rsidP="00A4695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ADA">
              <w:rPr>
                <w:rFonts w:cs="Arial"/>
                <w:szCs w:val="24"/>
              </w:rPr>
              <w:t xml:space="preserve">Group </w:t>
            </w:r>
            <w:r w:rsidR="00EF7225">
              <w:rPr>
                <w:rFonts w:cs="Arial"/>
                <w:szCs w:val="24"/>
              </w:rPr>
              <w:t>d</w:t>
            </w:r>
            <w:r w:rsidRPr="007E7ADA">
              <w:rPr>
                <w:rFonts w:cs="Arial"/>
                <w:szCs w:val="24"/>
              </w:rPr>
              <w:t>iscussion</w:t>
            </w:r>
          </w:p>
        </w:tc>
        <w:tc>
          <w:tcPr>
            <w:tcW w:w="1168" w:type="dxa"/>
          </w:tcPr>
          <w:p w14:paraId="1CF5B7A0" w14:textId="77777777" w:rsidR="00F36E50" w:rsidRPr="007E7ADA" w:rsidRDefault="009F0C57" w:rsidP="00BE322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9812C25" wp14:editId="5B87561D">
                  <wp:extent cx="536028" cy="53602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14:paraId="1992333E" w14:textId="77777777" w:rsidR="00F36E50" w:rsidRPr="007E7ADA" w:rsidRDefault="00F36E50" w:rsidP="00A4695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ADA">
              <w:rPr>
                <w:rFonts w:cs="Arial"/>
                <w:szCs w:val="24"/>
              </w:rPr>
              <w:t>Activity</w:t>
            </w:r>
          </w:p>
        </w:tc>
      </w:tr>
      <w:tr w:rsidR="00F36E50" w:rsidRPr="007E7ADA" w14:paraId="019AB539" w14:textId="77777777" w:rsidTr="00E02E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14:paraId="4984DC43" w14:textId="77777777" w:rsidR="00F36E50" w:rsidRPr="007E7ADA" w:rsidRDefault="009F0C57" w:rsidP="00BE3227">
            <w:pPr>
              <w:spacing w:before="0" w:after="0"/>
              <w:jc w:val="center"/>
              <w:rPr>
                <w:rFonts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1FF8C18" wp14:editId="73AE74B2">
                  <wp:extent cx="551421" cy="551421"/>
                  <wp:effectExtent l="0" t="0" r="0" b="0"/>
                  <wp:docPr id="64525" name="Picture 6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3" cy="55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vAlign w:val="center"/>
          </w:tcPr>
          <w:p w14:paraId="0902D368" w14:textId="77777777" w:rsidR="00F36E50" w:rsidRPr="007E7ADA" w:rsidRDefault="00F36E50" w:rsidP="00A4695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ADA">
              <w:rPr>
                <w:rFonts w:cs="Arial"/>
                <w:szCs w:val="24"/>
              </w:rPr>
              <w:t>Whiteboard / Flip Chart</w:t>
            </w:r>
          </w:p>
        </w:tc>
        <w:tc>
          <w:tcPr>
            <w:tcW w:w="1168" w:type="dxa"/>
          </w:tcPr>
          <w:p w14:paraId="4C74E0D2" w14:textId="77777777" w:rsidR="00F36E50" w:rsidRPr="007E7ADA" w:rsidRDefault="00F36E50" w:rsidP="00A4695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</w:rPr>
            </w:pPr>
          </w:p>
        </w:tc>
        <w:tc>
          <w:tcPr>
            <w:tcW w:w="3510" w:type="dxa"/>
            <w:vAlign w:val="center"/>
          </w:tcPr>
          <w:p w14:paraId="3AE1C04A" w14:textId="77777777" w:rsidR="00F36E50" w:rsidRPr="007E7ADA" w:rsidRDefault="00F36E50" w:rsidP="00A4695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14:paraId="2726F31F" w14:textId="77777777" w:rsidR="0018228A" w:rsidRDefault="0018228A" w:rsidP="0018228A">
      <w:pPr>
        <w:pStyle w:val="Heading2"/>
      </w:pPr>
      <w:bookmarkStart w:id="16" w:name="_Toc12441881"/>
      <w:bookmarkStart w:id="17" w:name="_Toc527532390"/>
      <w:bookmarkEnd w:id="7"/>
      <w:r>
        <w:t>Session Overview</w:t>
      </w:r>
      <w:bookmarkEnd w:id="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"/>
        <w:gridCol w:w="2639"/>
        <w:gridCol w:w="2835"/>
        <w:gridCol w:w="2835"/>
      </w:tblGrid>
      <w:tr w:rsidR="007D4C31" w14:paraId="52C22AA3" w14:textId="77777777" w:rsidTr="00B13C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</w:tcPr>
          <w:p w14:paraId="1C49B492" w14:textId="77777777" w:rsidR="007D4C31" w:rsidRPr="0091329D" w:rsidRDefault="00E02ED7" w:rsidP="007D4C31">
            <w:pPr>
              <w:jc w:val="center"/>
              <w:rPr>
                <w:rFonts w:ascii="Arial" w:hAnsi="Arial" w:cs="Arial"/>
                <w:b w:val="0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Approx d</w:t>
            </w:r>
            <w:r w:rsidR="007D4C31" w:rsidRPr="0091329D">
              <w:rPr>
                <w:rFonts w:ascii="Arial" w:hAnsi="Arial" w:cs="Arial"/>
                <w:bCs/>
                <w:lang w:val="en-GB"/>
              </w:rPr>
              <w:t>uration</w:t>
            </w:r>
            <w:r w:rsidR="007D4C31">
              <w:rPr>
                <w:rFonts w:ascii="Arial" w:hAnsi="Arial" w:cs="Arial"/>
                <w:bCs/>
                <w:lang w:val="en-GB"/>
              </w:rPr>
              <w:t xml:space="preserve"> </w:t>
            </w:r>
            <w:r w:rsidR="007D4C31" w:rsidRPr="0091329D">
              <w:rPr>
                <w:rFonts w:ascii="Arial" w:hAnsi="Arial" w:cs="Arial"/>
                <w:bCs/>
                <w:lang w:val="en-GB"/>
              </w:rPr>
              <w:t>(Min)</w:t>
            </w:r>
          </w:p>
        </w:tc>
        <w:tc>
          <w:tcPr>
            <w:tcW w:w="2639" w:type="dxa"/>
            <w:vAlign w:val="center"/>
          </w:tcPr>
          <w:p w14:paraId="52A10EE1" w14:textId="77777777" w:rsidR="007D4C31" w:rsidRPr="0091329D" w:rsidRDefault="007D4C31" w:rsidP="001822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lang w:val="en-GB"/>
              </w:rPr>
            </w:pPr>
            <w:r w:rsidRPr="0091329D">
              <w:rPr>
                <w:rFonts w:ascii="Arial" w:hAnsi="Arial" w:cs="Arial"/>
                <w:bCs/>
                <w:lang w:val="en-GB"/>
              </w:rPr>
              <w:t>Topic</w:t>
            </w:r>
          </w:p>
        </w:tc>
        <w:tc>
          <w:tcPr>
            <w:tcW w:w="2835" w:type="dxa"/>
            <w:vAlign w:val="center"/>
          </w:tcPr>
          <w:p w14:paraId="07C4BB06" w14:textId="77777777" w:rsidR="007D4C31" w:rsidRPr="0091329D" w:rsidRDefault="007D4C31" w:rsidP="001822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lang w:val="en-GB"/>
              </w:rPr>
            </w:pPr>
            <w:r w:rsidRPr="0091329D">
              <w:rPr>
                <w:rFonts w:ascii="Arial" w:hAnsi="Arial" w:cs="Arial"/>
                <w:bCs/>
                <w:lang w:val="en-GB"/>
              </w:rPr>
              <w:t>Method</w:t>
            </w:r>
          </w:p>
        </w:tc>
        <w:tc>
          <w:tcPr>
            <w:tcW w:w="2835" w:type="dxa"/>
            <w:vAlign w:val="center"/>
          </w:tcPr>
          <w:p w14:paraId="214798EB" w14:textId="77777777" w:rsidR="007D4C31" w:rsidRPr="0091329D" w:rsidRDefault="007D4C31" w:rsidP="001822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lang w:val="en-GB"/>
              </w:rPr>
            </w:pPr>
            <w:r w:rsidRPr="0091329D">
              <w:rPr>
                <w:rFonts w:ascii="Arial" w:hAnsi="Arial" w:cs="Arial"/>
                <w:bCs/>
                <w:lang w:val="en-GB"/>
              </w:rPr>
              <w:t>Outputs</w:t>
            </w:r>
          </w:p>
        </w:tc>
      </w:tr>
      <w:tr w:rsidR="007D4C31" w14:paraId="2CFD2C10" w14:textId="77777777" w:rsidTr="00B13C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7DEAA30D" w14:textId="77777777" w:rsidR="007D4C31" w:rsidRPr="001662A4" w:rsidRDefault="007D4C31" w:rsidP="008A5391">
            <w:pPr>
              <w:jc w:val="center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10</w:t>
            </w:r>
          </w:p>
        </w:tc>
        <w:tc>
          <w:tcPr>
            <w:tcW w:w="2639" w:type="dxa"/>
          </w:tcPr>
          <w:p w14:paraId="2D7E22E2" w14:textId="77777777" w:rsidR="007D4C31" w:rsidRPr="001662A4" w:rsidRDefault="007D4C31" w:rsidP="008A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Introduction</w:t>
            </w:r>
          </w:p>
        </w:tc>
        <w:tc>
          <w:tcPr>
            <w:tcW w:w="2835" w:type="dxa"/>
          </w:tcPr>
          <w:p w14:paraId="5B0D0700" w14:textId="77777777" w:rsidR="007D4C31" w:rsidRPr="008A5391" w:rsidRDefault="00771F4A" w:rsidP="008A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GB"/>
              </w:rPr>
            </w:pPr>
            <w:r>
              <w:rPr>
                <w:rFonts w:ascii="Arial" w:hAnsi="Arial" w:cs="Arial"/>
                <w:color w:val="auto"/>
                <w:lang w:val="en-GB"/>
              </w:rPr>
              <w:t>Presentation</w:t>
            </w:r>
          </w:p>
        </w:tc>
        <w:tc>
          <w:tcPr>
            <w:tcW w:w="2835" w:type="dxa"/>
          </w:tcPr>
          <w:p w14:paraId="1DD26F1B" w14:textId="77777777" w:rsidR="007D4C31" w:rsidRPr="001662A4" w:rsidRDefault="007D4C31" w:rsidP="008A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</w:p>
        </w:tc>
      </w:tr>
      <w:tr w:rsidR="008A5391" w14:paraId="1D1B6668" w14:textId="77777777" w:rsidTr="00B13C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07901FB5" w14:textId="77777777" w:rsidR="008A5391" w:rsidRPr="00687158" w:rsidRDefault="00771F4A" w:rsidP="008A5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2639" w:type="dxa"/>
          </w:tcPr>
          <w:p w14:paraId="3F1D1794" w14:textId="77777777" w:rsidR="008A5391" w:rsidRPr="00687158" w:rsidRDefault="008A5391" w:rsidP="008A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Defining the Network Approach</w:t>
            </w:r>
          </w:p>
        </w:tc>
        <w:tc>
          <w:tcPr>
            <w:tcW w:w="2835" w:type="dxa"/>
          </w:tcPr>
          <w:p w14:paraId="5A1E64C7" w14:textId="77777777" w:rsidR="008A5391" w:rsidRPr="008A5391" w:rsidRDefault="008A5391" w:rsidP="008A5391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A5391">
              <w:rPr>
                <w:rFonts w:ascii="Arial" w:hAnsi="Arial" w:cs="Arial"/>
                <w:color w:val="auto"/>
              </w:rPr>
              <w:t>Discussion</w:t>
            </w:r>
          </w:p>
        </w:tc>
        <w:tc>
          <w:tcPr>
            <w:tcW w:w="2835" w:type="dxa"/>
          </w:tcPr>
          <w:p w14:paraId="5B0D023B" w14:textId="3283D319" w:rsidR="008A5391" w:rsidRPr="007D576B" w:rsidRDefault="007D576B" w:rsidP="007D576B">
            <w:pPr>
              <w:spacing w:after="200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7D576B">
              <w:rPr>
                <w:rFonts w:ascii="Arial" w:hAnsi="Arial" w:cs="Arial"/>
                <w:color w:val="000000"/>
              </w:rPr>
              <w:t xml:space="preserve">Establish a Network to Manage </w:t>
            </w:r>
            <w:r w:rsidR="00354DE0">
              <w:rPr>
                <w:rFonts w:ascii="Arial" w:hAnsi="Arial" w:cs="Arial"/>
                <w:color w:val="000000"/>
              </w:rPr>
              <w:t>Shared</w:t>
            </w:r>
            <w:r w:rsidRPr="007D576B">
              <w:rPr>
                <w:rFonts w:ascii="Arial" w:hAnsi="Arial" w:cs="Arial"/>
                <w:color w:val="000000"/>
              </w:rPr>
              <w:t xml:space="preserve"> Risk Guide.</w:t>
            </w:r>
          </w:p>
        </w:tc>
      </w:tr>
      <w:tr w:rsidR="008A5391" w:rsidRPr="00B13C8A" w14:paraId="0DC2980C" w14:textId="77777777" w:rsidTr="00B13C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3F345682" w14:textId="77777777" w:rsidR="008A5391" w:rsidRPr="00B13C8A" w:rsidRDefault="007D576B" w:rsidP="008A5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2639" w:type="dxa"/>
          </w:tcPr>
          <w:p w14:paraId="55E791F1" w14:textId="77777777" w:rsidR="008A5391" w:rsidRPr="00B13C8A" w:rsidRDefault="008A5391" w:rsidP="008A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13C8A">
              <w:rPr>
                <w:rFonts w:ascii="Arial" w:hAnsi="Arial" w:cs="Arial"/>
              </w:rPr>
              <w:t>Collaboration</w:t>
            </w:r>
          </w:p>
        </w:tc>
        <w:tc>
          <w:tcPr>
            <w:tcW w:w="2835" w:type="dxa"/>
          </w:tcPr>
          <w:p w14:paraId="2FD6A6CA" w14:textId="77777777" w:rsidR="008A5391" w:rsidRPr="00B13C8A" w:rsidRDefault="008A5391" w:rsidP="008A5391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13C8A">
              <w:rPr>
                <w:rFonts w:ascii="Arial" w:hAnsi="Arial" w:cs="Arial"/>
                <w:color w:val="auto"/>
              </w:rPr>
              <w:t>Discussion</w:t>
            </w:r>
          </w:p>
          <w:p w14:paraId="58C95DDC" w14:textId="77777777" w:rsidR="008A5391" w:rsidRPr="00B13C8A" w:rsidRDefault="008A5391" w:rsidP="008A5391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13C8A">
              <w:rPr>
                <w:rFonts w:ascii="Arial" w:hAnsi="Arial" w:cs="Arial"/>
                <w:color w:val="auto"/>
              </w:rPr>
              <w:t>Activities</w:t>
            </w:r>
          </w:p>
        </w:tc>
        <w:tc>
          <w:tcPr>
            <w:tcW w:w="2835" w:type="dxa"/>
          </w:tcPr>
          <w:p w14:paraId="4022AFE4" w14:textId="77777777" w:rsidR="008A5391" w:rsidRPr="00B13C8A" w:rsidRDefault="008A5391" w:rsidP="008A5391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8A5391" w14:paraId="0B2C9304" w14:textId="77777777" w:rsidTr="00B13C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7D4FAC25" w14:textId="77777777" w:rsidR="008A5391" w:rsidRPr="00B13C8A" w:rsidRDefault="007D576B" w:rsidP="008A5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2639" w:type="dxa"/>
          </w:tcPr>
          <w:p w14:paraId="748BF296" w14:textId="77777777" w:rsidR="008A5391" w:rsidRPr="00B13C8A" w:rsidRDefault="008A5391" w:rsidP="008A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13C8A">
              <w:rPr>
                <w:rFonts w:ascii="Arial" w:hAnsi="Arial" w:cs="Arial"/>
              </w:rPr>
              <w:t>Governance</w:t>
            </w:r>
          </w:p>
        </w:tc>
        <w:tc>
          <w:tcPr>
            <w:tcW w:w="2835" w:type="dxa"/>
          </w:tcPr>
          <w:p w14:paraId="37E65B1B" w14:textId="77777777" w:rsidR="008A5391" w:rsidRPr="00B13C8A" w:rsidRDefault="008A5391" w:rsidP="008A5391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13C8A">
              <w:rPr>
                <w:rFonts w:ascii="Arial" w:hAnsi="Arial" w:cs="Arial"/>
                <w:color w:val="auto"/>
              </w:rPr>
              <w:t>Discussion</w:t>
            </w:r>
          </w:p>
          <w:p w14:paraId="1B41E2F8" w14:textId="77777777" w:rsidR="008A5391" w:rsidRPr="00B13C8A" w:rsidRDefault="008A5391" w:rsidP="008A5391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13C8A">
              <w:rPr>
                <w:rFonts w:ascii="Arial" w:hAnsi="Arial" w:cs="Arial"/>
                <w:color w:val="auto"/>
              </w:rPr>
              <w:t>Activities</w:t>
            </w:r>
          </w:p>
        </w:tc>
        <w:tc>
          <w:tcPr>
            <w:tcW w:w="2835" w:type="dxa"/>
          </w:tcPr>
          <w:p w14:paraId="49ACF47F" w14:textId="77777777" w:rsidR="008A5391" w:rsidRPr="00687158" w:rsidRDefault="008A5391" w:rsidP="008A5391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13C8A">
              <w:rPr>
                <w:rFonts w:ascii="Arial" w:hAnsi="Arial" w:cs="Arial"/>
              </w:rPr>
              <w:t xml:space="preserve">Network </w:t>
            </w:r>
            <w:r w:rsidR="00107769" w:rsidRPr="00B13C8A">
              <w:rPr>
                <w:rFonts w:ascii="Arial" w:hAnsi="Arial" w:cs="Arial"/>
              </w:rPr>
              <w:t>Agreement</w:t>
            </w:r>
          </w:p>
        </w:tc>
      </w:tr>
      <w:tr w:rsidR="007D4C31" w14:paraId="27650F2C" w14:textId="77777777" w:rsidTr="00B13C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vAlign w:val="top"/>
          </w:tcPr>
          <w:p w14:paraId="4810C2FD" w14:textId="77777777" w:rsidR="007D4C31" w:rsidRPr="001662A4" w:rsidRDefault="007D4C31" w:rsidP="008A5391">
            <w:pPr>
              <w:jc w:val="center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5</w:t>
            </w:r>
          </w:p>
        </w:tc>
        <w:tc>
          <w:tcPr>
            <w:tcW w:w="2639" w:type="dxa"/>
          </w:tcPr>
          <w:p w14:paraId="46154923" w14:textId="77777777" w:rsidR="007D4C31" w:rsidRPr="001662A4" w:rsidRDefault="007D4C31" w:rsidP="008A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662A4">
              <w:rPr>
                <w:rFonts w:ascii="Arial" w:hAnsi="Arial" w:cs="Arial"/>
              </w:rPr>
              <w:t>Conclusion</w:t>
            </w:r>
          </w:p>
        </w:tc>
        <w:tc>
          <w:tcPr>
            <w:tcW w:w="2835" w:type="dxa"/>
          </w:tcPr>
          <w:p w14:paraId="39A3ACC4" w14:textId="77777777" w:rsidR="007D4C31" w:rsidRPr="008A5391" w:rsidRDefault="007D4C31" w:rsidP="008A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lang w:val="en-GB"/>
              </w:rPr>
            </w:pPr>
            <w:r w:rsidRPr="008A5391">
              <w:rPr>
                <w:rFonts w:ascii="Arial" w:hAnsi="Arial" w:cs="Arial"/>
                <w:color w:val="auto"/>
                <w:lang w:val="en-GB"/>
              </w:rPr>
              <w:t>Discussion</w:t>
            </w:r>
          </w:p>
        </w:tc>
        <w:tc>
          <w:tcPr>
            <w:tcW w:w="2835" w:type="dxa"/>
          </w:tcPr>
          <w:p w14:paraId="5727A801" w14:textId="77777777" w:rsidR="007D4C31" w:rsidRPr="001662A4" w:rsidRDefault="007D4C31" w:rsidP="008A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</w:p>
        </w:tc>
      </w:tr>
      <w:tr w:rsidR="007D4C31" w14:paraId="6F24279F" w14:textId="77777777" w:rsidTr="002D23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</w:tcPr>
          <w:p w14:paraId="6B03D888" w14:textId="77777777" w:rsidR="007D4C31" w:rsidRPr="007D4C31" w:rsidRDefault="007D4C31" w:rsidP="007D4C31">
            <w:pPr>
              <w:jc w:val="center"/>
              <w:rPr>
                <w:rFonts w:ascii="Arial" w:hAnsi="Arial" w:cs="Arial"/>
                <w:b/>
              </w:rPr>
            </w:pPr>
            <w:r w:rsidRPr="007D4C31">
              <w:rPr>
                <w:rFonts w:ascii="Arial" w:hAnsi="Arial" w:cs="Arial"/>
                <w:b/>
              </w:rPr>
              <w:t>2 hours</w:t>
            </w:r>
          </w:p>
        </w:tc>
        <w:tc>
          <w:tcPr>
            <w:tcW w:w="8309" w:type="dxa"/>
            <w:gridSpan w:val="3"/>
          </w:tcPr>
          <w:p w14:paraId="0D96D989" w14:textId="77777777" w:rsidR="007D4C31" w:rsidRPr="007D4C31" w:rsidRDefault="007D4C31" w:rsidP="00182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 Duration (</w:t>
            </w:r>
            <w:r>
              <w:rPr>
                <w:rFonts w:ascii="Arial" w:hAnsi="Arial" w:cs="Arial"/>
                <w:b/>
                <w:i/>
              </w:rPr>
              <w:t>Modify</w:t>
            </w:r>
            <w:r w:rsidRPr="00C50E46">
              <w:rPr>
                <w:rFonts w:ascii="Arial" w:hAnsi="Arial" w:cs="Arial"/>
                <w:b/>
                <w:i/>
              </w:rPr>
              <w:t xml:space="preserve"> duration based on </w:t>
            </w:r>
            <w:r>
              <w:rPr>
                <w:rFonts w:ascii="Arial" w:hAnsi="Arial" w:cs="Arial"/>
                <w:b/>
                <w:i/>
              </w:rPr>
              <w:t>which topics are included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bookmarkEnd w:id="17"/>
    </w:tbl>
    <w:p w14:paraId="5910EA35" w14:textId="77777777" w:rsidR="00CE4602" w:rsidRDefault="00CE4602" w:rsidP="007D4C31">
      <w:pPr>
        <w:pStyle w:val="bullet1"/>
        <w:numPr>
          <w:ilvl w:val="0"/>
          <w:numId w:val="0"/>
        </w:numPr>
        <w:ind w:left="360" w:hanging="360"/>
      </w:pPr>
    </w:p>
    <w:p w14:paraId="78F5DF5F" w14:textId="77777777" w:rsidR="007D4C31" w:rsidRDefault="007D4C31" w:rsidP="007D4C31">
      <w:pPr>
        <w:pStyle w:val="bullet1"/>
        <w:numPr>
          <w:ilvl w:val="0"/>
          <w:numId w:val="0"/>
        </w:numPr>
        <w:ind w:left="360" w:hanging="360"/>
        <w:sectPr w:rsidR="007D4C31" w:rsidSect="006D4D14">
          <w:headerReference w:type="default" r:id="rId27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</w:p>
    <w:p w14:paraId="0B8743D7" w14:textId="77777777" w:rsidR="001E2ED7" w:rsidRPr="007E7ADA" w:rsidRDefault="0015047E" w:rsidP="009F5968">
      <w:pPr>
        <w:pStyle w:val="Heading1"/>
      </w:pPr>
      <w:bookmarkStart w:id="18" w:name="_Toc527532393"/>
      <w:bookmarkStart w:id="19" w:name="_Ref2765148"/>
      <w:bookmarkStart w:id="20" w:name="_Toc12441882"/>
      <w:r w:rsidRPr="007E7ADA">
        <w:lastRenderedPageBreak/>
        <w:t>Introduction to the Workshop</w:t>
      </w:r>
      <w:bookmarkEnd w:id="18"/>
      <w:bookmarkEnd w:id="19"/>
      <w:bookmarkEnd w:id="20"/>
    </w:p>
    <w:p w14:paraId="5F423A30" w14:textId="77777777" w:rsidR="009F5968" w:rsidRPr="007E7ADA" w:rsidRDefault="001D3E0F" w:rsidP="00531B60">
      <w:pPr>
        <w:pStyle w:val="IntroductoryText"/>
      </w:pPr>
      <w:r w:rsidRPr="007E7ADA">
        <w:t xml:space="preserve">Duration: </w:t>
      </w:r>
      <w:r w:rsidR="000C1243" w:rsidRPr="007E7ADA">
        <w:t xml:space="preserve">approximately </w:t>
      </w:r>
      <w:r w:rsidR="009970D9" w:rsidRPr="00EE70CF">
        <w:rPr>
          <w:b/>
        </w:rPr>
        <w:t>10</w:t>
      </w:r>
      <w:r w:rsidRPr="00EE70CF">
        <w:rPr>
          <w:b/>
        </w:rPr>
        <w:t xml:space="preserve"> minutes</w:t>
      </w:r>
    </w:p>
    <w:tbl>
      <w:tblPr>
        <w:tblStyle w:val="TableGrid"/>
        <w:tblW w:w="10065" w:type="dxa"/>
        <w:tblLayout w:type="fixed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993"/>
        <w:gridCol w:w="7087"/>
        <w:gridCol w:w="1985"/>
      </w:tblGrid>
      <w:tr w:rsidR="00BA3C18" w:rsidRPr="007E7ADA" w14:paraId="3CF86404" w14:textId="77777777" w:rsidTr="002F47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ABF2E4A" w14:textId="77777777" w:rsidR="001D3E0F" w:rsidRPr="007E7ADA" w:rsidRDefault="001D3E0F" w:rsidP="00BE5049">
            <w:pPr>
              <w:pStyle w:val="TableHeadingWhite"/>
            </w:pPr>
            <w:r w:rsidRPr="007E7ADA">
              <w:t>Approx time</w:t>
            </w:r>
          </w:p>
        </w:tc>
        <w:tc>
          <w:tcPr>
            <w:tcW w:w="7087" w:type="dxa"/>
          </w:tcPr>
          <w:p w14:paraId="635F811B" w14:textId="77777777" w:rsidR="001D3E0F" w:rsidRPr="007E7ADA" w:rsidRDefault="00056EE5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1985" w:type="dxa"/>
          </w:tcPr>
          <w:p w14:paraId="61E8D9CC" w14:textId="77777777" w:rsidR="001D3E0F" w:rsidRPr="007E7ADA" w:rsidRDefault="001D3E0F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7D4C31" w:rsidRPr="007E7ADA" w14:paraId="4B940ED6" w14:textId="77777777" w:rsidTr="002F47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892890" w:themeColor="accent1"/>
            </w:tcBorders>
            <w:vAlign w:val="top"/>
          </w:tcPr>
          <w:p w14:paraId="2021BF6D" w14:textId="77777777" w:rsidR="007D4C31" w:rsidRPr="00D8103F" w:rsidRDefault="001A74AA" w:rsidP="007D4C31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  <w:r w:rsidR="007D4C31" w:rsidRPr="00D8103F">
              <w:rPr>
                <w:rFonts w:ascii="Arial" w:hAnsi="Arial" w:cs="Arial"/>
                <w:color w:val="000000" w:themeColor="text1"/>
              </w:rPr>
              <w:t xml:space="preserve"> mins</w:t>
            </w:r>
          </w:p>
        </w:tc>
        <w:tc>
          <w:tcPr>
            <w:tcW w:w="7087" w:type="dxa"/>
            <w:tcBorders>
              <w:bottom w:val="single" w:sz="4" w:space="0" w:color="892890" w:themeColor="accent1"/>
            </w:tcBorders>
          </w:tcPr>
          <w:p w14:paraId="49B9877F" w14:textId="77777777" w:rsidR="007D4C31" w:rsidRPr="007D4C31" w:rsidRDefault="007D4C31" w:rsidP="007D4C31">
            <w:pPr>
              <w:pStyle w:val="StdFGnotes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4C31">
              <w:t>Welcome participants</w:t>
            </w:r>
          </w:p>
          <w:p w14:paraId="6D8FF73D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 xml:space="preserve">Welcome participants to the </w:t>
            </w:r>
            <w:r w:rsidR="008A5391">
              <w:t>Establish a Network</w:t>
            </w:r>
            <w:r w:rsidRPr="0072528D">
              <w:t xml:space="preserve"> workshop</w:t>
            </w:r>
          </w:p>
          <w:p w14:paraId="470CD2C6" w14:textId="77777777" w:rsidR="007D4C31" w:rsidRPr="0072528D" w:rsidRDefault="00274682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Attendance s</w:t>
            </w:r>
            <w:r w:rsidR="007D4C31" w:rsidRPr="0072528D">
              <w:t>heet</w:t>
            </w:r>
          </w:p>
          <w:p w14:paraId="51FEDA42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Introduce yourself</w:t>
            </w:r>
          </w:p>
          <w:p w14:paraId="3907F822" w14:textId="77777777" w:rsidR="007D4C31" w:rsidRPr="00226A1B" w:rsidRDefault="00274682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Participant introductions - round t</w:t>
            </w:r>
            <w:r w:rsidR="007D4C31" w:rsidRPr="0072528D">
              <w:t>able (name, role, experience, expectations)</w:t>
            </w:r>
          </w:p>
        </w:tc>
        <w:tc>
          <w:tcPr>
            <w:tcW w:w="1985" w:type="dxa"/>
            <w:tcBorders>
              <w:bottom w:val="single" w:sz="4" w:space="0" w:color="892890" w:themeColor="accent1"/>
            </w:tcBorders>
          </w:tcPr>
          <w:p w14:paraId="01C7083F" w14:textId="77777777" w:rsidR="007D4C31" w:rsidRPr="007E7ADA" w:rsidRDefault="008F2F6D" w:rsidP="007D4C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6BFB3CC" wp14:editId="03615894">
                  <wp:extent cx="1079500" cy="804123"/>
                  <wp:effectExtent l="19050" t="19050" r="25400" b="1524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98" cy="80672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C31" w:rsidRPr="007E7ADA" w14:paraId="30546351" w14:textId="77777777" w:rsidTr="002F47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892890" w:themeColor="accent1"/>
            </w:tcBorders>
            <w:vAlign w:val="top"/>
          </w:tcPr>
          <w:p w14:paraId="0A09F932" w14:textId="77777777" w:rsidR="007D4C31" w:rsidRPr="00D8103F" w:rsidRDefault="007D4C31" w:rsidP="007D4C31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D8103F">
              <w:rPr>
                <w:rFonts w:ascii="Arial" w:hAnsi="Arial" w:cs="Arial"/>
                <w:color w:val="000000" w:themeColor="text1"/>
              </w:rPr>
              <w:t>2 mins</w:t>
            </w:r>
          </w:p>
        </w:tc>
        <w:tc>
          <w:tcPr>
            <w:tcW w:w="7087" w:type="dxa"/>
            <w:tcBorders>
              <w:bottom w:val="single" w:sz="4" w:space="0" w:color="892890" w:themeColor="accent1"/>
            </w:tcBorders>
          </w:tcPr>
          <w:p w14:paraId="3BA9A84A" w14:textId="77777777" w:rsidR="007D4C31" w:rsidRPr="00226A1B" w:rsidRDefault="007D4C31" w:rsidP="007D4C31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en-AU"/>
              </w:rPr>
            </w:pPr>
            <w:r w:rsidRPr="00226A1B">
              <w:rPr>
                <w:rFonts w:cs="Arial"/>
                <w:lang w:val="en-AU"/>
              </w:rPr>
              <w:t>Discuss housekeeping rules</w:t>
            </w:r>
          </w:p>
          <w:p w14:paraId="76A9F067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Mobiles</w:t>
            </w:r>
          </w:p>
          <w:p w14:paraId="7078913B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Text messages</w:t>
            </w:r>
          </w:p>
          <w:p w14:paraId="5C688156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Breaks</w:t>
            </w:r>
          </w:p>
          <w:p w14:paraId="3036B8A7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Punctuality</w:t>
            </w:r>
          </w:p>
          <w:p w14:paraId="3E56B489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 xml:space="preserve">Toilets </w:t>
            </w:r>
          </w:p>
          <w:p w14:paraId="1F58CBC1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Evacuation procedures</w:t>
            </w:r>
          </w:p>
          <w:p w14:paraId="2C8D78BE" w14:textId="77777777" w:rsidR="007D4C31" w:rsidRPr="0072528D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Respect: Everyone’s opinion matters</w:t>
            </w:r>
          </w:p>
          <w:p w14:paraId="4A5DCB64" w14:textId="77777777" w:rsidR="007D4C31" w:rsidRPr="00335CAC" w:rsidRDefault="007D4C31" w:rsidP="00531B6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528D">
              <w:t>One person speaks at a time</w:t>
            </w:r>
          </w:p>
        </w:tc>
        <w:tc>
          <w:tcPr>
            <w:tcW w:w="1985" w:type="dxa"/>
            <w:tcBorders>
              <w:bottom w:val="single" w:sz="4" w:space="0" w:color="892890" w:themeColor="accent1"/>
            </w:tcBorders>
          </w:tcPr>
          <w:p w14:paraId="0B50A847" w14:textId="77777777" w:rsidR="007D4C31" w:rsidRPr="007E7ADA" w:rsidRDefault="007D4C31" w:rsidP="007D4C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D4C31" w:rsidRPr="007E7ADA" w14:paraId="5F10C2E9" w14:textId="77777777" w:rsidTr="002F47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  <w:vAlign w:val="top"/>
          </w:tcPr>
          <w:p w14:paraId="3072E4C2" w14:textId="77777777" w:rsidR="007D4C31" w:rsidRPr="00D8103F" w:rsidRDefault="001A74AA" w:rsidP="00531B60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7D4C31" w:rsidRPr="00D8103F">
              <w:rPr>
                <w:rFonts w:ascii="Arial" w:hAnsi="Arial" w:cs="Arial"/>
                <w:color w:val="000000" w:themeColor="text1"/>
              </w:rPr>
              <w:t xml:space="preserve"> mins</w:t>
            </w:r>
          </w:p>
        </w:tc>
        <w:tc>
          <w:tcPr>
            <w:tcW w:w="7087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42BEA125" w14:textId="77777777" w:rsidR="002F4740" w:rsidRDefault="002F4740" w:rsidP="002F4740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Introduction</w:t>
            </w:r>
          </w:p>
          <w:p w14:paraId="2638EAE6" w14:textId="4EE13FFC" w:rsidR="001A74AA" w:rsidRDefault="007D4C31" w:rsidP="002E53B1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Today we are going to</w:t>
            </w:r>
            <w:r w:rsidR="00B13C8A">
              <w:t xml:space="preserve"> i</w:t>
            </w:r>
            <w:r w:rsidR="001A74AA" w:rsidRPr="005A3C23">
              <w:t xml:space="preserve">ntroduce the Network Approach to managing </w:t>
            </w:r>
            <w:r w:rsidR="00354DE0">
              <w:t>shared</w:t>
            </w:r>
            <w:r w:rsidR="001A74AA" w:rsidRPr="005A3C23">
              <w:t xml:space="preserve"> risk. </w:t>
            </w:r>
          </w:p>
          <w:p w14:paraId="709846F4" w14:textId="0419BDE8" w:rsidR="001A74AA" w:rsidRPr="001A74AA" w:rsidRDefault="001A74AA" w:rsidP="00B13C8A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3C23">
              <w:t>This provide</w:t>
            </w:r>
            <w:r>
              <w:t>s</w:t>
            </w:r>
            <w:r w:rsidRPr="005A3C23">
              <w:t xml:space="preserve"> a great basis to build the</w:t>
            </w:r>
            <w:bookmarkStart w:id="21" w:name="_Hlk514658138"/>
            <w:r>
              <w:t xml:space="preserve"> Network </w:t>
            </w:r>
            <w:bookmarkEnd w:id="21"/>
            <w:r w:rsidR="009935A7">
              <w:t xml:space="preserve">Agreement, </w:t>
            </w:r>
            <w:r w:rsidR="00B13C8A">
              <w:t xml:space="preserve">which is </w:t>
            </w:r>
            <w:r w:rsidR="009935A7">
              <w:t xml:space="preserve">used to provide governance over the </w:t>
            </w:r>
            <w:r w:rsidR="00157F37">
              <w:t>S</w:t>
            </w:r>
            <w:r w:rsidR="00354DE0">
              <w:t>hared</w:t>
            </w:r>
            <w:r w:rsidR="009935A7">
              <w:t xml:space="preserve"> Network Approach, including</w:t>
            </w:r>
            <w:r>
              <w:t xml:space="preserve"> </w:t>
            </w:r>
            <w:r w:rsidRPr="005A3C23">
              <w:t>roles and responsibilities and ways of working.</w:t>
            </w:r>
          </w:p>
          <w:p w14:paraId="1CE6F0D5" w14:textId="77777777" w:rsidR="007D4C31" w:rsidRPr="001A74AA" w:rsidRDefault="007D4C31" w:rsidP="001A74AA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workshop will run for 2 hours.</w:t>
            </w:r>
          </w:p>
        </w:tc>
        <w:tc>
          <w:tcPr>
            <w:tcW w:w="1985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62B1EE53" w14:textId="77777777" w:rsidR="007D4C31" w:rsidRPr="007E7ADA" w:rsidRDefault="008F2F6D" w:rsidP="007D4C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4E2F">
              <w:rPr>
                <w:noProof/>
              </w:rPr>
              <w:drawing>
                <wp:inline distT="0" distB="0" distL="0" distR="0" wp14:anchorId="488FD379" wp14:editId="50B09B27">
                  <wp:extent cx="1080000" cy="809851"/>
                  <wp:effectExtent l="19050" t="19050" r="2540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AA" w:rsidRPr="007E7ADA" w14:paraId="31146CA8" w14:textId="77777777" w:rsidTr="002F47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21125FE7" w14:textId="77777777" w:rsidR="001A74AA" w:rsidRPr="00D8103F" w:rsidRDefault="001A74AA" w:rsidP="00531B60">
            <w:pPr>
              <w:jc w:val="center"/>
              <w:rPr>
                <w:rFonts w:ascii="Arial" w:hAnsi="Arial" w:cs="Arial"/>
              </w:rPr>
            </w:pPr>
            <w:bookmarkStart w:id="22" w:name="_Toc527532395"/>
            <w:bookmarkStart w:id="23" w:name="_Ref2765157"/>
            <w:bookmarkStart w:id="24" w:name="_Toc520903934"/>
            <w:bookmarkStart w:id="25" w:name="_Toc521074082"/>
          </w:p>
        </w:tc>
        <w:tc>
          <w:tcPr>
            <w:tcW w:w="7087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58F5F30A" w14:textId="77777777" w:rsidR="001A74AA" w:rsidRDefault="001A74AA" w:rsidP="002F4740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Transition</w:t>
            </w:r>
          </w:p>
          <w:p w14:paraId="6E79A377" w14:textId="77777777" w:rsidR="001A74AA" w:rsidRPr="001A74AA" w:rsidRDefault="001A74AA" w:rsidP="001A74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 you know what a</w:t>
            </w:r>
            <w:r w:rsidRPr="005A3C23">
              <w:t xml:space="preserve"> Network Approach </w:t>
            </w:r>
            <w:r>
              <w:t>is</w:t>
            </w:r>
            <w:r w:rsidRPr="005A3C23">
              <w:t xml:space="preserve">?  </w:t>
            </w:r>
            <w:r>
              <w:t>We will</w:t>
            </w:r>
            <w:r w:rsidRPr="005A3C23">
              <w:t xml:space="preserve"> start by defining it…</w:t>
            </w:r>
          </w:p>
        </w:tc>
        <w:tc>
          <w:tcPr>
            <w:tcW w:w="1985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4B810E75" w14:textId="77777777" w:rsidR="001A74AA" w:rsidRPr="001A74AA" w:rsidRDefault="001A74AA" w:rsidP="007D4C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7992DD0" w14:textId="77777777" w:rsidR="00CE4602" w:rsidRDefault="00CE4602" w:rsidP="000C1243">
      <w:pPr>
        <w:pStyle w:val="Heading1"/>
        <w:sectPr w:rsidR="00CE4602" w:rsidSect="006D4D14">
          <w:headerReference w:type="default" r:id="rId30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</w:p>
    <w:p w14:paraId="4A7F7B06" w14:textId="77777777" w:rsidR="000C1243" w:rsidRPr="007E7ADA" w:rsidRDefault="00C4740A" w:rsidP="000C1243">
      <w:pPr>
        <w:pStyle w:val="Heading1"/>
      </w:pPr>
      <w:bookmarkStart w:id="26" w:name="_Toc12441883"/>
      <w:bookmarkEnd w:id="22"/>
      <w:bookmarkEnd w:id="23"/>
      <w:r>
        <w:lastRenderedPageBreak/>
        <w:t>Defining the Network Approach</w:t>
      </w:r>
      <w:bookmarkEnd w:id="26"/>
    </w:p>
    <w:p w14:paraId="179F75C4" w14:textId="77777777" w:rsidR="000C1243" w:rsidRPr="007E7ADA" w:rsidRDefault="0065406F" w:rsidP="00531B60">
      <w:pPr>
        <w:pStyle w:val="IntroductoryText"/>
      </w:pPr>
      <w:r w:rsidRPr="007E7ADA">
        <w:t xml:space="preserve">Duration: approximately </w:t>
      </w:r>
      <w:r w:rsidR="00BF09D5">
        <w:rPr>
          <w:b/>
        </w:rPr>
        <w:t>2</w:t>
      </w:r>
      <w:r w:rsidR="00AD2C0E">
        <w:rPr>
          <w:b/>
        </w:rPr>
        <w:t>0</w:t>
      </w:r>
      <w:r w:rsidR="000C1243" w:rsidRPr="006E7E60">
        <w:rPr>
          <w:b/>
        </w:rPr>
        <w:t xml:space="preserve"> minutes</w:t>
      </w:r>
    </w:p>
    <w:tbl>
      <w:tblPr>
        <w:tblStyle w:val="TableGrid"/>
        <w:tblW w:w="10065" w:type="dxa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1014"/>
        <w:gridCol w:w="7051"/>
        <w:gridCol w:w="2000"/>
      </w:tblGrid>
      <w:tr w:rsidR="00E0230F" w:rsidRPr="007E7ADA" w14:paraId="3ED4ABFD" w14:textId="77777777" w:rsidTr="007457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B7598D9" w14:textId="77777777" w:rsidR="000C1243" w:rsidRPr="007E7ADA" w:rsidRDefault="001941D2" w:rsidP="00BE5049">
            <w:pPr>
              <w:pStyle w:val="TableHeadingWhite"/>
            </w:pPr>
            <w:r>
              <w:t>Timing</w:t>
            </w:r>
          </w:p>
        </w:tc>
        <w:tc>
          <w:tcPr>
            <w:tcW w:w="7086" w:type="dxa"/>
          </w:tcPr>
          <w:p w14:paraId="4975A2F6" w14:textId="77777777" w:rsidR="000C1243" w:rsidRPr="007E7ADA" w:rsidRDefault="00B21B72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1986" w:type="dxa"/>
          </w:tcPr>
          <w:p w14:paraId="40F980F2" w14:textId="77777777" w:rsidR="000C1243" w:rsidRPr="007E7ADA" w:rsidRDefault="000C1243" w:rsidP="00BE5049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E0230F" w:rsidRPr="007E7ADA" w14:paraId="271F2C33" w14:textId="77777777" w:rsidTr="00745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FD6EE36" w14:textId="77777777" w:rsidR="00C21DF2" w:rsidRPr="007E7ADA" w:rsidRDefault="00C21DF2" w:rsidP="000F0DF8"/>
        </w:tc>
        <w:tc>
          <w:tcPr>
            <w:tcW w:w="7086" w:type="dxa"/>
          </w:tcPr>
          <w:p w14:paraId="737D7DA2" w14:textId="77777777" w:rsidR="00C21DF2" w:rsidRPr="007E7ADA" w:rsidRDefault="00C21DF2" w:rsidP="00C21D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Introduce topic:</w:t>
            </w:r>
          </w:p>
          <w:p w14:paraId="30499EF9" w14:textId="77777777" w:rsidR="00C21DF2" w:rsidRPr="007E7ADA" w:rsidRDefault="00531B60" w:rsidP="00C21DF2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Define </w:t>
            </w:r>
            <w:r w:rsidR="00C4740A">
              <w:t>the Network Approach</w:t>
            </w:r>
          </w:p>
          <w:p w14:paraId="13647852" w14:textId="77777777" w:rsidR="00B35754" w:rsidRDefault="00C4740A" w:rsidP="00FF4AF3">
            <w:pPr>
              <w:pStyle w:val="bullet1"/>
              <w:spacing w:before="11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Why are we using it?</w:t>
            </w:r>
          </w:p>
          <w:p w14:paraId="1068AEAB" w14:textId="6FCD014F" w:rsidR="00C4740A" w:rsidRPr="007E7ADA" w:rsidRDefault="00C4740A" w:rsidP="00FF4AF3">
            <w:pPr>
              <w:pStyle w:val="bullet1"/>
              <w:spacing w:before="11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 w:rsidR="00354DE0">
              <w:t>Shared</w:t>
            </w:r>
            <w:r>
              <w:t xml:space="preserve"> Risk framework and supporting documents</w:t>
            </w:r>
          </w:p>
        </w:tc>
        <w:tc>
          <w:tcPr>
            <w:tcW w:w="1986" w:type="dxa"/>
          </w:tcPr>
          <w:p w14:paraId="1B019789" w14:textId="77777777" w:rsidR="00C21DF2" w:rsidRPr="007E7ADA" w:rsidRDefault="00C21DF2" w:rsidP="000F0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230F" w:rsidRPr="007E7ADA" w14:paraId="31B44C73" w14:textId="77777777" w:rsidTr="00407B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2" w:space="0" w:color="892890" w:themeColor="accent1"/>
            </w:tcBorders>
            <w:vAlign w:val="top"/>
          </w:tcPr>
          <w:p w14:paraId="71EF7AAA" w14:textId="77777777" w:rsidR="00BE3227" w:rsidRDefault="004A7DF6" w:rsidP="00407B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  <w:r w:rsidR="00531B60" w:rsidRPr="00D8103F">
              <w:rPr>
                <w:rFonts w:ascii="Arial" w:hAnsi="Arial" w:cs="Arial"/>
                <w:color w:val="000000" w:themeColor="text1"/>
              </w:rPr>
              <w:t xml:space="preserve"> mins</w:t>
            </w:r>
          </w:p>
          <w:p w14:paraId="0B41B94E" w14:textId="77777777" w:rsidR="00BE3227" w:rsidRDefault="00BE3227" w:rsidP="00407BA1">
            <w:pPr>
              <w:jc w:val="center"/>
              <w:rPr>
                <w:rFonts w:ascii="Arial" w:hAnsi="Arial" w:cs="Arial"/>
              </w:rPr>
            </w:pPr>
          </w:p>
          <w:p w14:paraId="736EAE63" w14:textId="77777777" w:rsidR="00531B60" w:rsidRDefault="00BE3227" w:rsidP="00407BA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23D0AF9" wp14:editId="1ADACA33">
                  <wp:extent cx="518160" cy="45402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4759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50FFC" w14:textId="77777777" w:rsidR="00BE3227" w:rsidRDefault="00BE3227" w:rsidP="00407BA1">
            <w:pPr>
              <w:jc w:val="center"/>
              <w:rPr>
                <w:rFonts w:ascii="Arial" w:hAnsi="Arial" w:cs="Arial"/>
              </w:rPr>
            </w:pPr>
          </w:p>
          <w:p w14:paraId="40E338D9" w14:textId="77777777" w:rsidR="00BE3227" w:rsidRDefault="00BE3227" w:rsidP="00407BA1">
            <w:pPr>
              <w:jc w:val="center"/>
              <w:rPr>
                <w:rFonts w:ascii="Arial" w:hAnsi="Arial" w:cs="Arial"/>
              </w:rPr>
            </w:pPr>
          </w:p>
          <w:p w14:paraId="6808B1E0" w14:textId="77777777" w:rsidR="00BE3227" w:rsidRPr="00407BA1" w:rsidRDefault="00BE3227" w:rsidP="00407BA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68BD4E7" wp14:editId="4D737B9B">
                  <wp:extent cx="536028" cy="53602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  <w:tcBorders>
              <w:bottom w:val="single" w:sz="2" w:space="0" w:color="892890" w:themeColor="accent1"/>
            </w:tcBorders>
          </w:tcPr>
          <w:p w14:paraId="309CBE6F" w14:textId="77777777" w:rsidR="00531B60" w:rsidRDefault="00531B60" w:rsidP="007457C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7" w:name="_Hlk517689008"/>
            <w:r>
              <w:t xml:space="preserve">Defining </w:t>
            </w:r>
            <w:bookmarkEnd w:id="27"/>
            <w:r w:rsidR="00C4740A">
              <w:t>the Network Approach</w:t>
            </w:r>
          </w:p>
          <w:p w14:paraId="08427CEC" w14:textId="77777777" w:rsidR="00BE3227" w:rsidRPr="00BE3227" w:rsidRDefault="00BE3227" w:rsidP="00BE32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BF1FFB" w14:textId="77777777" w:rsidR="0032328C" w:rsidRPr="007D4C31" w:rsidRDefault="0032328C" w:rsidP="0032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bookmarkStart w:id="28" w:name="_Hlk517689025"/>
            <w:r>
              <w:rPr>
                <w:rFonts w:ascii="Arial" w:hAnsi="Arial" w:cs="Arial"/>
                <w:b/>
              </w:rPr>
              <w:t>Discussion</w:t>
            </w:r>
          </w:p>
          <w:p w14:paraId="343ACD81" w14:textId="77777777" w:rsidR="0032328C" w:rsidRDefault="00C4740A" w:rsidP="00C47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What do you think a Network Approach is?</w:t>
            </w:r>
          </w:p>
          <w:p w14:paraId="4EEAA84D" w14:textId="77777777" w:rsidR="00F56FE4" w:rsidRDefault="00F56FE4" w:rsidP="00C47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Allow for individual responses.</w:t>
            </w:r>
          </w:p>
          <w:p w14:paraId="1B477508" w14:textId="77777777" w:rsidR="00F56FE4" w:rsidRDefault="00F56FE4" w:rsidP="00C47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616C54" w14:textId="77777777" w:rsidR="00F56FE4" w:rsidRDefault="00F56FE4" w:rsidP="00C47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6FE4">
              <w:rPr>
                <w:b/>
              </w:rPr>
              <w:t>Display</w:t>
            </w:r>
            <w:r>
              <w:t xml:space="preserve"> slide to reinforce participant responses.</w:t>
            </w:r>
          </w:p>
          <w:p w14:paraId="7785A3BC" w14:textId="77777777" w:rsidR="00F56FE4" w:rsidRDefault="00F56FE4" w:rsidP="00F56F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5CE75F9A" w14:textId="77777777" w:rsidR="00F56FE4" w:rsidRDefault="00F56FE4" w:rsidP="00F56FE4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Ask participants to r</w:t>
            </w:r>
            <w:r w:rsidRPr="008A2DF8">
              <w:rPr>
                <w:rFonts w:eastAsia="Calibri"/>
              </w:rPr>
              <w:t xml:space="preserve">ead the slide and </w:t>
            </w:r>
            <w:r>
              <w:rPr>
                <w:rFonts w:eastAsia="Calibri"/>
              </w:rPr>
              <w:t>note the top two points that they would like for their agency or department.</w:t>
            </w:r>
          </w:p>
          <w:p w14:paraId="334B7DF9" w14:textId="77777777" w:rsidR="00531B60" w:rsidRPr="00F56FE4" w:rsidRDefault="00F56FE4" w:rsidP="00F56FE4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A2DF8">
              <w:rPr>
                <w:rFonts w:eastAsia="Calibri"/>
                <w:b/>
              </w:rPr>
              <w:t>Ask</w:t>
            </w:r>
            <w:r>
              <w:rPr>
                <w:rFonts w:eastAsia="Calibri"/>
              </w:rPr>
              <w:t xml:space="preserve"> for volunteers to read out their responses and explain why they have chosen those points</w:t>
            </w:r>
            <w:bookmarkEnd w:id="28"/>
          </w:p>
        </w:tc>
        <w:tc>
          <w:tcPr>
            <w:tcW w:w="1986" w:type="dxa"/>
            <w:tcBorders>
              <w:bottom w:val="single" w:sz="2" w:space="0" w:color="892890" w:themeColor="accent1"/>
            </w:tcBorders>
          </w:tcPr>
          <w:p w14:paraId="722C89ED" w14:textId="77777777" w:rsidR="00531B60" w:rsidRPr="007E7ADA" w:rsidRDefault="008F2F6D" w:rsidP="00531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59D368" wp14:editId="2B101E6A">
                  <wp:extent cx="1081362" cy="814245"/>
                  <wp:effectExtent l="19050" t="19050" r="24130" b="2413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663" cy="82426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30F" w:rsidRPr="007E7ADA" w14:paraId="7270430A" w14:textId="77777777" w:rsidTr="00407B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  <w:vAlign w:val="top"/>
          </w:tcPr>
          <w:p w14:paraId="6CE59B49" w14:textId="77777777" w:rsidR="0032328C" w:rsidRPr="00D8103F" w:rsidRDefault="00F56FE4" w:rsidP="00407BA1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  <w:r w:rsidR="0032328C" w:rsidRPr="00D8103F">
              <w:rPr>
                <w:rFonts w:ascii="Arial" w:hAnsi="Arial" w:cs="Arial"/>
                <w:color w:val="000000" w:themeColor="text1"/>
              </w:rPr>
              <w:t xml:space="preserve"> mins</w:t>
            </w:r>
          </w:p>
        </w:tc>
        <w:tc>
          <w:tcPr>
            <w:tcW w:w="7086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3F83329C" w14:textId="03FF52D8" w:rsidR="0032328C" w:rsidRPr="00F56FE4" w:rsidRDefault="009F73A9" w:rsidP="009F73A9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6FE4">
              <w:t xml:space="preserve">Establish a </w:t>
            </w:r>
            <w:r w:rsidR="00A035C0" w:rsidRPr="00F56FE4">
              <w:t>N</w:t>
            </w:r>
            <w:r w:rsidRPr="00F56FE4">
              <w:t xml:space="preserve">etwork to </w:t>
            </w:r>
            <w:r w:rsidR="00A035C0" w:rsidRPr="00F56FE4">
              <w:t>M</w:t>
            </w:r>
            <w:r w:rsidRPr="00F56FE4">
              <w:t xml:space="preserve">anage </w:t>
            </w:r>
            <w:r w:rsidR="00354DE0">
              <w:t>Shared</w:t>
            </w:r>
            <w:r w:rsidRPr="00F56FE4">
              <w:t xml:space="preserve"> </w:t>
            </w:r>
            <w:r w:rsidR="00D46905" w:rsidRPr="00F56FE4">
              <w:t>R</w:t>
            </w:r>
            <w:r w:rsidRPr="00F56FE4">
              <w:t xml:space="preserve">isk </w:t>
            </w:r>
            <w:r w:rsidR="00D46905" w:rsidRPr="00F56FE4">
              <w:t>G</w:t>
            </w:r>
            <w:r w:rsidRPr="00F56FE4">
              <w:t>uide</w:t>
            </w:r>
          </w:p>
          <w:p w14:paraId="27396483" w14:textId="7B5CCCFD" w:rsidR="009F73A9" w:rsidRPr="00F56FE4" w:rsidRDefault="0005159E" w:rsidP="009F73A9">
            <w:pPr>
              <w:spacing w:after="200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</w:rPr>
            </w:pPr>
            <w:r w:rsidRPr="00F56FE4">
              <w:rPr>
                <w:rFonts w:ascii="Arial" w:hAnsi="Arial" w:cs="Arial"/>
                <w:b/>
                <w:color w:val="000000"/>
              </w:rPr>
              <w:t>Distribute and i</w:t>
            </w:r>
            <w:r w:rsidR="009F73A9" w:rsidRPr="00F56FE4">
              <w:rPr>
                <w:rFonts w:ascii="Arial" w:hAnsi="Arial" w:cs="Arial"/>
                <w:b/>
                <w:color w:val="000000"/>
              </w:rPr>
              <w:t>ntroduce</w:t>
            </w:r>
            <w:r w:rsidR="009F73A9" w:rsidRPr="00F56FE4">
              <w:rPr>
                <w:rFonts w:ascii="Arial" w:hAnsi="Arial" w:cs="Arial"/>
                <w:color w:val="000000"/>
              </w:rPr>
              <w:t xml:space="preserve"> the </w:t>
            </w:r>
            <w:r w:rsidR="009F73A9" w:rsidRPr="00F56FE4">
              <w:rPr>
                <w:rFonts w:ascii="Arial" w:hAnsi="Arial" w:cs="Arial"/>
                <w:i/>
                <w:color w:val="000000"/>
              </w:rPr>
              <w:t xml:space="preserve">Establish a </w:t>
            </w:r>
            <w:r w:rsidR="00D46905" w:rsidRPr="00F56FE4">
              <w:rPr>
                <w:rFonts w:ascii="Arial" w:hAnsi="Arial" w:cs="Arial"/>
                <w:i/>
                <w:color w:val="000000"/>
              </w:rPr>
              <w:t>N</w:t>
            </w:r>
            <w:r w:rsidR="009F73A9" w:rsidRPr="00F56FE4">
              <w:rPr>
                <w:rFonts w:ascii="Arial" w:hAnsi="Arial" w:cs="Arial"/>
                <w:i/>
                <w:color w:val="000000"/>
              </w:rPr>
              <w:t xml:space="preserve">etwork to </w:t>
            </w:r>
            <w:r w:rsidR="00D46905" w:rsidRPr="00F56FE4">
              <w:rPr>
                <w:rFonts w:ascii="Arial" w:hAnsi="Arial" w:cs="Arial"/>
                <w:i/>
                <w:color w:val="000000"/>
              </w:rPr>
              <w:t>M</w:t>
            </w:r>
            <w:r w:rsidR="009F73A9" w:rsidRPr="00F56FE4">
              <w:rPr>
                <w:rFonts w:ascii="Arial" w:hAnsi="Arial" w:cs="Arial"/>
                <w:i/>
                <w:color w:val="000000"/>
              </w:rPr>
              <w:t xml:space="preserve">anage </w:t>
            </w:r>
            <w:r w:rsidR="00354DE0">
              <w:rPr>
                <w:rFonts w:ascii="Arial" w:hAnsi="Arial" w:cs="Arial"/>
                <w:i/>
                <w:color w:val="000000"/>
              </w:rPr>
              <w:t>Shared</w:t>
            </w:r>
            <w:r w:rsidR="009F73A9" w:rsidRPr="00F56FE4">
              <w:rPr>
                <w:rFonts w:ascii="Arial" w:hAnsi="Arial" w:cs="Arial"/>
                <w:i/>
                <w:color w:val="000000"/>
              </w:rPr>
              <w:t xml:space="preserve"> </w:t>
            </w:r>
            <w:r w:rsidR="00D46905" w:rsidRPr="00F56FE4">
              <w:rPr>
                <w:rFonts w:ascii="Arial" w:hAnsi="Arial" w:cs="Arial"/>
                <w:i/>
                <w:color w:val="000000"/>
              </w:rPr>
              <w:t>R</w:t>
            </w:r>
            <w:r w:rsidR="009F73A9" w:rsidRPr="00F56FE4">
              <w:rPr>
                <w:rFonts w:ascii="Arial" w:hAnsi="Arial" w:cs="Arial"/>
                <w:i/>
                <w:color w:val="000000"/>
              </w:rPr>
              <w:t xml:space="preserve">isk </w:t>
            </w:r>
            <w:r w:rsidR="00D46905" w:rsidRPr="00F56FE4">
              <w:rPr>
                <w:rFonts w:ascii="Arial" w:hAnsi="Arial" w:cs="Arial"/>
                <w:i/>
                <w:color w:val="000000"/>
              </w:rPr>
              <w:t>G</w:t>
            </w:r>
            <w:r w:rsidR="009F73A9" w:rsidRPr="00F56FE4">
              <w:rPr>
                <w:rFonts w:ascii="Arial" w:hAnsi="Arial" w:cs="Arial"/>
                <w:i/>
                <w:color w:val="000000"/>
              </w:rPr>
              <w:t>uide.</w:t>
            </w:r>
          </w:p>
          <w:p w14:paraId="5FD1C743" w14:textId="77777777" w:rsidR="009F73A9" w:rsidRPr="00F56FE4" w:rsidRDefault="009F73A9" w:rsidP="00993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6FE4">
              <w:t>The Guide includes:</w:t>
            </w:r>
          </w:p>
          <w:p w14:paraId="0DD62EBC" w14:textId="77777777" w:rsidR="009F73A9" w:rsidRPr="00F56FE4" w:rsidRDefault="009F73A9" w:rsidP="009935A7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6FE4">
              <w:t xml:space="preserve">The four phases of the Network </w:t>
            </w:r>
            <w:r w:rsidR="009935A7" w:rsidRPr="00F56FE4">
              <w:t>A</w:t>
            </w:r>
            <w:r w:rsidRPr="00F56FE4">
              <w:t>pproach</w:t>
            </w:r>
          </w:p>
          <w:p w14:paraId="6CCB8A28" w14:textId="77777777" w:rsidR="009F73A9" w:rsidRPr="00F56FE4" w:rsidRDefault="005F14E7" w:rsidP="009935A7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Considerations for </w:t>
            </w:r>
            <w:r w:rsidR="009F73A9" w:rsidRPr="00F56FE4">
              <w:t>Working Together</w:t>
            </w:r>
          </w:p>
          <w:p w14:paraId="578012A5" w14:textId="77777777" w:rsidR="009F73A9" w:rsidRPr="00F56FE4" w:rsidRDefault="00F56FE4" w:rsidP="009935A7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6FE4">
              <w:t>T</w:t>
            </w:r>
            <w:r w:rsidR="00A805E6" w:rsidRPr="00F56FE4">
              <w:t>he</w:t>
            </w:r>
            <w:r w:rsidR="009F73A9" w:rsidRPr="00F56FE4">
              <w:t xml:space="preserve"> Network </w:t>
            </w:r>
            <w:r w:rsidR="009935A7" w:rsidRPr="00F56FE4">
              <w:t>Agreement</w:t>
            </w:r>
            <w:r w:rsidR="00CD4D17" w:rsidRPr="00F56FE4">
              <w:t xml:space="preserve"> </w:t>
            </w:r>
          </w:p>
          <w:p w14:paraId="6758365B" w14:textId="77777777" w:rsidR="0032328C" w:rsidRPr="00F56FE4" w:rsidRDefault="005F14E7" w:rsidP="009935A7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</w:t>
            </w:r>
            <w:r w:rsidR="009F73A9" w:rsidRPr="00F56FE4">
              <w:t>ore information</w:t>
            </w:r>
          </w:p>
        </w:tc>
        <w:tc>
          <w:tcPr>
            <w:tcW w:w="1986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3E2A28E9" w14:textId="77777777" w:rsidR="0032328C" w:rsidRPr="007E7ADA" w:rsidRDefault="008F2F6D" w:rsidP="0032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4E2F">
              <w:rPr>
                <w:noProof/>
              </w:rPr>
              <w:drawing>
                <wp:inline distT="0" distB="0" distL="0" distR="0" wp14:anchorId="246B95FC" wp14:editId="4E65B758">
                  <wp:extent cx="1080000" cy="810000"/>
                  <wp:effectExtent l="19050" t="19050" r="25400" b="285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30F" w:rsidRPr="007E7ADA" w14:paraId="27A68EED" w14:textId="77777777" w:rsidTr="00407B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  <w:vAlign w:val="top"/>
          </w:tcPr>
          <w:p w14:paraId="57C8D303" w14:textId="77777777" w:rsidR="009F73A9" w:rsidRPr="009F73A9" w:rsidRDefault="009F73A9" w:rsidP="00407BA1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</w:t>
            </w:r>
            <w:r w:rsidRPr="009F73A9">
              <w:rPr>
                <w:rFonts w:ascii="Arial" w:hAnsi="Arial" w:cs="Arial"/>
                <w:color w:val="auto"/>
              </w:rPr>
              <w:t xml:space="preserve"> mins</w:t>
            </w:r>
          </w:p>
        </w:tc>
        <w:tc>
          <w:tcPr>
            <w:tcW w:w="7086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4E540802" w14:textId="77777777" w:rsidR="009F73A9" w:rsidRDefault="0005159E" w:rsidP="009F73A9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</w:rPr>
              <w:t>The Four Phases of the Network Approach</w:t>
            </w:r>
          </w:p>
          <w:p w14:paraId="08C4207A" w14:textId="77777777" w:rsidR="009F73A9" w:rsidRDefault="009F73A9" w:rsidP="009F73A9">
            <w:pPr>
              <w:spacing w:after="200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B90BBE">
              <w:rPr>
                <w:rFonts w:ascii="Arial" w:hAnsi="Arial" w:cs="Arial"/>
                <w:b/>
                <w:color w:val="000000"/>
              </w:rPr>
              <w:t>Discuss</w:t>
            </w:r>
            <w:r>
              <w:rPr>
                <w:rFonts w:ascii="Arial" w:hAnsi="Arial" w:cs="Arial"/>
                <w:color w:val="000000"/>
              </w:rPr>
              <w:t xml:space="preserve"> the four phases of the process at a high level:</w:t>
            </w:r>
          </w:p>
          <w:p w14:paraId="671EA370" w14:textId="77777777" w:rsidR="009F73A9" w:rsidRPr="00554A30" w:rsidRDefault="009F73A9" w:rsidP="009F73A9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4A30">
              <w:t>Plan</w:t>
            </w:r>
            <w:r w:rsidR="006A0AF2">
              <w:t xml:space="preserve"> – note that this phase may have been skipped or amalgamated with the (current) Build phase</w:t>
            </w:r>
          </w:p>
          <w:p w14:paraId="1D70E598" w14:textId="77777777" w:rsidR="009F73A9" w:rsidRPr="00554A30" w:rsidRDefault="009F73A9" w:rsidP="009F73A9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Build</w:t>
            </w:r>
          </w:p>
          <w:p w14:paraId="0F24ACE6" w14:textId="77777777" w:rsidR="009F73A9" w:rsidRPr="00554A30" w:rsidRDefault="009F73A9" w:rsidP="009F73A9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4A30">
              <w:t>Identify</w:t>
            </w:r>
          </w:p>
          <w:p w14:paraId="0D099B45" w14:textId="77777777" w:rsidR="009F73A9" w:rsidRPr="00554A30" w:rsidRDefault="009F73A9" w:rsidP="009F73A9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4A30">
              <w:t>Sustain</w:t>
            </w:r>
          </w:p>
          <w:p w14:paraId="449663E2" w14:textId="77777777" w:rsidR="009F73A9" w:rsidRPr="009F73A9" w:rsidRDefault="009F73A9" w:rsidP="009F73A9">
            <w:pPr>
              <w:spacing w:after="200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Ask</w:t>
            </w:r>
            <w:r>
              <w:rPr>
                <w:rFonts w:ascii="Arial" w:hAnsi="Arial" w:cs="Arial"/>
                <w:color w:val="000000"/>
              </w:rPr>
              <w:t>: Can you identify where we are in the process?</w:t>
            </w:r>
          </w:p>
        </w:tc>
        <w:tc>
          <w:tcPr>
            <w:tcW w:w="1986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5882A952" w14:textId="77777777" w:rsidR="009F73A9" w:rsidRPr="007E7ADA" w:rsidRDefault="008F2F6D" w:rsidP="0032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F3779CB" wp14:editId="7E483DE1">
                  <wp:extent cx="1118376" cy="841332"/>
                  <wp:effectExtent l="19050" t="19050" r="24765" b="1651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99" cy="85112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30F" w:rsidRPr="007E7ADA" w14:paraId="04901CD1" w14:textId="77777777" w:rsidTr="00407B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  <w:vAlign w:val="top"/>
          </w:tcPr>
          <w:p w14:paraId="3BC5CF4C" w14:textId="77777777" w:rsidR="009F73A9" w:rsidRPr="009F73A9" w:rsidRDefault="00AD2C0E" w:rsidP="00407BA1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lastRenderedPageBreak/>
              <w:t>5</w:t>
            </w:r>
            <w:r w:rsidR="009F73A9">
              <w:rPr>
                <w:rFonts w:ascii="Arial" w:hAnsi="Arial" w:cs="Arial"/>
                <w:color w:val="auto"/>
              </w:rPr>
              <w:t xml:space="preserve"> mins</w:t>
            </w:r>
          </w:p>
        </w:tc>
        <w:tc>
          <w:tcPr>
            <w:tcW w:w="7086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2EAE6F1A" w14:textId="77777777" w:rsidR="00F84529" w:rsidRPr="005F14E7" w:rsidRDefault="005F14E7" w:rsidP="00F84529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14E7">
              <w:t>Considerations for</w:t>
            </w:r>
            <w:r w:rsidR="0005159E" w:rsidRPr="005F14E7">
              <w:t xml:space="preserve"> Working Together</w:t>
            </w:r>
          </w:p>
          <w:p w14:paraId="74E8FFC6" w14:textId="77777777" w:rsidR="00D46905" w:rsidRPr="005F14E7" w:rsidRDefault="009F73A9" w:rsidP="0005159E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5F14E7">
              <w:t>Introduce</w:t>
            </w:r>
            <w:bookmarkStart w:id="29" w:name="_Hlk517703029"/>
            <w:r w:rsidR="0005159E" w:rsidRPr="005F14E7">
              <w:t xml:space="preserve"> </w:t>
            </w:r>
            <w:r w:rsidR="006A0AF2">
              <w:t xml:space="preserve">the </w:t>
            </w:r>
            <w:r w:rsidR="005F14E7" w:rsidRPr="00E84B9B">
              <w:rPr>
                <w:i/>
              </w:rPr>
              <w:t>Considerations</w:t>
            </w:r>
            <w:r w:rsidR="00D46905" w:rsidRPr="00E84B9B">
              <w:rPr>
                <w:rFonts w:eastAsia="Calibri"/>
                <w:i/>
              </w:rPr>
              <w:t xml:space="preserve"> of </w:t>
            </w:r>
            <w:r w:rsidR="00E84B9B" w:rsidRPr="00E84B9B">
              <w:rPr>
                <w:rFonts w:eastAsia="Calibri"/>
                <w:i/>
              </w:rPr>
              <w:t>W</w:t>
            </w:r>
            <w:r w:rsidR="00D46905" w:rsidRPr="00E84B9B">
              <w:rPr>
                <w:rFonts w:eastAsia="Calibri"/>
                <w:i/>
              </w:rPr>
              <w:t xml:space="preserve">orking </w:t>
            </w:r>
            <w:r w:rsidR="00E84B9B" w:rsidRPr="00E84B9B">
              <w:rPr>
                <w:rFonts w:eastAsia="Calibri"/>
                <w:i/>
              </w:rPr>
              <w:t>T</w:t>
            </w:r>
            <w:r w:rsidR="00D46905" w:rsidRPr="00E84B9B">
              <w:rPr>
                <w:rFonts w:eastAsia="Calibri"/>
                <w:i/>
              </w:rPr>
              <w:t>ogether</w:t>
            </w:r>
            <w:bookmarkEnd w:id="29"/>
            <w:r w:rsidR="006A0AF2">
              <w:rPr>
                <w:rFonts w:eastAsia="Calibri"/>
              </w:rPr>
              <w:t xml:space="preserve"> section of the Guide</w:t>
            </w:r>
          </w:p>
          <w:p w14:paraId="29A94C23" w14:textId="77777777" w:rsidR="009F73A9" w:rsidRPr="005F14E7" w:rsidRDefault="005F14E7" w:rsidP="00D46905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14E7">
              <w:t>Suggest that participants read this further in their own time</w:t>
            </w:r>
          </w:p>
        </w:tc>
        <w:tc>
          <w:tcPr>
            <w:tcW w:w="1986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5EDAA245" w14:textId="77777777" w:rsidR="009F73A9" w:rsidRPr="007E7ADA" w:rsidRDefault="008F2F6D" w:rsidP="0032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472A">
              <w:rPr>
                <w:noProof/>
              </w:rPr>
              <w:drawing>
                <wp:inline distT="0" distB="0" distL="0" distR="0" wp14:anchorId="347AD87A" wp14:editId="67CF7DFC">
                  <wp:extent cx="1080000" cy="810000"/>
                  <wp:effectExtent l="19050" t="19050" r="25400" b="285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30F" w:rsidRPr="007E7ADA" w14:paraId="5CC11B0F" w14:textId="77777777" w:rsidTr="00407B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  <w:vAlign w:val="top"/>
          </w:tcPr>
          <w:p w14:paraId="27AE390C" w14:textId="77777777" w:rsidR="0005159E" w:rsidRPr="009F73A9" w:rsidRDefault="0005159E" w:rsidP="00407BA1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 mins</w:t>
            </w:r>
          </w:p>
        </w:tc>
        <w:tc>
          <w:tcPr>
            <w:tcW w:w="7086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61CF40E6" w14:textId="77777777" w:rsidR="0005159E" w:rsidRPr="005F14E7" w:rsidRDefault="0005159E" w:rsidP="00623FF8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14E7">
              <w:t>Network Agreement</w:t>
            </w:r>
            <w:r w:rsidR="005F14E7" w:rsidRPr="005F14E7">
              <w:t xml:space="preserve"> and More Information</w:t>
            </w:r>
          </w:p>
          <w:p w14:paraId="66F99297" w14:textId="77777777" w:rsidR="0005159E" w:rsidRPr="005F14E7" w:rsidRDefault="0005159E" w:rsidP="00623FF8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14E7">
              <w:t xml:space="preserve">Introduce the Network Agreement </w:t>
            </w:r>
          </w:p>
          <w:p w14:paraId="0F799F4C" w14:textId="77777777" w:rsidR="0005159E" w:rsidRPr="00E84B9B" w:rsidRDefault="0005159E" w:rsidP="00623FF8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14E7">
              <w:rPr>
                <w:rFonts w:ascii="Arial" w:hAnsi="Arial" w:cs="Arial"/>
                <w:color w:val="000000"/>
              </w:rPr>
              <w:t>We will expand on this more in the Governance section</w:t>
            </w:r>
          </w:p>
          <w:p w14:paraId="47E0E46D" w14:textId="006EE63F" w:rsidR="00373ACB" w:rsidRPr="005F14E7" w:rsidRDefault="00E84B9B" w:rsidP="00373ACB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608D">
              <w:t xml:space="preserve">Reinforce the importance of referring to the </w:t>
            </w:r>
            <w:r w:rsidR="007426D0" w:rsidRPr="00E7608D">
              <w:t xml:space="preserve">Risk Guidance Materials </w:t>
            </w:r>
            <w:r w:rsidR="009607BE" w:rsidRPr="00E7608D">
              <w:t xml:space="preserve">topics on </w:t>
            </w:r>
            <w:r w:rsidR="007426D0" w:rsidRPr="00E7608D">
              <w:t>Shared risk</w:t>
            </w:r>
            <w:r w:rsidR="009607BE" w:rsidRPr="00E7608D">
              <w:t xml:space="preserve"> </w:t>
            </w:r>
            <w:hyperlink r:id="rId35" w:history="1">
              <w:r w:rsidR="00373ACB" w:rsidRPr="00E7608D">
                <w:rPr>
                  <w:rStyle w:val="Hyperlink"/>
                </w:rPr>
                <w:t>https://www.vmia.vic.gov.au/tools-and-insights/practical-guidance-for-managing-risk</w:t>
              </w:r>
            </w:hyperlink>
            <w:r w:rsidR="00373ACB">
              <w:t xml:space="preserve"> </w:t>
            </w:r>
          </w:p>
        </w:tc>
        <w:tc>
          <w:tcPr>
            <w:tcW w:w="1986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19A7FDD2" w14:textId="77777777" w:rsidR="0005159E" w:rsidRPr="007E7ADA" w:rsidRDefault="0005159E" w:rsidP="00623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230F" w:rsidRPr="007E7ADA" w14:paraId="18687C7E" w14:textId="77777777" w:rsidTr="00F845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892890" w:themeColor="accent1"/>
            </w:tcBorders>
          </w:tcPr>
          <w:p w14:paraId="7737EA02" w14:textId="77777777" w:rsidR="009F73A9" w:rsidRDefault="009F73A9" w:rsidP="009F73A9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7086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37194D95" w14:textId="77777777" w:rsidR="009F73A9" w:rsidRDefault="00F84529" w:rsidP="00F84529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Transition</w:t>
            </w:r>
          </w:p>
          <w:p w14:paraId="60C21489" w14:textId="77777777" w:rsidR="00F84529" w:rsidRPr="00F84529" w:rsidRDefault="00F84529" w:rsidP="00F84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20ED">
              <w:rPr>
                <w:rFonts w:ascii="Arial" w:hAnsi="Arial" w:cs="Arial"/>
                <w:color w:val="000000"/>
              </w:rPr>
              <w:t xml:space="preserve">We have </w:t>
            </w:r>
            <w:r w:rsidR="00E84B9B">
              <w:rPr>
                <w:rFonts w:ascii="Arial" w:hAnsi="Arial" w:cs="Arial"/>
                <w:color w:val="000000"/>
              </w:rPr>
              <w:t>defined</w:t>
            </w:r>
            <w:r w:rsidRPr="006120ED">
              <w:rPr>
                <w:rFonts w:ascii="Arial" w:hAnsi="Arial" w:cs="Arial"/>
                <w:color w:val="000000"/>
              </w:rPr>
              <w:t xml:space="preserve"> the Network Approach</w:t>
            </w:r>
            <w:r w:rsidR="00E84B9B">
              <w:rPr>
                <w:rFonts w:ascii="Arial" w:hAnsi="Arial" w:cs="Arial"/>
                <w:color w:val="000000"/>
              </w:rPr>
              <w:t xml:space="preserve"> and looked at its key components</w:t>
            </w:r>
            <w:r w:rsidRPr="006120ED">
              <w:rPr>
                <w:rFonts w:ascii="Arial" w:hAnsi="Arial" w:cs="Arial"/>
                <w:color w:val="000000"/>
              </w:rPr>
              <w:t>, we will now move onto collaboration.</w:t>
            </w:r>
          </w:p>
        </w:tc>
        <w:tc>
          <w:tcPr>
            <w:tcW w:w="1986" w:type="dxa"/>
            <w:tcBorders>
              <w:top w:val="single" w:sz="4" w:space="0" w:color="892890" w:themeColor="accent1"/>
              <w:bottom w:val="single" w:sz="4" w:space="0" w:color="892890" w:themeColor="accent1"/>
            </w:tcBorders>
          </w:tcPr>
          <w:p w14:paraId="109AA995" w14:textId="77777777" w:rsidR="009F73A9" w:rsidRPr="007E7ADA" w:rsidRDefault="009F73A9" w:rsidP="0032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B7CAC8F" w14:textId="77777777" w:rsidR="00CE4602" w:rsidRDefault="00CE4602">
      <w:pPr>
        <w:rPr>
          <w:b/>
          <w:color w:val="003366" w:themeColor="text2"/>
          <w:sz w:val="48"/>
        </w:rPr>
        <w:sectPr w:rsidR="00CE4602" w:rsidSect="006D4D14">
          <w:headerReference w:type="default" r:id="rId36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  <w:bookmarkStart w:id="30" w:name="_Toc527532397"/>
    </w:p>
    <w:p w14:paraId="78F4F264" w14:textId="77777777" w:rsidR="007457C4" w:rsidRPr="007E7ADA" w:rsidRDefault="006120ED" w:rsidP="007457C4">
      <w:pPr>
        <w:pStyle w:val="Heading1"/>
      </w:pPr>
      <w:bookmarkStart w:id="31" w:name="_Toc12441884"/>
      <w:bookmarkStart w:id="32" w:name="_Ref3288170"/>
      <w:r>
        <w:lastRenderedPageBreak/>
        <w:t xml:space="preserve">To </w:t>
      </w:r>
      <w:r w:rsidR="00D75A36">
        <w:t>Collaborat</w:t>
      </w:r>
      <w:r>
        <w:t>e or Not?</w:t>
      </w:r>
      <w:bookmarkEnd w:id="31"/>
    </w:p>
    <w:p w14:paraId="6803DDB0" w14:textId="77777777" w:rsidR="007457C4" w:rsidRPr="007E7ADA" w:rsidRDefault="007457C4" w:rsidP="007457C4">
      <w:pPr>
        <w:pStyle w:val="IntroductoryText"/>
      </w:pPr>
      <w:r w:rsidRPr="007E7ADA">
        <w:t xml:space="preserve">Duration: </w:t>
      </w:r>
      <w:r w:rsidRPr="00771F4A">
        <w:t xml:space="preserve">approximately </w:t>
      </w:r>
      <w:r w:rsidR="007D576B">
        <w:rPr>
          <w:b/>
        </w:rPr>
        <w:t>50</w:t>
      </w:r>
      <w:r w:rsidRPr="00771F4A">
        <w:rPr>
          <w:b/>
        </w:rPr>
        <w:t xml:space="preserve"> minutes</w:t>
      </w:r>
    </w:p>
    <w:tbl>
      <w:tblPr>
        <w:tblStyle w:val="TableGrid"/>
        <w:tblW w:w="10065" w:type="dxa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1014"/>
        <w:gridCol w:w="7051"/>
        <w:gridCol w:w="2000"/>
      </w:tblGrid>
      <w:tr w:rsidR="00E0230F" w:rsidRPr="007E7ADA" w14:paraId="676D4663" w14:textId="77777777" w:rsidTr="00F109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dxa"/>
          </w:tcPr>
          <w:p w14:paraId="775C9069" w14:textId="77777777" w:rsidR="007457C4" w:rsidRPr="007E7ADA" w:rsidRDefault="001941D2" w:rsidP="002D2385">
            <w:pPr>
              <w:pStyle w:val="TableHeadingWhite"/>
            </w:pPr>
            <w:r>
              <w:t>Timing</w:t>
            </w:r>
          </w:p>
        </w:tc>
        <w:tc>
          <w:tcPr>
            <w:tcW w:w="7051" w:type="dxa"/>
          </w:tcPr>
          <w:p w14:paraId="351D066E" w14:textId="77777777" w:rsidR="007457C4" w:rsidRPr="007E7ADA" w:rsidRDefault="007457C4" w:rsidP="002D2385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2000" w:type="dxa"/>
          </w:tcPr>
          <w:p w14:paraId="358C6E39" w14:textId="77777777" w:rsidR="007457C4" w:rsidRPr="007E7ADA" w:rsidRDefault="007457C4" w:rsidP="002D2385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E0230F" w:rsidRPr="007E7ADA" w14:paraId="3B9BCB9B" w14:textId="77777777" w:rsidTr="00F10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dxa"/>
          </w:tcPr>
          <w:p w14:paraId="66324151" w14:textId="77777777" w:rsidR="007457C4" w:rsidRPr="007E7ADA" w:rsidRDefault="007457C4" w:rsidP="004A7DF6"/>
        </w:tc>
        <w:tc>
          <w:tcPr>
            <w:tcW w:w="7051" w:type="dxa"/>
          </w:tcPr>
          <w:p w14:paraId="3100BC35" w14:textId="77777777" w:rsidR="007457C4" w:rsidRPr="007E7ADA" w:rsidRDefault="007457C4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Introduce topic:</w:t>
            </w:r>
          </w:p>
          <w:p w14:paraId="044119CB" w14:textId="77777777" w:rsidR="00323430" w:rsidRDefault="00323430" w:rsidP="0032343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Background and research</w:t>
            </w:r>
          </w:p>
          <w:p w14:paraId="508740BC" w14:textId="77777777" w:rsidR="00E343A9" w:rsidRDefault="00E343A9" w:rsidP="0032343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3 Cs</w:t>
            </w:r>
          </w:p>
          <w:p w14:paraId="6FCB4AC7" w14:textId="77777777" w:rsidR="00323430" w:rsidRDefault="00323430" w:rsidP="00323430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Co-ordination, cooperation or collaboration?</w:t>
            </w:r>
          </w:p>
          <w:p w14:paraId="6500B65E" w14:textId="77777777" w:rsidR="007457C4" w:rsidRDefault="00AD2C0E" w:rsidP="00323430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Collaboration:</w:t>
            </w:r>
          </w:p>
          <w:p w14:paraId="67611A93" w14:textId="77777777" w:rsidR="00AD2C0E" w:rsidRDefault="00AD2C0E" w:rsidP="00323430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Definition</w:t>
            </w:r>
          </w:p>
          <w:p w14:paraId="13455EDC" w14:textId="77777777" w:rsidR="00AD2C0E" w:rsidRPr="007E7ADA" w:rsidRDefault="00AD2C0E" w:rsidP="00323430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Dissonance and Consonance</w:t>
            </w:r>
          </w:p>
        </w:tc>
        <w:tc>
          <w:tcPr>
            <w:tcW w:w="2000" w:type="dxa"/>
          </w:tcPr>
          <w:p w14:paraId="6754CF26" w14:textId="64575211" w:rsidR="007457C4" w:rsidRPr="007E7ADA" w:rsidRDefault="00CA5499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VMIA”</w:t>
            </w:r>
          </w:p>
        </w:tc>
      </w:tr>
      <w:tr w:rsidR="00AA6DFD" w:rsidRPr="007E7ADA" w14:paraId="29C50381" w14:textId="77777777" w:rsidTr="00F10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dxa"/>
          </w:tcPr>
          <w:p w14:paraId="55CA7E62" w14:textId="3BC547E1" w:rsidR="00AA6DFD" w:rsidRPr="00BE3227" w:rsidRDefault="00AA6DFD" w:rsidP="00AA6DFD">
            <w:r w:rsidRPr="00BE3227">
              <w:rPr>
                <w:color w:val="000000" w:themeColor="text1"/>
              </w:rPr>
              <w:t>1 min</w:t>
            </w:r>
          </w:p>
        </w:tc>
        <w:tc>
          <w:tcPr>
            <w:tcW w:w="7051" w:type="dxa"/>
          </w:tcPr>
          <w:p w14:paraId="1A635503" w14:textId="77777777" w:rsidR="00AA6DFD" w:rsidRDefault="00AA6DFD" w:rsidP="00AA6DFD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Background and research</w:t>
            </w:r>
          </w:p>
          <w:p w14:paraId="545F4B65" w14:textId="340A3A44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This topic is based on the work of </w:t>
            </w:r>
            <w:r w:rsidRPr="00B935CD">
              <w:rPr>
                <w:rFonts w:cs="Arial"/>
              </w:rPr>
              <w:t xml:space="preserve">Dr Mark Elliot and </w:t>
            </w:r>
            <w:r>
              <w:rPr>
                <w:rFonts w:cs="Arial"/>
              </w:rPr>
              <w:t xml:space="preserve">his company, </w:t>
            </w:r>
            <w:proofErr w:type="spellStart"/>
            <w:r w:rsidRPr="00B935CD">
              <w:rPr>
                <w:rFonts w:cs="Arial"/>
              </w:rPr>
              <w:t>Collabforge</w:t>
            </w:r>
            <w:proofErr w:type="spellEnd"/>
            <w:r w:rsidRPr="00B935CD">
              <w:rPr>
                <w:rFonts w:cs="Arial"/>
              </w:rPr>
              <w:t>.</w:t>
            </w:r>
          </w:p>
        </w:tc>
        <w:tc>
          <w:tcPr>
            <w:tcW w:w="2000" w:type="dxa"/>
          </w:tcPr>
          <w:p w14:paraId="66DC3AB4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AA6DFD" w:rsidRPr="007E7ADA" w14:paraId="1AEBC781" w14:textId="77777777" w:rsidTr="00F10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dxa"/>
          </w:tcPr>
          <w:p w14:paraId="46A397A3" w14:textId="77777777" w:rsidR="00AA6DFD" w:rsidRDefault="00AA6DFD" w:rsidP="00AA6DFD">
            <w:r w:rsidRPr="00BE3227">
              <w:rPr>
                <w:color w:val="000000" w:themeColor="text1"/>
              </w:rPr>
              <w:t>10 mins</w:t>
            </w:r>
          </w:p>
          <w:p w14:paraId="0CFD2D39" w14:textId="77777777" w:rsidR="00AA6DFD" w:rsidRDefault="00AA6DFD" w:rsidP="00AA6DFD"/>
          <w:p w14:paraId="67BC917C" w14:textId="77777777" w:rsidR="00AA6DFD" w:rsidRDefault="00AA6DFD" w:rsidP="00AA6DFD"/>
          <w:p w14:paraId="48264193" w14:textId="77777777" w:rsidR="00AA6DFD" w:rsidRDefault="00AA6DFD" w:rsidP="00AA6DFD"/>
          <w:p w14:paraId="7EAE8415" w14:textId="77777777" w:rsidR="00AA6DFD" w:rsidRDefault="00AA6DFD" w:rsidP="00AA6DFD"/>
          <w:p w14:paraId="080E181D" w14:textId="77777777" w:rsidR="00AA6DFD" w:rsidRDefault="00AA6DFD" w:rsidP="00AA6DFD"/>
          <w:p w14:paraId="1FBFB507" w14:textId="77777777" w:rsidR="00AA6DFD" w:rsidRDefault="00AA6DFD" w:rsidP="00AA6DFD"/>
          <w:p w14:paraId="189092A1" w14:textId="77777777" w:rsidR="00AA6DFD" w:rsidRDefault="00AA6DFD" w:rsidP="00AA6DFD"/>
          <w:p w14:paraId="7D55F018" w14:textId="77777777" w:rsidR="00AA6DFD" w:rsidRDefault="00AA6DFD" w:rsidP="00AA6DFD"/>
          <w:p w14:paraId="64E8BF1B" w14:textId="77777777" w:rsidR="00AA6DFD" w:rsidRDefault="00AA6DFD" w:rsidP="00AA6DFD"/>
          <w:p w14:paraId="4FF84859" w14:textId="77777777" w:rsidR="00AA6DFD" w:rsidRDefault="00AA6DFD" w:rsidP="00AA6DFD"/>
          <w:p w14:paraId="02FC5A7F" w14:textId="77777777" w:rsidR="00AA6DFD" w:rsidRDefault="00AA6DFD" w:rsidP="00AA6DFD"/>
          <w:p w14:paraId="26287DA6" w14:textId="77777777" w:rsidR="00AA6DFD" w:rsidRDefault="00AA6DFD" w:rsidP="00AA6DFD"/>
          <w:p w14:paraId="7A691608" w14:textId="77777777" w:rsidR="00AA6DFD" w:rsidRDefault="00AA6DFD" w:rsidP="00AA6DFD"/>
          <w:p w14:paraId="2C7F21C0" w14:textId="77777777" w:rsidR="00AA6DFD" w:rsidRDefault="00AA6DFD" w:rsidP="00AA6DFD"/>
          <w:p w14:paraId="243E8B82" w14:textId="77777777" w:rsidR="00AA6DFD" w:rsidRDefault="00AA6DFD" w:rsidP="00AA6DFD"/>
          <w:p w14:paraId="0E7ABC04" w14:textId="77777777" w:rsidR="00AA6DFD" w:rsidRDefault="00AA6DFD" w:rsidP="00AA6DFD"/>
          <w:p w14:paraId="158BAB5D" w14:textId="77777777" w:rsidR="00AA6DFD" w:rsidRDefault="00AA6DFD" w:rsidP="00AA6DFD"/>
          <w:p w14:paraId="2A39D452" w14:textId="77777777" w:rsidR="00AA6DFD" w:rsidRDefault="00AA6DFD" w:rsidP="00AA6DFD"/>
          <w:p w14:paraId="079316D9" w14:textId="77777777" w:rsidR="00AA6DFD" w:rsidRDefault="00AA6DFD" w:rsidP="00AA6DFD"/>
          <w:p w14:paraId="30E03A21" w14:textId="77777777" w:rsidR="00AA6DFD" w:rsidRDefault="00AA6DFD" w:rsidP="00AA6DFD"/>
          <w:p w14:paraId="2522DFC7" w14:textId="77777777" w:rsidR="00AA6DFD" w:rsidRDefault="00AA6DFD" w:rsidP="00AA6DFD"/>
          <w:p w14:paraId="45EF9C53" w14:textId="77777777" w:rsidR="00AA6DFD" w:rsidRDefault="00AA6DFD" w:rsidP="00AA6DFD">
            <w:r>
              <w:rPr>
                <w:noProof/>
              </w:rPr>
              <w:lastRenderedPageBreak/>
              <w:drawing>
                <wp:inline distT="0" distB="0" distL="0" distR="0" wp14:anchorId="1E211932" wp14:editId="76D0552C">
                  <wp:extent cx="454025" cy="454025"/>
                  <wp:effectExtent l="0" t="0" r="317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</w:tcPr>
          <w:p w14:paraId="144CFD7D" w14:textId="77777777" w:rsidR="00AA6DFD" w:rsidRDefault="00AA6DFD" w:rsidP="00AA6DFD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The 3 Cs</w:t>
            </w:r>
          </w:p>
          <w:p w14:paraId="68A55603" w14:textId="77777777" w:rsidR="00AA6DFD" w:rsidRDefault="00AA6DFD" w:rsidP="00AA6DFD">
            <w:pPr>
              <w:pStyle w:val="StdFGnotes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lang w:eastAsia="en-AU"/>
              </w:rPr>
            </w:pPr>
            <w:r>
              <w:rPr>
                <w:rFonts w:eastAsia="Times New Roman" w:cs="Arial"/>
                <w:b w:val="0"/>
                <w:lang w:eastAsia="en-AU"/>
              </w:rPr>
              <w:t>There are three different kinds of working together, they are interrelated but independent processes. Each build upon the other to enable the complexity of collaboration:</w:t>
            </w:r>
          </w:p>
          <w:p w14:paraId="29E1945F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3" w:name="_Hlk5798877"/>
            <w:r>
              <w:t>Coordination: Let’s achieve a common activity:</w:t>
            </w:r>
          </w:p>
          <w:p w14:paraId="4E05CDD6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Shared interests</w:t>
            </w:r>
          </w:p>
          <w:p w14:paraId="4FB675F7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Harmonious relationship</w:t>
            </w:r>
          </w:p>
          <w:p w14:paraId="25D85BCD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Defined processes and patterns</w:t>
            </w:r>
          </w:p>
          <w:p w14:paraId="78467D7E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4" w:name="_Hlk5801388"/>
            <w:r>
              <w:t>Decisions and power remain with each individual organisation</w:t>
            </w:r>
          </w:p>
          <w:bookmarkEnd w:id="33"/>
          <w:bookmarkEnd w:id="34"/>
          <w:p w14:paraId="4349498D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Cooperation: </w:t>
            </w:r>
            <w:bookmarkStart w:id="35" w:name="_Hlk5799060"/>
            <w:r>
              <w:t>Let’s improve something</w:t>
            </w:r>
            <w:bookmarkEnd w:id="35"/>
          </w:p>
          <w:p w14:paraId="6D978CF2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6" w:name="_Hlk5799081"/>
            <w:r>
              <w:t>Sharing ideas as a group</w:t>
            </w:r>
          </w:p>
          <w:p w14:paraId="6A07213D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Independent activities </w:t>
            </w:r>
          </w:p>
          <w:p w14:paraId="2E930EC8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Shared goals</w:t>
            </w:r>
          </w:p>
          <w:p w14:paraId="5AAADE87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Decisions and power are generally with the parent organisation/lead agency</w:t>
            </w:r>
          </w:p>
          <w:p w14:paraId="6827D302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Often short term</w:t>
            </w:r>
          </w:p>
          <w:p w14:paraId="5AD6D821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7" w:name="_Hlk5799102"/>
            <w:bookmarkEnd w:id="36"/>
            <w:r>
              <w:t>Collaboration: Let’s create something new and unanticipated</w:t>
            </w:r>
          </w:p>
          <w:p w14:paraId="7F2E531C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Required when dealing with the unknown, and with divergent points of view</w:t>
            </w:r>
          </w:p>
          <w:p w14:paraId="2F37534E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Required when dealing with complex situations or risks</w:t>
            </w:r>
          </w:p>
          <w:p w14:paraId="7883B42B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 environment where ideas are encouraged, can be shared, can evolve (add, edit delete the content)</w:t>
            </w:r>
          </w:p>
          <w:p w14:paraId="6FA3D7D8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Co-creation, with mutually negotiated rules</w:t>
            </w:r>
          </w:p>
          <w:p w14:paraId="7B9C6DFB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Various outcomes, both expected and unplanned</w:t>
            </w:r>
          </w:p>
          <w:p w14:paraId="3B342168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8" w:name="_Hlk5801442"/>
            <w:r>
              <w:t>Decisions and power are shared between organisations</w:t>
            </w:r>
          </w:p>
          <w:bookmarkEnd w:id="37"/>
          <w:bookmarkEnd w:id="38"/>
          <w:p w14:paraId="59F269EC" w14:textId="77777777" w:rsidR="00AA6DFD" w:rsidRPr="007D4C31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Discussion</w:t>
            </w:r>
          </w:p>
          <w:p w14:paraId="43D66617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Discuss examples of each type of working together.</w:t>
            </w:r>
          </w:p>
          <w:p w14:paraId="131754A7" w14:textId="77777777" w:rsidR="00AA6DFD" w:rsidRPr="00B85FA9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B85FA9">
              <w:rPr>
                <w:i/>
              </w:rPr>
              <w:lastRenderedPageBreak/>
              <w:t>Possible responses:</w:t>
            </w:r>
          </w:p>
          <w:p w14:paraId="01174B69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Co-ordination</w:t>
            </w:r>
          </w:p>
          <w:p w14:paraId="75B4AC38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Orchestra</w:t>
            </w:r>
          </w:p>
          <w:p w14:paraId="2F3FDF93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Web search results</w:t>
            </w:r>
          </w:p>
          <w:p w14:paraId="4070D9C0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Cooperation</w:t>
            </w:r>
          </w:p>
          <w:p w14:paraId="445E824D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Voting</w:t>
            </w:r>
          </w:p>
          <w:p w14:paraId="78B99EDC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Recycling</w:t>
            </w:r>
          </w:p>
          <w:p w14:paraId="0410446E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Collaboration</w:t>
            </w:r>
          </w:p>
          <w:p w14:paraId="7F1DCFA7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Jazz band</w:t>
            </w:r>
          </w:p>
          <w:p w14:paraId="35B43381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Workshopping</w:t>
            </w:r>
          </w:p>
          <w:p w14:paraId="5D289CD3" w14:textId="77777777" w:rsidR="00AA6DFD" w:rsidRPr="001A74C5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Wiki</w:t>
            </w:r>
          </w:p>
        </w:tc>
        <w:tc>
          <w:tcPr>
            <w:tcW w:w="2000" w:type="dxa"/>
          </w:tcPr>
          <w:p w14:paraId="7A1536FF" w14:textId="77777777" w:rsidR="00AA6DFD" w:rsidRPr="007E7ADA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31607A29" wp14:editId="5D3B566D">
                  <wp:extent cx="1084826" cy="814136"/>
                  <wp:effectExtent l="19050" t="19050" r="20320" b="2413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4380" cy="82130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FD" w:rsidRPr="007E7ADA" w14:paraId="28AAA2FC" w14:textId="77777777" w:rsidTr="00F10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dxa"/>
            <w:vAlign w:val="top"/>
          </w:tcPr>
          <w:p w14:paraId="625164DF" w14:textId="77777777" w:rsidR="00AA6DFD" w:rsidRPr="00F27528" w:rsidRDefault="00AA6DFD" w:rsidP="00AA6DFD">
            <w:pPr>
              <w:jc w:val="center"/>
              <w:rPr>
                <w:rFonts w:ascii="Arial" w:hAnsi="Arial" w:cs="Arial"/>
              </w:rPr>
            </w:pPr>
            <w:r w:rsidRPr="00BE3227">
              <w:rPr>
                <w:rFonts w:ascii="Arial" w:hAnsi="Arial" w:cs="Arial"/>
                <w:color w:val="000000" w:themeColor="text1"/>
              </w:rPr>
              <w:t>3 mins</w:t>
            </w:r>
          </w:p>
        </w:tc>
        <w:tc>
          <w:tcPr>
            <w:tcW w:w="7051" w:type="dxa"/>
          </w:tcPr>
          <w:p w14:paraId="6797A403" w14:textId="77777777" w:rsidR="00AA6DFD" w:rsidRDefault="00AA6DFD" w:rsidP="00AA6DFD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Collaboration definition</w:t>
            </w:r>
          </w:p>
          <w:p w14:paraId="3F7C0199" w14:textId="77777777" w:rsidR="00AA6DFD" w:rsidRPr="006120E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Arial"/>
              </w:rPr>
              <w:t>We need</w:t>
            </w:r>
            <w:r>
              <w:t xml:space="preserve"> </w:t>
            </w:r>
            <w:r w:rsidRPr="006120ED">
              <w:t xml:space="preserve">to define </w:t>
            </w:r>
            <w:r>
              <w:t>collaboration, as it is a bit of a buzz word that often means different things to different people, or something vague like ‘working together’</w:t>
            </w:r>
            <w:r w:rsidRPr="006120ED">
              <w:t>.</w:t>
            </w:r>
          </w:p>
          <w:p w14:paraId="135623C0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For our purposes, we are using the following definitions:</w:t>
            </w:r>
          </w:p>
          <w:p w14:paraId="6AA63611" w14:textId="77777777" w:rsidR="00AA6DFD" w:rsidRPr="003B49F3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B49F3">
              <w:rPr>
                <w:lang w:val="en-US"/>
              </w:rPr>
              <w:t xml:space="preserve">Two or more people working together towards shared goals </w:t>
            </w:r>
          </w:p>
          <w:p w14:paraId="057528A9" w14:textId="77777777" w:rsidR="00AA6DFD" w:rsidRPr="003B49F3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B49F3">
              <w:rPr>
                <w:lang w:val="en-US"/>
              </w:rPr>
              <w:t>Creating together</w:t>
            </w:r>
            <w:r>
              <w:rPr>
                <w:lang w:val="en-US"/>
              </w:rPr>
              <w:t>, or co-creation</w:t>
            </w:r>
          </w:p>
          <w:p w14:paraId="7AA57FE2" w14:textId="77777777" w:rsidR="00AA6DFD" w:rsidRPr="006E4527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267039">
              <w:rPr>
                <w:lang w:val="en-US"/>
              </w:rPr>
              <w:t xml:space="preserve">Add / edit / delete rights to a shared pool of </w:t>
            </w:r>
            <w:r>
              <w:rPr>
                <w:lang w:val="en-US"/>
              </w:rPr>
              <w:t>content</w:t>
            </w:r>
            <w:r>
              <w:rPr>
                <w:color w:val="000000"/>
              </w:rPr>
              <w:t xml:space="preserve"> (as seen in previous slide)</w:t>
            </w:r>
          </w:p>
        </w:tc>
        <w:tc>
          <w:tcPr>
            <w:tcW w:w="2000" w:type="dxa"/>
          </w:tcPr>
          <w:p w14:paraId="3A27EC8D" w14:textId="77777777" w:rsidR="00AA6DFD" w:rsidRPr="0032328C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44472A">
              <w:rPr>
                <w:noProof/>
              </w:rPr>
              <w:drawing>
                <wp:inline distT="0" distB="0" distL="0" distR="0" wp14:anchorId="486F8424" wp14:editId="792D2C2C">
                  <wp:extent cx="1080000" cy="810000"/>
                  <wp:effectExtent l="19050" t="19050" r="25400" b="285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FD" w:rsidRPr="007E7ADA" w14:paraId="3B6D117E" w14:textId="77777777" w:rsidTr="00F10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dxa"/>
            <w:vAlign w:val="top"/>
          </w:tcPr>
          <w:p w14:paraId="353B5525" w14:textId="0DDE4646" w:rsidR="00AA6DFD" w:rsidRPr="00407BA1" w:rsidRDefault="00AA6DFD" w:rsidP="00AA6D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  <w:r w:rsidRPr="00F27528">
              <w:rPr>
                <w:rFonts w:ascii="Arial" w:hAnsi="Arial" w:cs="Arial"/>
                <w:color w:val="000000" w:themeColor="text1"/>
              </w:rPr>
              <w:t xml:space="preserve"> mins</w:t>
            </w:r>
            <w:r>
              <w:rPr>
                <w:noProof/>
              </w:rPr>
              <w:drawing>
                <wp:inline distT="0" distB="0" distL="0" distR="0" wp14:anchorId="55047EAE" wp14:editId="287CCC3A">
                  <wp:extent cx="454025" cy="454025"/>
                  <wp:effectExtent l="0" t="0" r="317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</w:tcPr>
          <w:p w14:paraId="403E3DBD" w14:textId="77777777" w:rsidR="00AA6DFD" w:rsidRDefault="00AA6DFD" w:rsidP="00AA6DFD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Collaboration can be challenging</w:t>
            </w:r>
          </w:p>
          <w:p w14:paraId="2ED35893" w14:textId="77777777" w:rsidR="00AA6DFD" w:rsidRPr="007D4C31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Discussion</w:t>
            </w:r>
          </w:p>
          <w:p w14:paraId="7CF9BBDE" w14:textId="77777777" w:rsidR="00AA6DFD" w:rsidRPr="00B26EE4" w:rsidRDefault="00AA6DFD" w:rsidP="00AA6DFD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lang w:eastAsia="en-AU"/>
              </w:rPr>
            </w:pPr>
            <w:r w:rsidRPr="00B26EE4">
              <w:rPr>
                <w:rFonts w:eastAsia="Times New Roman" w:cs="Arial"/>
                <w:b w:val="0"/>
                <w:lang w:eastAsia="en-AU"/>
              </w:rPr>
              <w:t>What are some words that come to you when you see this slide?</w:t>
            </w:r>
          </w:p>
          <w:p w14:paraId="13A923E5" w14:textId="77777777" w:rsidR="00AA6DFD" w:rsidRPr="00B26EE4" w:rsidRDefault="00AA6DFD" w:rsidP="00AA6DFD">
            <w:pPr>
              <w:widowControl w:val="0"/>
              <w:numPr>
                <w:ilvl w:val="0"/>
                <w:numId w:val="31"/>
              </w:numPr>
              <w:tabs>
                <w:tab w:val="num" w:pos="720"/>
              </w:tabs>
              <w:spacing w:before="0" w:after="60" w:line="240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26EE4">
              <w:rPr>
                <w:rFonts w:ascii="Arial" w:hAnsi="Arial" w:cs="Arial"/>
              </w:rPr>
              <w:t>Collaboration is unpredictable</w:t>
            </w:r>
          </w:p>
          <w:p w14:paraId="5AD2BF90" w14:textId="77777777" w:rsidR="00AA6DFD" w:rsidRPr="00B26EE4" w:rsidRDefault="00AA6DFD" w:rsidP="00AA6DFD">
            <w:pPr>
              <w:widowControl w:val="0"/>
              <w:numPr>
                <w:ilvl w:val="0"/>
                <w:numId w:val="31"/>
              </w:numPr>
              <w:tabs>
                <w:tab w:val="num" w:pos="720"/>
              </w:tabs>
              <w:spacing w:before="0" w:after="60" w:line="240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26EE4">
              <w:rPr>
                <w:rFonts w:ascii="Arial" w:hAnsi="Arial" w:cs="Arial"/>
              </w:rPr>
              <w:t>Outcomes for collaboration are emergent</w:t>
            </w:r>
          </w:p>
          <w:p w14:paraId="620BDA11" w14:textId="77777777" w:rsidR="00AA6DFD" w:rsidRPr="00B26EE4" w:rsidRDefault="00AA6DFD" w:rsidP="00AA6DFD">
            <w:pPr>
              <w:widowControl w:val="0"/>
              <w:numPr>
                <w:ilvl w:val="0"/>
                <w:numId w:val="31"/>
              </w:numPr>
              <w:tabs>
                <w:tab w:val="num" w:pos="720"/>
              </w:tabs>
              <w:spacing w:before="0" w:after="60" w:line="240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26EE4">
              <w:rPr>
                <w:rFonts w:ascii="Arial" w:hAnsi="Arial" w:cs="Arial"/>
              </w:rPr>
              <w:t>Collaboration requires agile ways of thinking and working</w:t>
            </w:r>
          </w:p>
          <w:p w14:paraId="7BB9A772" w14:textId="77777777" w:rsidR="00AA6DFD" w:rsidRPr="004A7DF6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6EE4">
              <w:t>This can be unsettling…</w:t>
            </w:r>
            <w:r w:rsidRPr="00B26EE4">
              <w:rPr>
                <w:color w:val="000000"/>
              </w:rPr>
              <w:t>.</w:t>
            </w:r>
          </w:p>
        </w:tc>
        <w:tc>
          <w:tcPr>
            <w:tcW w:w="2000" w:type="dxa"/>
          </w:tcPr>
          <w:p w14:paraId="1C59C87D" w14:textId="77777777" w:rsidR="00AA6DFD" w:rsidRPr="007E7ADA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44472A">
              <w:rPr>
                <w:noProof/>
              </w:rPr>
              <w:drawing>
                <wp:inline distT="0" distB="0" distL="0" distR="0" wp14:anchorId="56B39FF1" wp14:editId="440BB658">
                  <wp:extent cx="1080000" cy="810000"/>
                  <wp:effectExtent l="19050" t="19050" r="25400" b="285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FD" w:rsidRPr="007E7ADA" w14:paraId="15CEA6C1" w14:textId="77777777" w:rsidTr="00F10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dxa"/>
            <w:vAlign w:val="top"/>
          </w:tcPr>
          <w:p w14:paraId="6244DD72" w14:textId="77777777" w:rsidR="00AA6DFD" w:rsidRDefault="00AA6DFD" w:rsidP="00AA6DFD">
            <w:pPr>
              <w:jc w:val="center"/>
            </w:pPr>
            <w:r w:rsidRPr="00BE3227">
              <w:rPr>
                <w:color w:val="000000" w:themeColor="text1"/>
              </w:rPr>
              <w:t>5 mins</w:t>
            </w:r>
          </w:p>
          <w:p w14:paraId="06F053FB" w14:textId="77777777" w:rsidR="00AA6DFD" w:rsidRDefault="00AA6DFD" w:rsidP="00AA6DFD">
            <w:pPr>
              <w:jc w:val="center"/>
            </w:pPr>
          </w:p>
          <w:p w14:paraId="4CD2776F" w14:textId="77777777" w:rsidR="00AA6DFD" w:rsidRDefault="00AA6DFD" w:rsidP="00AA6DFD">
            <w:pPr>
              <w:jc w:val="center"/>
            </w:pPr>
          </w:p>
          <w:p w14:paraId="413CC074" w14:textId="77777777" w:rsidR="00AA6DFD" w:rsidRDefault="00AA6DFD" w:rsidP="00AA6DFD">
            <w:pPr>
              <w:jc w:val="center"/>
            </w:pPr>
          </w:p>
          <w:p w14:paraId="52B007E4" w14:textId="77777777" w:rsidR="00AA6DFD" w:rsidRDefault="00AA6DFD" w:rsidP="00AA6DFD">
            <w:pPr>
              <w:jc w:val="center"/>
            </w:pPr>
          </w:p>
          <w:p w14:paraId="462BA94B" w14:textId="77777777" w:rsidR="00AA6DFD" w:rsidRDefault="00AA6DFD" w:rsidP="00AA6DFD">
            <w:pPr>
              <w:jc w:val="center"/>
            </w:pPr>
          </w:p>
          <w:p w14:paraId="140A7891" w14:textId="77777777" w:rsidR="00AA6DFD" w:rsidRDefault="00AA6DFD" w:rsidP="00AA6D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5F26FD" wp14:editId="2D67634C">
                  <wp:extent cx="454025" cy="454025"/>
                  <wp:effectExtent l="0" t="0" r="317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</w:tcPr>
          <w:p w14:paraId="70C00FBD" w14:textId="77777777" w:rsidR="00AA6DFD" w:rsidRDefault="00AA6DFD" w:rsidP="00AA6DFD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Step 1: To collaborate or not?</w:t>
            </w:r>
          </w:p>
          <w:p w14:paraId="1328C74A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It is not always appropriate or necessary to collaborate with other agencies and organisations even though you have identified an inter-agency risk. Sometimes, </w:t>
            </w:r>
            <w:r w:rsidRPr="00C436EE">
              <w:rPr>
                <w:b/>
              </w:rPr>
              <w:t>cooperation</w:t>
            </w:r>
            <w:r>
              <w:t xml:space="preserve"> is a better way of working together than collaboration.</w:t>
            </w:r>
          </w:p>
          <w:p w14:paraId="1E721EA7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So</w:t>
            </w:r>
            <w:proofErr w:type="gramEnd"/>
            <w:r>
              <w:t xml:space="preserve"> the first step in the collaboration process is to decide whether you need to or not!</w:t>
            </w:r>
          </w:p>
          <w:p w14:paraId="1B0EAC0F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EB888E" w14:textId="77777777" w:rsidR="00AA6DFD" w:rsidRPr="007D4C31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Discussion</w:t>
            </w:r>
          </w:p>
          <w:p w14:paraId="12E25F8B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Discuss examples of when it may not be suitable or necessary to collaborate.</w:t>
            </w:r>
          </w:p>
          <w:p w14:paraId="11781491" w14:textId="77777777" w:rsidR="00AA6DFD" w:rsidRPr="001C68E2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1C68E2">
              <w:rPr>
                <w:i/>
              </w:rPr>
              <w:t>Possible responses:</w:t>
            </w:r>
          </w:p>
          <w:p w14:paraId="46B9B393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Routine or straightforward risk</w:t>
            </w:r>
          </w:p>
          <w:p w14:paraId="5D2AF162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 risk</w:t>
            </w:r>
          </w:p>
          <w:p w14:paraId="537B146B" w14:textId="77777777" w:rsidR="00AA6DFD" w:rsidRPr="00407BA1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BA1">
              <w:lastRenderedPageBreak/>
              <w:t>Low trust of other agencies</w:t>
            </w:r>
          </w:p>
          <w:p w14:paraId="33CB2237" w14:textId="77777777" w:rsidR="00AA6DFD" w:rsidRPr="00407BA1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BA1">
              <w:t>No lead agency required, individual organisations make their own decisions</w:t>
            </w:r>
          </w:p>
          <w:p w14:paraId="12EC6D8D" w14:textId="77777777" w:rsidR="00AA6DFD" w:rsidRPr="00407BA1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7BA1">
              <w:t>Lead agency retains overall decision making and accountability</w:t>
            </w:r>
          </w:p>
          <w:p w14:paraId="13337E56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Semi-independent goals</w:t>
            </w:r>
          </w:p>
          <w:p w14:paraId="398260FD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CFA925" w14:textId="4879C8BB" w:rsidR="00AA6DFD" w:rsidRPr="001C68E2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43D8">
              <w:rPr>
                <w:b/>
              </w:rPr>
              <w:t>Refer</w:t>
            </w:r>
            <w:r>
              <w:t xml:space="preserve"> to </w:t>
            </w:r>
            <w:r w:rsidR="00E15217">
              <w:t xml:space="preserve">VMIA’s Practical Guidance for Managing Risk </w:t>
            </w:r>
            <w:r>
              <w:t>for more information on collaboration requirements, according to the type of risk.</w:t>
            </w:r>
            <w:r w:rsidR="00E15217">
              <w:t xml:space="preserve"> </w:t>
            </w:r>
            <w:hyperlink r:id="rId40" w:history="1">
              <w:r w:rsidR="00CB4C5B" w:rsidRPr="00541DAB">
                <w:rPr>
                  <w:rStyle w:val="Hyperlink"/>
                </w:rPr>
                <w:t>https://www.vmia.vic.gov.au/tools-and-insights/practical-guidance-for-managing-risk</w:t>
              </w:r>
            </w:hyperlink>
          </w:p>
        </w:tc>
        <w:tc>
          <w:tcPr>
            <w:tcW w:w="2000" w:type="dxa"/>
          </w:tcPr>
          <w:p w14:paraId="0E98C51D" w14:textId="77777777" w:rsidR="00AA6DFD" w:rsidRPr="007E7ADA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7259149A" wp14:editId="5E784869">
                  <wp:extent cx="1126703" cy="848951"/>
                  <wp:effectExtent l="19050" t="19050" r="16510" b="2794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25" cy="85499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FD" w:rsidRPr="007E7ADA" w14:paraId="4BADBD07" w14:textId="77777777" w:rsidTr="00F10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dxa"/>
          </w:tcPr>
          <w:p w14:paraId="33DFFCF3" w14:textId="77777777" w:rsidR="00AA6DFD" w:rsidRDefault="00AA6DFD" w:rsidP="00AA6D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  <w:r w:rsidRPr="003B0DDF">
              <w:rPr>
                <w:rFonts w:ascii="Arial" w:hAnsi="Arial" w:cs="Arial"/>
                <w:color w:val="000000" w:themeColor="text1"/>
              </w:rPr>
              <w:t xml:space="preserve"> mins</w:t>
            </w:r>
          </w:p>
          <w:p w14:paraId="32F7D104" w14:textId="77777777" w:rsidR="00AA6DFD" w:rsidRPr="003B0DDF" w:rsidRDefault="00AA6DFD" w:rsidP="00AA6DF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77ED6B6" wp14:editId="67FFD38A">
                  <wp:extent cx="454025" cy="454025"/>
                  <wp:effectExtent l="0" t="0" r="317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</w:tcPr>
          <w:p w14:paraId="681A5F04" w14:textId="77777777" w:rsidR="00AA6DFD" w:rsidRPr="003B0DDF" w:rsidRDefault="00AA6DFD" w:rsidP="00AA6DFD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0DDF">
              <w:t>Step 2: Establish common ground</w:t>
            </w:r>
          </w:p>
          <w:p w14:paraId="56BC111E" w14:textId="77777777" w:rsidR="00AA6DFD" w:rsidRPr="003B0DDF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0DDF">
              <w:t xml:space="preserve">Assuming your risk </w:t>
            </w:r>
            <w:r w:rsidRPr="0044431C">
              <w:rPr>
                <w:b/>
              </w:rPr>
              <w:t>does require collaboration</w:t>
            </w:r>
            <w:r w:rsidRPr="003B0DDF">
              <w:t>, the next step is to establish common ground.</w:t>
            </w:r>
          </w:p>
          <w:p w14:paraId="07E97E9F" w14:textId="77777777" w:rsidR="00AA6DFD" w:rsidRPr="003B0DDF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3B0DDF">
              <w:rPr>
                <w:rFonts w:ascii="Arial" w:hAnsi="Arial" w:cs="Arial"/>
                <w:b/>
              </w:rPr>
              <w:t>Discussion</w:t>
            </w:r>
          </w:p>
          <w:p w14:paraId="23AB619F" w14:textId="77777777" w:rsidR="00AA6DFD" w:rsidRPr="003B0DDF" w:rsidRDefault="00AA6DFD" w:rsidP="00AA6DFD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lang w:eastAsia="en-AU"/>
              </w:rPr>
            </w:pPr>
            <w:r w:rsidRPr="003B0DDF">
              <w:rPr>
                <w:rFonts w:eastAsia="Times New Roman" w:cs="Arial"/>
                <w:b w:val="0"/>
                <w:lang w:eastAsia="en-AU"/>
              </w:rPr>
              <w:t>What are some other ways or actions you can take to establish common ground?</w:t>
            </w:r>
          </w:p>
        </w:tc>
        <w:tc>
          <w:tcPr>
            <w:tcW w:w="2000" w:type="dxa"/>
          </w:tcPr>
          <w:p w14:paraId="00CCCBA9" w14:textId="77777777" w:rsidR="00AA6DFD" w:rsidRPr="007E7ADA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44472A">
              <w:rPr>
                <w:noProof/>
              </w:rPr>
              <w:drawing>
                <wp:inline distT="0" distB="0" distL="0" distR="0" wp14:anchorId="5C6343A7" wp14:editId="6727346F">
                  <wp:extent cx="1080000" cy="810000"/>
                  <wp:effectExtent l="19050" t="19050" r="25400" b="285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FD" w:rsidRPr="007E7ADA" w14:paraId="1EB61E6B" w14:textId="77777777" w:rsidTr="00F10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dxa"/>
            <w:tcBorders>
              <w:bottom w:val="single" w:sz="2" w:space="0" w:color="892890" w:themeColor="accent1"/>
            </w:tcBorders>
            <w:vAlign w:val="top"/>
          </w:tcPr>
          <w:p w14:paraId="63399CF1" w14:textId="77777777" w:rsidR="00AA6DFD" w:rsidRPr="00407BA1" w:rsidRDefault="00AA6DFD" w:rsidP="00AA6DFD">
            <w:pPr>
              <w:jc w:val="center"/>
              <w:rPr>
                <w:rFonts w:ascii="Arial" w:hAnsi="Arial" w:cs="Arial"/>
              </w:rPr>
            </w:pPr>
            <w:r w:rsidRPr="00620AD8">
              <w:rPr>
                <w:rFonts w:ascii="Arial" w:hAnsi="Arial" w:cs="Arial"/>
                <w:color w:val="000000" w:themeColor="text1"/>
              </w:rPr>
              <w:t>10 mins</w:t>
            </w:r>
            <w:r>
              <w:rPr>
                <w:noProof/>
              </w:rPr>
              <w:drawing>
                <wp:inline distT="0" distB="0" distL="0" distR="0" wp14:anchorId="66136D33" wp14:editId="1251266E">
                  <wp:extent cx="536028" cy="53602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  <w:tcBorders>
              <w:bottom w:val="single" w:sz="2" w:space="0" w:color="892890" w:themeColor="accent1"/>
            </w:tcBorders>
          </w:tcPr>
          <w:p w14:paraId="3446C855" w14:textId="77777777" w:rsidR="00AA6DFD" w:rsidRPr="00620AD8" w:rsidRDefault="00AA6DFD" w:rsidP="00AA6DFD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AD8">
              <w:t>Collaboration activity</w:t>
            </w:r>
          </w:p>
          <w:p w14:paraId="1A80253F" w14:textId="77777777" w:rsidR="00AA6DFD" w:rsidRPr="00620AD8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620AD8"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4121967D" w14:textId="77777777" w:rsidR="00AA6DFD" w:rsidRPr="00620AD8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620AD8"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40970084" w14:textId="77777777" w:rsidR="00AA6DFD" w:rsidRPr="00620AD8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AD8">
              <w:t>Ask the whole group to stand in a circle, facing inwards and hold hands with each other</w:t>
            </w:r>
          </w:p>
          <w:p w14:paraId="7BFBB040" w14:textId="77777777" w:rsidR="00AA6DFD" w:rsidRPr="00620AD8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AD8">
              <w:t>Raise held hands in the air</w:t>
            </w:r>
          </w:p>
          <w:p w14:paraId="01A58176" w14:textId="77777777" w:rsidR="00AA6DFD" w:rsidRPr="00620AD8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AD8">
              <w:t xml:space="preserve">Without letting go of hands, </w:t>
            </w:r>
            <w:r>
              <w:t xml:space="preserve">work together to </w:t>
            </w:r>
            <w:r w:rsidRPr="00620AD8">
              <w:t>work out how to turn around so that everyone is facing outwards, with hands still held</w:t>
            </w:r>
          </w:p>
          <w:p w14:paraId="4564493C" w14:textId="77777777" w:rsidR="00AA6DFD" w:rsidRPr="00F728A3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728A3">
              <w:rPr>
                <w:b/>
              </w:rPr>
              <w:t>Debrief</w:t>
            </w:r>
          </w:p>
          <w:p w14:paraId="335A5392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Were there initial problems? What were they?</w:t>
            </w:r>
          </w:p>
          <w:p w14:paraId="2B44E600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How did you overcome these?</w:t>
            </w:r>
          </w:p>
          <w:p w14:paraId="0D385F4D" w14:textId="77777777" w:rsidR="00AA6DFD" w:rsidRPr="00620AD8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What did you learn about working together?</w:t>
            </w:r>
          </w:p>
          <w:p w14:paraId="46ACC385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6CD5A825" w14:textId="77777777" w:rsidR="00AA6DFD" w:rsidRPr="00620AD8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20AD8">
              <w:rPr>
                <w:b/>
              </w:rPr>
              <w:t xml:space="preserve">Note for facilitator: </w:t>
            </w:r>
          </w:p>
          <w:p w14:paraId="5BA083AF" w14:textId="77777777" w:rsidR="00AA6DFD" w:rsidRPr="00620AD8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20AD8">
              <w:t>Refer to the following video for demonstration of the activity. Do not show the video as it provides the solution:</w:t>
            </w:r>
          </w:p>
          <w:p w14:paraId="37E8AE4F" w14:textId="77777777" w:rsidR="00AA6DFD" w:rsidRPr="00620AD8" w:rsidRDefault="001D4AFE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3" w:history="1">
              <w:r w:rsidR="00AA6DFD" w:rsidRPr="00620AD8">
                <w:rPr>
                  <w:rStyle w:val="Hyperlink"/>
                </w:rPr>
                <w:t>https://www.youtube.com/watch?v=VoxFki-MCUs</w:t>
              </w:r>
            </w:hyperlink>
          </w:p>
        </w:tc>
        <w:tc>
          <w:tcPr>
            <w:tcW w:w="2000" w:type="dxa"/>
            <w:tcBorders>
              <w:bottom w:val="single" w:sz="2" w:space="0" w:color="892890" w:themeColor="accent1"/>
            </w:tcBorders>
          </w:tcPr>
          <w:p w14:paraId="7473EF74" w14:textId="77777777" w:rsidR="00AA6DFD" w:rsidRPr="003B0DDF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3C08D3" wp14:editId="702B6FB3">
                  <wp:extent cx="1107090" cy="828625"/>
                  <wp:effectExtent l="19050" t="19050" r="17145" b="1016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2190" cy="84741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FD" w:rsidRPr="007E7ADA" w14:paraId="1E1D2463" w14:textId="77777777" w:rsidTr="00F10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dxa"/>
            <w:tcBorders>
              <w:top w:val="single" w:sz="2" w:space="0" w:color="892890" w:themeColor="accent1"/>
              <w:bottom w:val="single" w:sz="2" w:space="0" w:color="892890" w:themeColor="accent1"/>
            </w:tcBorders>
            <w:vAlign w:val="top"/>
          </w:tcPr>
          <w:p w14:paraId="4BB9AA4A" w14:textId="77777777" w:rsidR="00AA6DFD" w:rsidRPr="00BE3227" w:rsidRDefault="00AA6DFD" w:rsidP="00AA6DFD">
            <w:pPr>
              <w:jc w:val="center"/>
              <w:rPr>
                <w:rFonts w:ascii="Arial" w:hAnsi="Arial" w:cs="Arial"/>
              </w:rPr>
            </w:pPr>
            <w:r w:rsidRPr="00BE3227">
              <w:rPr>
                <w:rFonts w:ascii="Arial" w:hAnsi="Arial" w:cs="Arial"/>
                <w:color w:val="000000" w:themeColor="text1"/>
              </w:rPr>
              <w:t>10 mins</w:t>
            </w:r>
          </w:p>
          <w:p w14:paraId="2CC6B44C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5DFF9229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309724D5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316CD579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3746517C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1FB0C350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5B418F8E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7D2D1CF7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46BD1C87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5FFC36FD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69D680D8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6519BEC0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27B7B540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4DB1287F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206B7E95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56E3E9ED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00921419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7F19C53D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1AB0C447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  <w:r w:rsidRPr="00BE3227">
              <w:rPr>
                <w:b/>
                <w:noProof/>
              </w:rPr>
              <w:drawing>
                <wp:inline distT="0" distB="0" distL="0" distR="0" wp14:anchorId="4D691931" wp14:editId="53F84DAF">
                  <wp:extent cx="454025" cy="454025"/>
                  <wp:effectExtent l="0" t="0" r="317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69444" w14:textId="77777777" w:rsidR="00AA6DFD" w:rsidRDefault="00AA6DFD" w:rsidP="00AA6DFD">
            <w:pPr>
              <w:jc w:val="center"/>
              <w:rPr>
                <w:rFonts w:ascii="Arial" w:hAnsi="Arial" w:cs="Arial"/>
                <w:b/>
              </w:rPr>
            </w:pPr>
          </w:p>
          <w:p w14:paraId="1C529839" w14:textId="77777777" w:rsidR="00AA6DFD" w:rsidRPr="00BE3227" w:rsidRDefault="00AA6DFD" w:rsidP="00AA6DFD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7051" w:type="dxa"/>
            <w:tcBorders>
              <w:top w:val="single" w:sz="2" w:space="0" w:color="892890" w:themeColor="accent1"/>
              <w:bottom w:val="single" w:sz="2" w:space="0" w:color="892890" w:themeColor="accent1"/>
            </w:tcBorders>
          </w:tcPr>
          <w:p w14:paraId="27A679EE" w14:textId="77777777" w:rsidR="00AA6DFD" w:rsidRPr="005D3831" w:rsidRDefault="00AA6DFD" w:rsidP="00AA6DFD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Dissonance and Consonance</w:t>
            </w:r>
          </w:p>
          <w:p w14:paraId="38A07448" w14:textId="77777777" w:rsidR="00AA6DFD" w:rsidRPr="00371CBA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Another</w:t>
            </w:r>
            <w:r w:rsidRPr="00371CBA">
              <w:rPr>
                <w:rFonts w:ascii="Arial" w:hAnsi="Arial" w:cs="Arial"/>
              </w:rPr>
              <w:t xml:space="preserve"> of Mark’s observations and conclusions about the nature of collaboration</w:t>
            </w:r>
            <w:r>
              <w:rPr>
                <w:rFonts w:ascii="Arial" w:hAnsi="Arial" w:cs="Arial"/>
              </w:rPr>
              <w:t xml:space="preserve"> </w:t>
            </w:r>
            <w:r w:rsidRPr="00371CBA">
              <w:rPr>
                <w:rFonts w:ascii="Arial" w:hAnsi="Arial" w:cs="Arial"/>
              </w:rPr>
              <w:t>is drawn from music theory:</w:t>
            </w:r>
          </w:p>
          <w:p w14:paraId="7E99B94E" w14:textId="77777777" w:rsidR="00AA6DFD" w:rsidRPr="00B029FA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29FA">
              <w:t>Dissonance (sounding out of sync, out of key…causing a sense of friction or even foreboding!)</w:t>
            </w:r>
          </w:p>
          <w:p w14:paraId="6A66ECA7" w14:textId="77777777" w:rsidR="00AA6DFD" w:rsidRPr="00B029FA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29FA">
              <w:t>Vs. Consonance (being in tune, feeling comfortable)</w:t>
            </w:r>
          </w:p>
          <w:p w14:paraId="0991C4AC" w14:textId="77777777" w:rsidR="00AA6DFD" w:rsidRPr="00371CBA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Note: You may have experienced dissonance in the previous activity</w:t>
            </w:r>
          </w:p>
          <w:p w14:paraId="3832B395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1CBA">
              <w:lastRenderedPageBreak/>
              <w:t>In Mark’s work he sees that every group when it forms goes through a period of dissonance before achieving consonance.</w:t>
            </w:r>
          </w:p>
          <w:p w14:paraId="0C201E58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When groups first form and get to know each other, there is often initial dissonance</w:t>
            </w:r>
          </w:p>
          <w:p w14:paraId="4738C6D2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 trust is built and there is a shared understanding of outcomes and roles, there is consonance</w:t>
            </w:r>
          </w:p>
          <w:p w14:paraId="6830509C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challenge: </w:t>
            </w:r>
            <w:r w:rsidRPr="00371CBA">
              <w:t>When members leave,</w:t>
            </w:r>
            <w:r>
              <w:t xml:space="preserve"> and new ones join</w:t>
            </w:r>
            <w:r w:rsidRPr="00371CBA">
              <w:t xml:space="preserve">, </w:t>
            </w:r>
            <w:r>
              <w:t>or other situations change, dis</w:t>
            </w:r>
            <w:r w:rsidRPr="00371CBA">
              <w:t xml:space="preserve">sonance can reoccur. </w:t>
            </w:r>
          </w:p>
          <w:p w14:paraId="20916736" w14:textId="77777777" w:rsidR="00AA6DFD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1CBA">
              <w:t xml:space="preserve">What does this mean for collaboration? </w:t>
            </w:r>
          </w:p>
          <w:p w14:paraId="053143BC" w14:textId="77777777" w:rsidR="00AA6DFD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Need to</w:t>
            </w:r>
            <w:r w:rsidRPr="00371CBA">
              <w:t xml:space="preserve"> welcome, </w:t>
            </w:r>
            <w:r w:rsidRPr="00CC14F5">
              <w:t xml:space="preserve">invite and </w:t>
            </w:r>
            <w:r w:rsidRPr="00107769">
              <w:rPr>
                <w:b/>
              </w:rPr>
              <w:t>plan for</w:t>
            </w:r>
            <w:r w:rsidRPr="00371CBA">
              <w:t xml:space="preserve"> an amount of dissonance before consonance is achieved. </w:t>
            </w:r>
          </w:p>
          <w:p w14:paraId="4E0030DA" w14:textId="77777777" w:rsidR="00AA6DFD" w:rsidRPr="00371CBA" w:rsidRDefault="00AA6DFD" w:rsidP="00AA6DFD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</w:t>
            </w:r>
            <w:r w:rsidRPr="00371CBA">
              <w:t>e aware that failing to recognise dissonance and manage it might get in the way of momentum</w:t>
            </w:r>
            <w:r>
              <w:t xml:space="preserve"> and cause the collaboration to fail</w:t>
            </w:r>
          </w:p>
          <w:p w14:paraId="785F05D1" w14:textId="77777777" w:rsidR="00AA6DFD" w:rsidRPr="00371CBA" w:rsidRDefault="00AA6DFD" w:rsidP="00AA6DFD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1CBA">
              <w:t xml:space="preserve">If </w:t>
            </w:r>
            <w:r>
              <w:t>you are</w:t>
            </w:r>
            <w:r w:rsidRPr="00371CBA">
              <w:t xml:space="preserve"> aware of the emergence of dissonance as a normal part of any collaboration</w:t>
            </w:r>
            <w:r>
              <w:t>, you</w:t>
            </w:r>
            <w:r w:rsidRPr="00371CBA">
              <w:t xml:space="preserve"> are better placed to manage it.</w:t>
            </w:r>
          </w:p>
          <w:p w14:paraId="706F0EF8" w14:textId="77777777" w:rsidR="00AA6DFD" w:rsidRPr="007D4C31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Discussion</w:t>
            </w:r>
          </w:p>
          <w:p w14:paraId="6F9E3D99" w14:textId="77777777" w:rsidR="00AA6DFD" w:rsidRDefault="00AA6DFD" w:rsidP="00AA6DFD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lang w:val="en-AU"/>
              </w:rPr>
            </w:pPr>
            <w:r w:rsidRPr="00127A3F">
              <w:rPr>
                <w:rFonts w:cs="Arial"/>
                <w:b w:val="0"/>
                <w:lang w:val="en-AU"/>
              </w:rPr>
              <w:t>Can you think of how you could plan for dissonance and turn it into consonance?</w:t>
            </w:r>
          </w:p>
          <w:p w14:paraId="24ADFA04" w14:textId="77777777" w:rsidR="00AA6DFD" w:rsidRPr="006A6386" w:rsidRDefault="00AA6DFD" w:rsidP="00AA6DFD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lang w:val="en-AU"/>
              </w:rPr>
            </w:pPr>
            <w:r w:rsidRPr="00771F4A">
              <w:rPr>
                <w:rFonts w:cs="Arial"/>
                <w:lang w:val="en-AU"/>
              </w:rPr>
              <w:t>Note</w:t>
            </w:r>
            <w:r>
              <w:rPr>
                <w:rFonts w:cs="Arial"/>
                <w:b w:val="0"/>
                <w:lang w:val="en-AU"/>
              </w:rPr>
              <w:t xml:space="preserve"> responses on the whiteboard.</w:t>
            </w:r>
          </w:p>
          <w:p w14:paraId="415D206D" w14:textId="77777777" w:rsidR="00AA6DFD" w:rsidRPr="00771F4A" w:rsidRDefault="00AA6DFD" w:rsidP="00AA6DFD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 xml:space="preserve">Suggest </w:t>
            </w:r>
            <w:r w:rsidRPr="00771F4A">
              <w:rPr>
                <w:rFonts w:cs="Arial"/>
                <w:b w:val="0"/>
                <w:lang w:val="en-AU"/>
              </w:rPr>
              <w:t>participants note the responses</w:t>
            </w:r>
            <w:r>
              <w:rPr>
                <w:rFonts w:cs="Arial"/>
                <w:b w:val="0"/>
                <w:lang w:val="en-AU"/>
              </w:rPr>
              <w:t xml:space="preserve"> for future reference</w:t>
            </w:r>
          </w:p>
        </w:tc>
        <w:tc>
          <w:tcPr>
            <w:tcW w:w="2000" w:type="dxa"/>
            <w:tcBorders>
              <w:top w:val="single" w:sz="2" w:space="0" w:color="892890" w:themeColor="accent1"/>
              <w:bottom w:val="single" w:sz="2" w:space="0" w:color="892890" w:themeColor="accent1"/>
            </w:tcBorders>
          </w:tcPr>
          <w:p w14:paraId="2CB1DF8C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C90717" wp14:editId="7621F95C">
                  <wp:extent cx="1095265" cy="821422"/>
                  <wp:effectExtent l="19050" t="19050" r="10160" b="1714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449" cy="85605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ED9D18E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682FF1" wp14:editId="0803EB39">
                  <wp:extent cx="1096953" cy="825215"/>
                  <wp:effectExtent l="19050" t="19050" r="27305" b="1333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29" cy="835052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5490A4E" w14:textId="77777777" w:rsidR="00AA6DFD" w:rsidRPr="004A7DF6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63A5CD" wp14:editId="1EDC76E0">
                  <wp:extent cx="1096645" cy="844550"/>
                  <wp:effectExtent l="19050" t="19050" r="27305" b="1270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68" cy="852577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FD" w:rsidRPr="007E7ADA" w14:paraId="7FA50E68" w14:textId="77777777" w:rsidTr="00F10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dxa"/>
            <w:tcBorders>
              <w:top w:val="single" w:sz="2" w:space="0" w:color="892890" w:themeColor="accent1"/>
              <w:bottom w:val="single" w:sz="4" w:space="0" w:color="892890" w:themeColor="accent1"/>
            </w:tcBorders>
            <w:vAlign w:val="top"/>
          </w:tcPr>
          <w:p w14:paraId="5F099978" w14:textId="77777777" w:rsidR="00AA6DFD" w:rsidRDefault="00AA6DFD" w:rsidP="00AA6DFD">
            <w:pPr>
              <w:jc w:val="center"/>
              <w:rPr>
                <w:rFonts w:ascii="Arial" w:hAnsi="Arial" w:cs="Arial"/>
              </w:rPr>
            </w:pPr>
            <w:r w:rsidRPr="00BE3227">
              <w:rPr>
                <w:rFonts w:ascii="Arial" w:hAnsi="Arial" w:cs="Arial"/>
                <w:color w:val="000000" w:themeColor="text1"/>
              </w:rPr>
              <w:lastRenderedPageBreak/>
              <w:t>5 mins</w:t>
            </w:r>
          </w:p>
          <w:p w14:paraId="0E517095" w14:textId="77777777" w:rsidR="00AA6DFD" w:rsidRDefault="00AA6DFD" w:rsidP="00AA6DFD">
            <w:pPr>
              <w:jc w:val="center"/>
              <w:rPr>
                <w:rFonts w:ascii="Arial" w:hAnsi="Arial" w:cs="Arial"/>
              </w:rPr>
            </w:pPr>
          </w:p>
          <w:p w14:paraId="6558AB64" w14:textId="77777777" w:rsidR="00AA6DFD" w:rsidRDefault="00AA6DFD" w:rsidP="00AA6DF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AC93B35" wp14:editId="64F10CD6">
                  <wp:extent cx="454025" cy="454025"/>
                  <wp:effectExtent l="0" t="0" r="3175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  <w:tcBorders>
              <w:top w:val="single" w:sz="2" w:space="0" w:color="892890" w:themeColor="accent1"/>
              <w:bottom w:val="single" w:sz="4" w:space="0" w:color="892890" w:themeColor="accent1"/>
            </w:tcBorders>
          </w:tcPr>
          <w:p w14:paraId="15B3FC10" w14:textId="77777777" w:rsidR="00AA6DFD" w:rsidRDefault="00AA6DFD" w:rsidP="00AA6DFD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Step 3: Maintain momentum</w:t>
            </w:r>
          </w:p>
          <w:p w14:paraId="34D9B865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1CBA">
              <w:t xml:space="preserve">Gaining </w:t>
            </w:r>
            <w:r>
              <w:t xml:space="preserve">and maintaining </w:t>
            </w:r>
            <w:r w:rsidRPr="00371CBA">
              <w:t xml:space="preserve">momentum is a key objective of successful collaboration. </w:t>
            </w:r>
          </w:p>
          <w:p w14:paraId="1F83D894" w14:textId="77777777" w:rsidR="00AA6DFD" w:rsidRPr="007D4C31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Discussion</w:t>
            </w:r>
          </w:p>
          <w:p w14:paraId="20187019" w14:textId="77777777" w:rsidR="00AA6DFD" w:rsidRDefault="00AA6DFD" w:rsidP="00AA6DFD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lang w:val="en-AU"/>
              </w:rPr>
            </w:pPr>
            <w:r>
              <w:rPr>
                <w:rFonts w:cs="Arial"/>
                <w:b w:val="0"/>
                <w:lang w:val="en-AU"/>
              </w:rPr>
              <w:t>What other actions could your network take to gain, then maintain momentum</w:t>
            </w:r>
            <w:r w:rsidRPr="00127A3F">
              <w:rPr>
                <w:rFonts w:cs="Arial"/>
                <w:b w:val="0"/>
                <w:lang w:val="en-AU"/>
              </w:rPr>
              <w:t>?</w:t>
            </w:r>
          </w:p>
          <w:p w14:paraId="649129C0" w14:textId="77777777" w:rsidR="00AA6DFD" w:rsidRPr="006A6386" w:rsidRDefault="00AA6DFD" w:rsidP="00AA6DFD">
            <w:pPr>
              <w:pStyle w:val="StdFGnotesHeading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lang w:val="en-AU"/>
              </w:rPr>
            </w:pPr>
            <w:r w:rsidRPr="00771F4A">
              <w:rPr>
                <w:rFonts w:cs="Arial"/>
                <w:lang w:val="en-AU"/>
              </w:rPr>
              <w:t>Note</w:t>
            </w:r>
            <w:r>
              <w:rPr>
                <w:rFonts w:cs="Arial"/>
                <w:b w:val="0"/>
                <w:lang w:val="en-AU"/>
              </w:rPr>
              <w:t xml:space="preserve"> responses on the whiteboard.</w:t>
            </w:r>
          </w:p>
          <w:p w14:paraId="2FFB8D35" w14:textId="77777777" w:rsidR="00AA6DFD" w:rsidRPr="00F728A3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8A3">
              <w:rPr>
                <w:rFonts w:cs="Arial"/>
                <w:b/>
              </w:rPr>
              <w:t>Suggest</w:t>
            </w:r>
            <w:r w:rsidRPr="00F728A3">
              <w:rPr>
                <w:rFonts w:cs="Arial"/>
              </w:rPr>
              <w:t xml:space="preserve"> participants note the responses for future reference</w:t>
            </w:r>
          </w:p>
          <w:p w14:paraId="6064F7A7" w14:textId="77777777" w:rsidR="00AA6DFD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7DB3DC" w14:textId="77777777" w:rsidR="00AA6DFD" w:rsidRPr="00771F4A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1162">
              <w:t>W</w:t>
            </w:r>
            <w:r w:rsidRPr="00264750">
              <w:t>e can use those ideas</w:t>
            </w:r>
            <w:r>
              <w:t xml:space="preserve"> in the next section on Governance</w:t>
            </w:r>
          </w:p>
        </w:tc>
        <w:tc>
          <w:tcPr>
            <w:tcW w:w="2000" w:type="dxa"/>
            <w:tcBorders>
              <w:top w:val="single" w:sz="2" w:space="0" w:color="892890" w:themeColor="accent1"/>
              <w:bottom w:val="single" w:sz="4" w:space="0" w:color="892890" w:themeColor="accent1"/>
            </w:tcBorders>
          </w:tcPr>
          <w:p w14:paraId="1D69D1DF" w14:textId="77777777" w:rsidR="00AA6DFD" w:rsidRPr="002239C4" w:rsidRDefault="00AA6DFD" w:rsidP="00AA6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864A82" wp14:editId="50E50BC2">
                  <wp:extent cx="1130317" cy="848842"/>
                  <wp:effectExtent l="19050" t="19050" r="12700" b="2794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98" cy="856337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6A709" w14:textId="77777777" w:rsidR="00CE4602" w:rsidRPr="00AF5BE2" w:rsidRDefault="00CE4602" w:rsidP="00AF5BE2">
      <w:pPr>
        <w:pStyle w:val="Heading1"/>
        <w:spacing w:after="0"/>
        <w:rPr>
          <w:sz w:val="2"/>
          <w:szCs w:val="2"/>
        </w:rPr>
        <w:sectPr w:rsidR="00CE4602" w:rsidRPr="00AF5BE2" w:rsidSect="006D4D14">
          <w:headerReference w:type="default" r:id="rId49"/>
          <w:pgSz w:w="11907" w:h="16840" w:code="9"/>
          <w:pgMar w:top="1134" w:right="907" w:bottom="1134" w:left="1021" w:header="567" w:footer="510" w:gutter="0"/>
          <w:cols w:space="708"/>
          <w:docGrid w:linePitch="360"/>
        </w:sectPr>
      </w:pPr>
      <w:bookmarkStart w:id="39" w:name="_Ref3288216"/>
      <w:bookmarkStart w:id="40" w:name="_Ref3463090"/>
      <w:bookmarkEnd w:id="30"/>
      <w:bookmarkEnd w:id="32"/>
    </w:p>
    <w:p w14:paraId="37E2FCD4" w14:textId="77777777" w:rsidR="00DF6439" w:rsidRPr="007E7ADA" w:rsidRDefault="00AD2C0E" w:rsidP="009F3927">
      <w:pPr>
        <w:pStyle w:val="Heading1"/>
      </w:pPr>
      <w:bookmarkStart w:id="41" w:name="_Toc12441885"/>
      <w:bookmarkEnd w:id="39"/>
      <w:bookmarkEnd w:id="40"/>
      <w:r>
        <w:lastRenderedPageBreak/>
        <w:t>Governance</w:t>
      </w:r>
      <w:bookmarkEnd w:id="41"/>
    </w:p>
    <w:p w14:paraId="1A0A34E6" w14:textId="77777777" w:rsidR="00DF6439" w:rsidRPr="0075662F" w:rsidRDefault="00DF6439" w:rsidP="00DF6439">
      <w:pPr>
        <w:pStyle w:val="IntroductoryText"/>
      </w:pPr>
      <w:r w:rsidRPr="0075662F">
        <w:t xml:space="preserve">Duration: approximately </w:t>
      </w:r>
      <w:r w:rsidR="001E43D8">
        <w:rPr>
          <w:b/>
        </w:rPr>
        <w:t>35</w:t>
      </w:r>
      <w:r w:rsidRPr="0075662F">
        <w:rPr>
          <w:b/>
        </w:rPr>
        <w:t xml:space="preserve"> minutes</w:t>
      </w:r>
    </w:p>
    <w:tbl>
      <w:tblPr>
        <w:tblStyle w:val="TableGrid"/>
        <w:tblW w:w="10065" w:type="dxa"/>
        <w:tblLayout w:type="fixed"/>
        <w:tblCellMar>
          <w:left w:w="85" w:type="dxa"/>
          <w:right w:w="85" w:type="dxa"/>
        </w:tblCellMar>
        <w:tblLook w:val="06A0" w:firstRow="1" w:lastRow="0" w:firstColumn="1" w:lastColumn="0" w:noHBand="1" w:noVBand="1"/>
      </w:tblPr>
      <w:tblGrid>
        <w:gridCol w:w="993"/>
        <w:gridCol w:w="7086"/>
        <w:gridCol w:w="1986"/>
      </w:tblGrid>
      <w:tr w:rsidR="00DF6439" w:rsidRPr="007E7ADA" w14:paraId="42F023F0" w14:textId="77777777" w:rsidTr="00AB0F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49C13E7" w14:textId="77777777" w:rsidR="00DF6439" w:rsidRPr="007E7ADA" w:rsidRDefault="00DF6439" w:rsidP="006D4D14">
            <w:pPr>
              <w:pStyle w:val="TableHeadingWhite"/>
            </w:pPr>
            <w:proofErr w:type="spellStart"/>
            <w:r w:rsidRPr="007E7ADA">
              <w:t>Approx</w:t>
            </w:r>
            <w:proofErr w:type="spellEnd"/>
            <w:r w:rsidRPr="007E7ADA">
              <w:t xml:space="preserve"> time</w:t>
            </w:r>
          </w:p>
        </w:tc>
        <w:tc>
          <w:tcPr>
            <w:tcW w:w="7086" w:type="dxa"/>
          </w:tcPr>
          <w:p w14:paraId="42B44F2C" w14:textId="77777777" w:rsidR="00DF6439" w:rsidRPr="007E7ADA" w:rsidRDefault="00B21B72" w:rsidP="006D4D14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1986" w:type="dxa"/>
          </w:tcPr>
          <w:p w14:paraId="1A4E250D" w14:textId="77777777" w:rsidR="00DF6439" w:rsidRPr="007E7ADA" w:rsidRDefault="00DF6439" w:rsidP="006D4D14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AB0F27" w:rsidRPr="007E7ADA" w14:paraId="723D5150" w14:textId="77777777" w:rsidTr="002D23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119F7B38" w14:textId="77777777" w:rsidR="00AB0F27" w:rsidRPr="007E7ADA" w:rsidRDefault="00AB0F27" w:rsidP="002D2385"/>
        </w:tc>
        <w:tc>
          <w:tcPr>
            <w:tcW w:w="7086" w:type="dxa"/>
          </w:tcPr>
          <w:p w14:paraId="2E46BC55" w14:textId="77777777" w:rsidR="00AB0F27" w:rsidRPr="007E7ADA" w:rsidRDefault="00AB0F27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Introduce topic:</w:t>
            </w:r>
          </w:p>
          <w:p w14:paraId="6AB3CA10" w14:textId="77777777" w:rsidR="00AB0F27" w:rsidRPr="007E7ADA" w:rsidRDefault="00E45B91" w:rsidP="002D2385">
            <w:pPr>
              <w:pStyle w:val="bullet1"/>
              <w:spacing w:before="11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Network Agreement</w:t>
            </w:r>
          </w:p>
        </w:tc>
        <w:tc>
          <w:tcPr>
            <w:tcW w:w="1986" w:type="dxa"/>
          </w:tcPr>
          <w:p w14:paraId="0E5BC911" w14:textId="77777777" w:rsidR="00AB0F27" w:rsidRPr="007E7ADA" w:rsidRDefault="00AB0F27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B0F27" w:rsidRPr="007E7ADA" w14:paraId="21AD1E07" w14:textId="77777777" w:rsidTr="002D23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3565567C" w14:textId="77777777" w:rsidR="00AB0F27" w:rsidRPr="00F27528" w:rsidRDefault="006A09F6" w:rsidP="002D238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AB0F27" w:rsidRPr="00F27528">
              <w:rPr>
                <w:rFonts w:ascii="Arial" w:hAnsi="Arial" w:cs="Arial"/>
                <w:color w:val="000000" w:themeColor="text1"/>
              </w:rPr>
              <w:t xml:space="preserve"> mins</w:t>
            </w:r>
          </w:p>
        </w:tc>
        <w:tc>
          <w:tcPr>
            <w:tcW w:w="7086" w:type="dxa"/>
          </w:tcPr>
          <w:p w14:paraId="0BB3A698" w14:textId="77777777" w:rsidR="00AB0F27" w:rsidRDefault="00E45B91" w:rsidP="002D2385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Introduction</w:t>
            </w:r>
          </w:p>
          <w:p w14:paraId="060ADD01" w14:textId="6AFB1887" w:rsidR="00E45B91" w:rsidRDefault="00E45B91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Now that we have worked through the network approach and </w:t>
            </w:r>
            <w:r w:rsidR="00F728A3">
              <w:rPr>
                <w:rFonts w:cs="Arial"/>
              </w:rPr>
              <w:t>its</w:t>
            </w:r>
            <w:r>
              <w:rPr>
                <w:rFonts w:cs="Arial"/>
              </w:rPr>
              <w:t xml:space="preserve"> benefits</w:t>
            </w:r>
            <w:r w:rsidR="00F728A3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and what collaboration really means</w:t>
            </w:r>
            <w:r w:rsidR="00F728A3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we can apply it to our </w:t>
            </w:r>
            <w:r w:rsidR="00354DE0">
              <w:rPr>
                <w:rFonts w:cs="Arial"/>
              </w:rPr>
              <w:t>shared</w:t>
            </w:r>
            <w:r>
              <w:rPr>
                <w:rFonts w:cs="Arial"/>
              </w:rPr>
              <w:t xml:space="preserve"> situation.</w:t>
            </w:r>
          </w:p>
          <w:p w14:paraId="69CD2349" w14:textId="2C91EC04" w:rsidR="00AB0F27" w:rsidRPr="004A7DF6" w:rsidRDefault="00E45B91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Arial"/>
              </w:rPr>
              <w:t xml:space="preserve">To help with this, we have a template that will help you document and govern your </w:t>
            </w:r>
            <w:r w:rsidR="00354DE0">
              <w:rPr>
                <w:rFonts w:cs="Arial"/>
              </w:rPr>
              <w:t>shared</w:t>
            </w:r>
            <w:r>
              <w:rPr>
                <w:rFonts w:cs="Arial"/>
              </w:rPr>
              <w:t xml:space="preserve"> risk.</w:t>
            </w:r>
          </w:p>
        </w:tc>
        <w:tc>
          <w:tcPr>
            <w:tcW w:w="1986" w:type="dxa"/>
          </w:tcPr>
          <w:p w14:paraId="7DCFA2FF" w14:textId="77777777" w:rsidR="00AB0F27" w:rsidRPr="007E7ADA" w:rsidRDefault="00AB0F27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AB0F27" w:rsidRPr="007E7ADA" w14:paraId="60F40E65" w14:textId="77777777" w:rsidTr="00AB0F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0965C318" w14:textId="77777777" w:rsidR="00BE3227" w:rsidRDefault="00E31982" w:rsidP="00AB0F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="001E43D8">
              <w:rPr>
                <w:rFonts w:ascii="Arial" w:hAnsi="Arial" w:cs="Arial"/>
                <w:color w:val="000000" w:themeColor="text1"/>
              </w:rPr>
              <w:t>0</w:t>
            </w:r>
            <w:r w:rsidR="00AB0F27" w:rsidRPr="00AB0F27">
              <w:rPr>
                <w:rFonts w:ascii="Arial" w:hAnsi="Arial" w:cs="Arial"/>
                <w:color w:val="000000" w:themeColor="text1"/>
              </w:rPr>
              <w:t xml:space="preserve"> mins</w:t>
            </w:r>
          </w:p>
          <w:p w14:paraId="1FFA2D50" w14:textId="77777777" w:rsidR="00BE3227" w:rsidRDefault="00BE3227" w:rsidP="00AB0F27">
            <w:pPr>
              <w:rPr>
                <w:rFonts w:ascii="Arial" w:hAnsi="Arial" w:cs="Arial"/>
              </w:rPr>
            </w:pPr>
          </w:p>
          <w:p w14:paraId="5BA91560" w14:textId="77777777" w:rsidR="00AB0F27" w:rsidRPr="00BE3227" w:rsidRDefault="00BE3227" w:rsidP="00AB0F2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E00E398" wp14:editId="0328416C">
                  <wp:extent cx="536028" cy="53602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00A5F060" w14:textId="77777777" w:rsidR="00AB0F27" w:rsidRDefault="006A09F6" w:rsidP="00934108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Network Agreement</w:t>
            </w:r>
          </w:p>
          <w:p w14:paraId="790346F2" w14:textId="77777777" w:rsidR="00AB0F27" w:rsidRPr="00AB0F27" w:rsidRDefault="007D576B" w:rsidP="006A09F6">
            <w:pPr>
              <w:spacing w:after="200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Distribute and i</w:t>
            </w:r>
            <w:r w:rsidR="006A09F6" w:rsidRPr="00A20D51">
              <w:rPr>
                <w:rFonts w:ascii="Arial" w:hAnsi="Arial" w:cs="Arial"/>
                <w:b/>
                <w:color w:val="000000"/>
              </w:rPr>
              <w:t>ntroduce</w:t>
            </w:r>
            <w:r w:rsidR="006A09F6">
              <w:rPr>
                <w:rFonts w:ascii="Arial" w:hAnsi="Arial" w:cs="Arial"/>
                <w:color w:val="000000"/>
              </w:rPr>
              <w:t xml:space="preserve"> the </w:t>
            </w:r>
            <w:r w:rsidR="006A09F6">
              <w:rPr>
                <w:rFonts w:ascii="Arial" w:hAnsi="Arial" w:cs="Arial"/>
                <w:i/>
                <w:color w:val="000000"/>
              </w:rPr>
              <w:t xml:space="preserve">Network </w:t>
            </w:r>
            <w:r w:rsidR="00B103FA">
              <w:rPr>
                <w:rFonts w:ascii="Arial" w:hAnsi="Arial" w:cs="Arial"/>
                <w:i/>
                <w:color w:val="000000"/>
              </w:rPr>
              <w:t>Agreement</w:t>
            </w:r>
            <w:r w:rsidR="006A09F6">
              <w:rPr>
                <w:rFonts w:ascii="Arial" w:hAnsi="Arial" w:cs="Arial"/>
                <w:i/>
                <w:color w:val="000000"/>
              </w:rPr>
              <w:t xml:space="preserve"> </w:t>
            </w:r>
            <w:r w:rsidR="00F728A3">
              <w:rPr>
                <w:rFonts w:ascii="Arial" w:hAnsi="Arial" w:cs="Arial"/>
                <w:color w:val="000000"/>
              </w:rPr>
              <w:t>template</w:t>
            </w:r>
            <w:r w:rsidR="006A09F6">
              <w:rPr>
                <w:rFonts w:ascii="Arial" w:hAnsi="Arial" w:cs="Arial"/>
                <w:i/>
                <w:color w:val="000000"/>
              </w:rPr>
              <w:t>.</w:t>
            </w:r>
          </w:p>
          <w:p w14:paraId="0DC5BB56" w14:textId="77777777" w:rsidR="006A09F6" w:rsidRDefault="006A09F6" w:rsidP="006A09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75B09633" w14:textId="77777777" w:rsidR="006A09F6" w:rsidRDefault="006A09F6" w:rsidP="006A09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127F1911" w14:textId="77777777" w:rsidR="00AB0F27" w:rsidRDefault="001E43D8" w:rsidP="006A09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Briefly review</w:t>
            </w:r>
            <w:r w:rsidR="006A09F6">
              <w:t xml:space="preserve"> each of the sections</w:t>
            </w:r>
            <w:r w:rsidR="00F728A3">
              <w:t>:</w:t>
            </w:r>
          </w:p>
          <w:p w14:paraId="30F16271" w14:textId="77777777" w:rsidR="00F728A3" w:rsidRDefault="00F728A3" w:rsidP="00F728A3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Explain that</w:t>
            </w:r>
            <w:r w:rsidR="001E43D8">
              <w:t xml:space="preserve"> participants/the network should add or delete sections as required</w:t>
            </w:r>
          </w:p>
          <w:p w14:paraId="375A448B" w14:textId="77777777" w:rsidR="001E43D8" w:rsidRDefault="001E43D8" w:rsidP="00F728A3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Using this document is optional, but for complicated and complex risks, </w:t>
            </w:r>
            <w:proofErr w:type="gramStart"/>
            <w:r>
              <w:t>some kind of governance</w:t>
            </w:r>
            <w:proofErr w:type="gramEnd"/>
            <w:r>
              <w:t xml:space="preserve"> document is required</w:t>
            </w:r>
          </w:p>
          <w:p w14:paraId="1D046AE1" w14:textId="77777777" w:rsidR="001E43D8" w:rsidRDefault="001E43D8" w:rsidP="001E4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85002C" w14:textId="28B15123" w:rsidR="001E43D8" w:rsidRPr="00CA5499" w:rsidRDefault="001E43D8" w:rsidP="001E4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43D8">
              <w:rPr>
                <w:b/>
              </w:rPr>
              <w:t>Refer</w:t>
            </w:r>
            <w:r>
              <w:t xml:space="preserve"> to</w:t>
            </w:r>
            <w:r w:rsidR="00CA5499">
              <w:t xml:space="preserve"> VMIA’s Practical Guidance for Managing Risk </w:t>
            </w:r>
            <w:hyperlink r:id="rId50" w:history="1">
              <w:r w:rsidR="003F6F1C" w:rsidRPr="00541DAB">
                <w:rPr>
                  <w:rStyle w:val="Hyperlink"/>
                </w:rPr>
                <w:t>https://www.vmia.vic.gov.au/tools-and-insights/practical-guidance-for-managing-risk</w:t>
              </w:r>
            </w:hyperlink>
            <w:r w:rsidR="003F6F1C">
              <w:t xml:space="preserve"> </w:t>
            </w:r>
          </w:p>
        </w:tc>
        <w:tc>
          <w:tcPr>
            <w:tcW w:w="1986" w:type="dxa"/>
          </w:tcPr>
          <w:p w14:paraId="026467F0" w14:textId="77777777" w:rsidR="00AB0F27" w:rsidRPr="004A7DF6" w:rsidRDefault="008F2F6D" w:rsidP="00AB0F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44472A">
              <w:rPr>
                <w:noProof/>
              </w:rPr>
              <w:drawing>
                <wp:inline distT="0" distB="0" distL="0" distR="0" wp14:anchorId="3A6281CF" wp14:editId="701AB72B">
                  <wp:extent cx="1080000" cy="810000"/>
                  <wp:effectExtent l="19050" t="19050" r="25400" b="285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F27" w:rsidRPr="007E7ADA" w14:paraId="2E3911FC" w14:textId="77777777" w:rsidTr="005C27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0DD918FB" w14:textId="77777777" w:rsidR="00AB0F27" w:rsidRPr="00BE3227" w:rsidRDefault="006A09F6" w:rsidP="005C27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1E43D8">
              <w:rPr>
                <w:rFonts w:ascii="Arial" w:hAnsi="Arial" w:cs="Arial"/>
                <w:color w:val="000000" w:themeColor="text1"/>
              </w:rPr>
              <w:t>3</w:t>
            </w:r>
            <w:r w:rsidR="00AB0F27" w:rsidRPr="00F27528">
              <w:rPr>
                <w:rFonts w:ascii="Arial" w:hAnsi="Arial" w:cs="Arial"/>
                <w:color w:val="000000" w:themeColor="text1"/>
              </w:rPr>
              <w:t xml:space="preserve"> mins</w:t>
            </w:r>
            <w:r w:rsidR="00BE3227">
              <w:rPr>
                <w:noProof/>
              </w:rPr>
              <w:drawing>
                <wp:inline distT="0" distB="0" distL="0" distR="0" wp14:anchorId="4BF1DCB7" wp14:editId="18AD2822">
                  <wp:extent cx="536028" cy="536028"/>
                  <wp:effectExtent l="0" t="0" r="0" b="0"/>
                  <wp:docPr id="64512" name="Picture 64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4" cy="5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14:paraId="5CA008F5" w14:textId="77777777" w:rsidR="005C27ED" w:rsidRPr="003B3F22" w:rsidRDefault="006A09F6" w:rsidP="005C27ED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Validate the way of working together</w:t>
            </w:r>
          </w:p>
          <w:p w14:paraId="02848C8E" w14:textId="77777777" w:rsidR="005C27ED" w:rsidRDefault="005C27ED" w:rsidP="005C2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Activity</w:t>
            </w:r>
          </w:p>
          <w:p w14:paraId="3210C621" w14:textId="77777777" w:rsidR="005C27ED" w:rsidRDefault="005C27ED" w:rsidP="005C2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Instructions</w:t>
            </w:r>
          </w:p>
          <w:p w14:paraId="488DAFB7" w14:textId="77777777" w:rsidR="006A09F6" w:rsidRPr="00AF5BE2" w:rsidRDefault="006A09F6" w:rsidP="006A09F6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AF5BE2">
              <w:rPr>
                <w:rFonts w:eastAsia="Calibri"/>
              </w:rPr>
              <w:t>Participants to form pairs</w:t>
            </w:r>
          </w:p>
          <w:p w14:paraId="7E9AD425" w14:textId="77777777" w:rsidR="006A09F6" w:rsidRPr="00AF5BE2" w:rsidRDefault="006A09F6" w:rsidP="006A09F6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AF5BE2">
              <w:rPr>
                <w:rFonts w:eastAsia="Calibri"/>
              </w:rPr>
              <w:t xml:space="preserve">Allocate each pair, </w:t>
            </w:r>
            <w:r w:rsidR="00AF5BE2" w:rsidRPr="00AF5BE2">
              <w:rPr>
                <w:rFonts w:eastAsia="Calibri"/>
              </w:rPr>
              <w:t xml:space="preserve">section 5 or </w:t>
            </w:r>
            <w:r w:rsidRPr="00AF5BE2">
              <w:rPr>
                <w:rFonts w:eastAsia="Calibri"/>
              </w:rPr>
              <w:t>sub-sections from Section 6</w:t>
            </w:r>
            <w:r w:rsidR="00AF5BE2" w:rsidRPr="00AF5BE2">
              <w:rPr>
                <w:rFonts w:eastAsia="Calibri"/>
              </w:rPr>
              <w:t xml:space="preserve"> </w:t>
            </w:r>
            <w:r w:rsidRPr="00AF5BE2">
              <w:rPr>
                <w:rFonts w:eastAsia="Calibri"/>
              </w:rPr>
              <w:t>in the Network Agreement</w:t>
            </w:r>
            <w:r w:rsidR="0041458C" w:rsidRPr="00AF5BE2">
              <w:rPr>
                <w:rFonts w:eastAsia="Calibri"/>
              </w:rPr>
              <w:t xml:space="preserve"> (the number of sub-sections will depend on the number of pairs)</w:t>
            </w:r>
          </w:p>
          <w:p w14:paraId="14C99963" w14:textId="77777777" w:rsidR="006A09F6" w:rsidRPr="00AF5BE2" w:rsidRDefault="006A09F6" w:rsidP="006A09F6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AF5BE2">
              <w:rPr>
                <w:rFonts w:eastAsia="Calibri"/>
              </w:rPr>
              <w:t xml:space="preserve">Pairs to discuss the sections to validate if </w:t>
            </w:r>
            <w:r w:rsidR="00AF5BE2" w:rsidRPr="00AF5BE2">
              <w:rPr>
                <w:rFonts w:eastAsia="Calibri"/>
              </w:rPr>
              <w:t>they</w:t>
            </w:r>
            <w:r w:rsidRPr="00AF5BE2">
              <w:rPr>
                <w:rFonts w:eastAsia="Calibri"/>
              </w:rPr>
              <w:t xml:space="preserve"> adequately describe the way they will work together</w:t>
            </w:r>
            <w:r w:rsidR="0041458C" w:rsidRPr="00AF5BE2">
              <w:rPr>
                <w:rFonts w:eastAsia="Calibri"/>
              </w:rPr>
              <w:t xml:space="preserve"> </w:t>
            </w:r>
            <w:r w:rsidR="00AF5BE2" w:rsidRPr="00AF5BE2">
              <w:rPr>
                <w:rFonts w:eastAsia="Calibri"/>
              </w:rPr>
              <w:t>and</w:t>
            </w:r>
            <w:r w:rsidR="0041458C" w:rsidRPr="00AF5BE2">
              <w:rPr>
                <w:rFonts w:eastAsia="Calibri"/>
              </w:rPr>
              <w:t xml:space="preserve"> how their Network will operate</w:t>
            </w:r>
          </w:p>
          <w:p w14:paraId="150E2DE1" w14:textId="77777777" w:rsidR="006A09F6" w:rsidRPr="00AF5BE2" w:rsidRDefault="006A09F6" w:rsidP="006A09F6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F5BE2">
              <w:t>Considerations might include:</w:t>
            </w:r>
          </w:p>
          <w:p w14:paraId="5C02CC15" w14:textId="77777777" w:rsidR="006A09F6" w:rsidRPr="00AF5BE2" w:rsidRDefault="006A09F6" w:rsidP="006A09F6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5BE2">
              <w:t xml:space="preserve">What have we achieved so far? </w:t>
            </w:r>
          </w:p>
          <w:p w14:paraId="725C1612" w14:textId="77777777" w:rsidR="006A09F6" w:rsidRPr="00AF5BE2" w:rsidRDefault="006A09F6" w:rsidP="006A09F6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5BE2">
              <w:t>What are we trying to achieve as a group?</w:t>
            </w:r>
          </w:p>
          <w:p w14:paraId="51C7A594" w14:textId="77777777" w:rsidR="006A09F6" w:rsidRPr="00AF5BE2" w:rsidRDefault="006A09F6" w:rsidP="006A09F6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5BE2">
              <w:t>How will we let one another know what we need to know?</w:t>
            </w:r>
          </w:p>
          <w:p w14:paraId="7327EE1D" w14:textId="77777777" w:rsidR="006A09F6" w:rsidRPr="00AF5BE2" w:rsidRDefault="006A09F6" w:rsidP="006A09F6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5BE2">
              <w:t>What do we need to be able to do well?</w:t>
            </w:r>
          </w:p>
          <w:p w14:paraId="5DE6B616" w14:textId="77777777" w:rsidR="00AB0F27" w:rsidRPr="005C27ED" w:rsidRDefault="006A09F6" w:rsidP="006A09F6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5BE2">
              <w:lastRenderedPageBreak/>
              <w:t>Who is responsible for what?</w:t>
            </w:r>
          </w:p>
        </w:tc>
        <w:tc>
          <w:tcPr>
            <w:tcW w:w="1986" w:type="dxa"/>
          </w:tcPr>
          <w:p w14:paraId="76E44507" w14:textId="77777777" w:rsidR="00AB0F27" w:rsidRPr="004A7DF6" w:rsidRDefault="008F2F6D" w:rsidP="00AB0F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F5BE2">
              <w:rPr>
                <w:noProof/>
              </w:rPr>
              <w:lastRenderedPageBreak/>
              <w:drawing>
                <wp:inline distT="0" distB="0" distL="0" distR="0" wp14:anchorId="45E9570D" wp14:editId="23BD5821">
                  <wp:extent cx="1080000" cy="810000"/>
                  <wp:effectExtent l="19050" t="19050" r="25400" b="285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F27" w:rsidRPr="007E7ADA" w14:paraId="77716941" w14:textId="77777777" w:rsidTr="00934108">
        <w:tblPrEx>
          <w:tblCellMar>
            <w:left w:w="142" w:type="dxa"/>
            <w:right w:w="142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top"/>
          </w:tcPr>
          <w:p w14:paraId="5E73AE83" w14:textId="77777777" w:rsidR="00AB0F27" w:rsidRPr="00F27528" w:rsidRDefault="00AB0F27" w:rsidP="00934108">
            <w:pPr>
              <w:rPr>
                <w:rFonts w:ascii="Arial" w:hAnsi="Arial" w:cs="Arial"/>
              </w:rPr>
            </w:pPr>
          </w:p>
        </w:tc>
        <w:tc>
          <w:tcPr>
            <w:tcW w:w="7086" w:type="dxa"/>
          </w:tcPr>
          <w:p w14:paraId="16FAB9C0" w14:textId="77777777" w:rsidR="00AB0F27" w:rsidRPr="003B3F22" w:rsidRDefault="00AB0F27" w:rsidP="002D2385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3F22">
              <w:t>Transition</w:t>
            </w:r>
          </w:p>
          <w:p w14:paraId="2BB4AC47" w14:textId="77777777" w:rsidR="00AB0F27" w:rsidRPr="00B103FA" w:rsidRDefault="00AF5BE2" w:rsidP="00B103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You</w:t>
            </w:r>
            <w:r w:rsidR="00B103FA">
              <w:rPr>
                <w:rFonts w:ascii="Arial" w:hAnsi="Arial" w:cs="Arial"/>
                <w:color w:val="000000"/>
              </w:rPr>
              <w:t xml:space="preserve"> have now validated </w:t>
            </w:r>
            <w:r>
              <w:rPr>
                <w:rFonts w:ascii="Arial" w:hAnsi="Arial" w:cs="Arial"/>
                <w:color w:val="000000"/>
              </w:rPr>
              <w:t>y</w:t>
            </w:r>
            <w:r w:rsidR="00B103FA">
              <w:rPr>
                <w:rFonts w:ascii="Arial" w:hAnsi="Arial" w:cs="Arial"/>
                <w:color w:val="000000"/>
              </w:rPr>
              <w:t xml:space="preserve">our way of working via the Network </w:t>
            </w:r>
            <w:r>
              <w:rPr>
                <w:rFonts w:ascii="Arial" w:hAnsi="Arial" w:cs="Arial"/>
                <w:color w:val="000000"/>
              </w:rPr>
              <w:t>Agreement,</w:t>
            </w:r>
            <w:r w:rsidR="00B103FA">
              <w:rPr>
                <w:rFonts w:ascii="Arial" w:hAnsi="Arial" w:cs="Arial"/>
                <w:color w:val="000000"/>
              </w:rPr>
              <w:t xml:space="preserve"> I will now conclude the session.</w:t>
            </w:r>
          </w:p>
        </w:tc>
        <w:tc>
          <w:tcPr>
            <w:tcW w:w="1986" w:type="dxa"/>
          </w:tcPr>
          <w:p w14:paraId="4D41FC1B" w14:textId="77777777" w:rsidR="00AB0F27" w:rsidRDefault="00AB0F27" w:rsidP="002D2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4DFCD76" w14:textId="77777777" w:rsidR="00AB0F27" w:rsidRDefault="00AB0F27"/>
    <w:p w14:paraId="4EA2CCE0" w14:textId="77777777" w:rsidR="00984DEB" w:rsidRPr="007E7ADA" w:rsidRDefault="005D0BF7" w:rsidP="007F1688">
      <w:pPr>
        <w:pStyle w:val="Heading1"/>
      </w:pPr>
      <w:bookmarkStart w:id="42" w:name="_Toc527532409"/>
      <w:bookmarkStart w:id="43" w:name="_Ref3463111"/>
      <w:bookmarkStart w:id="44" w:name="_Toc12441886"/>
      <w:r w:rsidRPr="007E7ADA">
        <w:t>Conclusion</w:t>
      </w:r>
      <w:bookmarkEnd w:id="42"/>
      <w:bookmarkEnd w:id="43"/>
      <w:bookmarkEnd w:id="44"/>
    </w:p>
    <w:p w14:paraId="569A7BAD" w14:textId="77777777" w:rsidR="00984DEB" w:rsidRPr="007E7ADA" w:rsidRDefault="00984DEB" w:rsidP="00984DEB">
      <w:pPr>
        <w:pStyle w:val="IntroductoryText"/>
      </w:pPr>
      <w:r w:rsidRPr="007E7ADA">
        <w:t>Duration: approximat</w:t>
      </w:r>
      <w:r w:rsidR="0075662F">
        <w:t xml:space="preserve">ely </w:t>
      </w:r>
      <w:r w:rsidR="00A02C94">
        <w:rPr>
          <w:b/>
        </w:rPr>
        <w:t>5</w:t>
      </w:r>
      <w:r w:rsidRPr="0075662F">
        <w:rPr>
          <w:b/>
        </w:rPr>
        <w:t xml:space="preserve"> minutes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1134"/>
        <w:gridCol w:w="6451"/>
        <w:gridCol w:w="2174"/>
      </w:tblGrid>
      <w:tr w:rsidR="00984DEB" w:rsidRPr="007E7ADA" w14:paraId="2E8524A6" w14:textId="77777777" w:rsidTr="00A12F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F876E91" w14:textId="77777777" w:rsidR="00984DEB" w:rsidRPr="007E7ADA" w:rsidRDefault="001941D2" w:rsidP="00CE4602">
            <w:pPr>
              <w:pStyle w:val="TableHeadingWhite"/>
            </w:pPr>
            <w:r>
              <w:t>Timing</w:t>
            </w:r>
          </w:p>
        </w:tc>
        <w:tc>
          <w:tcPr>
            <w:tcW w:w="6451" w:type="dxa"/>
          </w:tcPr>
          <w:p w14:paraId="09A99EE6" w14:textId="77777777" w:rsidR="00984DEB" w:rsidRPr="007E7ADA" w:rsidRDefault="00B21B72" w:rsidP="00CE4602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Speaker notes and instructions</w:t>
            </w:r>
          </w:p>
        </w:tc>
        <w:tc>
          <w:tcPr>
            <w:tcW w:w="2174" w:type="dxa"/>
          </w:tcPr>
          <w:p w14:paraId="4B419886" w14:textId="77777777" w:rsidR="00984DEB" w:rsidRPr="007E7ADA" w:rsidRDefault="00984DEB" w:rsidP="00CE4602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Resources</w:t>
            </w:r>
          </w:p>
        </w:tc>
      </w:tr>
      <w:tr w:rsidR="00F87360" w:rsidRPr="007E7ADA" w14:paraId="2D0B6588" w14:textId="77777777" w:rsidTr="00A12F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top"/>
          </w:tcPr>
          <w:p w14:paraId="44DBB139" w14:textId="2B545CB2" w:rsidR="00F87360" w:rsidRPr="007E7ADA" w:rsidRDefault="007F100D" w:rsidP="00B7700E">
            <w:r>
              <w:t>5</w:t>
            </w:r>
            <w:r w:rsidR="00B7700E" w:rsidRPr="007E7ADA">
              <w:t xml:space="preserve"> mins</w:t>
            </w:r>
            <w:r w:rsidR="00BE3227">
              <w:rPr>
                <w:noProof/>
              </w:rPr>
              <w:drawing>
                <wp:inline distT="0" distB="0" distL="0" distR="0" wp14:anchorId="31EAABA0" wp14:editId="12C6F776">
                  <wp:extent cx="454025" cy="454025"/>
                  <wp:effectExtent l="0" t="0" r="3175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9807" cy="4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</w:tcPr>
          <w:p w14:paraId="3B2AA509" w14:textId="77777777" w:rsidR="00F87360" w:rsidRPr="007E7ADA" w:rsidRDefault="00A02C94" w:rsidP="00F87360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Recap and next st</w:t>
            </w:r>
            <w:r w:rsidR="00FB43C8">
              <w:t>e</w:t>
            </w:r>
            <w:r>
              <w:t>ps</w:t>
            </w:r>
          </w:p>
          <w:p w14:paraId="6E0A0F20" w14:textId="77777777" w:rsidR="00B7700E" w:rsidRPr="007E7ADA" w:rsidRDefault="00CE4602" w:rsidP="00B77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602">
              <w:rPr>
                <w:b/>
              </w:rPr>
              <w:t>Discussion</w:t>
            </w:r>
          </w:p>
          <w:p w14:paraId="12F33C0F" w14:textId="77777777" w:rsidR="00B7700E" w:rsidRPr="007E7ADA" w:rsidRDefault="00B7700E" w:rsidP="00B7700E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>Briefly</w:t>
            </w:r>
            <w:r w:rsidR="00595E03" w:rsidRPr="007E7ADA">
              <w:t xml:space="preserve"> ask participants to</w:t>
            </w:r>
            <w:r w:rsidRPr="007E7ADA">
              <w:t xml:space="preserve"> reiterate key points</w:t>
            </w:r>
          </w:p>
          <w:p w14:paraId="1853C1A0" w14:textId="77777777" w:rsidR="00B103FA" w:rsidRDefault="00B7700E" w:rsidP="00B103FA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7ADA">
              <w:t xml:space="preserve">How do you plan to apply </w:t>
            </w:r>
            <w:r w:rsidR="00B103FA">
              <w:t>the</w:t>
            </w:r>
            <w:r w:rsidRPr="007E7ADA">
              <w:t xml:space="preserve"> key learnings or ideas</w:t>
            </w:r>
            <w:r w:rsidR="00B103FA">
              <w:t>?</w:t>
            </w:r>
          </w:p>
          <w:p w14:paraId="6037D71D" w14:textId="77777777" w:rsidR="00B561AE" w:rsidRPr="007E7ADA" w:rsidRDefault="00B561AE" w:rsidP="00B103FA">
            <w:pPr>
              <w:pStyle w:val="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What do you need to do next?</w:t>
            </w:r>
          </w:p>
        </w:tc>
        <w:tc>
          <w:tcPr>
            <w:tcW w:w="2174" w:type="dxa"/>
          </w:tcPr>
          <w:p w14:paraId="59445205" w14:textId="77777777" w:rsidR="00FB43C8" w:rsidRPr="007E7ADA" w:rsidRDefault="008F2F6D" w:rsidP="00984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61037A4" wp14:editId="67337D3F">
                  <wp:extent cx="1158149" cy="874502"/>
                  <wp:effectExtent l="19050" t="19050" r="23495" b="20955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33" cy="88362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4"/>
      <w:bookmarkEnd w:id="25"/>
    </w:tbl>
    <w:p w14:paraId="5E8B9576" w14:textId="77777777" w:rsidR="000E2D8A" w:rsidRPr="007E7ADA" w:rsidRDefault="000E2D8A" w:rsidP="00B21B72"/>
    <w:sectPr w:rsidR="000E2D8A" w:rsidRPr="007E7ADA" w:rsidSect="006D4D14">
      <w:headerReference w:type="default" r:id="rId54"/>
      <w:pgSz w:w="11907" w:h="16840" w:code="9"/>
      <w:pgMar w:top="1134" w:right="907" w:bottom="1134" w:left="102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9C349" w14:textId="77777777" w:rsidR="001D4AFE" w:rsidRDefault="001D4AFE" w:rsidP="00CE604F">
      <w:r>
        <w:separator/>
      </w:r>
    </w:p>
    <w:p w14:paraId="47E57DEB" w14:textId="77777777" w:rsidR="001D4AFE" w:rsidRDefault="001D4AFE" w:rsidP="00CE604F"/>
    <w:p w14:paraId="4A1C7544" w14:textId="77777777" w:rsidR="001D4AFE" w:rsidRDefault="001D4AFE" w:rsidP="00CE604F"/>
    <w:p w14:paraId="40CB83D3" w14:textId="77777777" w:rsidR="001D4AFE" w:rsidRDefault="001D4AFE" w:rsidP="00CE604F"/>
  </w:endnote>
  <w:endnote w:type="continuationSeparator" w:id="0">
    <w:p w14:paraId="710B2145" w14:textId="77777777" w:rsidR="001D4AFE" w:rsidRDefault="001D4AFE" w:rsidP="00CE604F">
      <w:r>
        <w:continuationSeparator/>
      </w:r>
    </w:p>
    <w:p w14:paraId="5308486E" w14:textId="77777777" w:rsidR="001D4AFE" w:rsidRDefault="001D4AFE" w:rsidP="00CE604F"/>
    <w:p w14:paraId="7FCF813E" w14:textId="77777777" w:rsidR="001D4AFE" w:rsidRDefault="001D4AFE" w:rsidP="00CE604F"/>
    <w:p w14:paraId="569E2D32" w14:textId="77777777" w:rsidR="001D4AFE" w:rsidRDefault="001D4AFE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340F8" w14:textId="77777777" w:rsidR="00407BA1" w:rsidRDefault="00407B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E7DA" w14:textId="77777777" w:rsidR="007641CC" w:rsidRPr="00407BA1" w:rsidRDefault="007641CC" w:rsidP="00E07C2F">
    <w:pPr>
      <w:pStyle w:val="FooterPageNumber"/>
      <w:framePr w:wrap="around"/>
      <w:rPr>
        <w:sz w:val="16"/>
        <w:szCs w:val="16"/>
      </w:rPr>
    </w:pPr>
    <w:r w:rsidRPr="00407BA1">
      <w:rPr>
        <w:sz w:val="16"/>
        <w:szCs w:val="16"/>
      </w:rPr>
      <w:fldChar w:fldCharType="begin"/>
    </w:r>
    <w:r w:rsidRPr="00407BA1">
      <w:rPr>
        <w:sz w:val="16"/>
        <w:szCs w:val="16"/>
      </w:rPr>
      <w:instrText xml:space="preserve"> PAGE  \# "00" </w:instrText>
    </w:r>
    <w:r w:rsidRPr="00407BA1">
      <w:rPr>
        <w:sz w:val="16"/>
        <w:szCs w:val="16"/>
      </w:rPr>
      <w:fldChar w:fldCharType="separate"/>
    </w:r>
    <w:r w:rsidRPr="00407BA1">
      <w:rPr>
        <w:noProof/>
        <w:sz w:val="16"/>
        <w:szCs w:val="16"/>
      </w:rPr>
      <w:t>03</w:t>
    </w:r>
    <w:r w:rsidRPr="00407BA1">
      <w:rPr>
        <w:sz w:val="16"/>
        <w:szCs w:val="16"/>
      </w:rPr>
      <w:fldChar w:fldCharType="end"/>
    </w:r>
  </w:p>
  <w:p w14:paraId="179A6CAA" w14:textId="77777777" w:rsidR="007641CC" w:rsidRPr="008071FF" w:rsidRDefault="007641CC" w:rsidP="00E07C2F">
    <w:pPr>
      <w:pStyle w:val="Footer"/>
    </w:pPr>
    <w:r>
      <w:t xml:space="preserve">Establish a </w:t>
    </w:r>
    <w:r w:rsidR="00407BA1">
      <w:t>N</w:t>
    </w:r>
    <w:r>
      <w:t xml:space="preserve">etwork </w:t>
    </w:r>
    <w:r w:rsidR="00407BA1">
      <w:t>W</w:t>
    </w:r>
    <w:r>
      <w:t>orkshop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78971" w14:textId="77777777" w:rsidR="00407BA1" w:rsidRDefault="00407B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FE9CC" w14:textId="77777777" w:rsidR="001D4AFE" w:rsidRDefault="001D4AFE" w:rsidP="00CE604F">
      <w:r>
        <w:separator/>
      </w:r>
    </w:p>
    <w:p w14:paraId="386913CC" w14:textId="77777777" w:rsidR="001D4AFE" w:rsidRDefault="001D4AFE" w:rsidP="00CE604F"/>
    <w:p w14:paraId="32294709" w14:textId="77777777" w:rsidR="001D4AFE" w:rsidRDefault="001D4AFE" w:rsidP="00CE604F"/>
    <w:p w14:paraId="7496FA82" w14:textId="77777777" w:rsidR="001D4AFE" w:rsidRDefault="001D4AFE" w:rsidP="00CE604F"/>
  </w:footnote>
  <w:footnote w:type="continuationSeparator" w:id="0">
    <w:p w14:paraId="4FACE241" w14:textId="77777777" w:rsidR="001D4AFE" w:rsidRDefault="001D4AFE" w:rsidP="00CE604F">
      <w:r>
        <w:continuationSeparator/>
      </w:r>
    </w:p>
    <w:p w14:paraId="3670C828" w14:textId="77777777" w:rsidR="001D4AFE" w:rsidRDefault="001D4AFE" w:rsidP="00CE604F"/>
    <w:p w14:paraId="1FBB79A1" w14:textId="77777777" w:rsidR="001D4AFE" w:rsidRDefault="001D4AFE" w:rsidP="00CE604F"/>
    <w:p w14:paraId="7635D9D2" w14:textId="77777777" w:rsidR="001D4AFE" w:rsidRDefault="001D4AFE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8AEF1" w14:textId="77777777" w:rsidR="00407BA1" w:rsidRDefault="00407BA1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42AD6" w14:textId="77777777" w:rsidR="007641CC" w:rsidRDefault="007641CC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693056" behindDoc="1" locked="0" layoutInCell="1" allowOverlap="1" wp14:anchorId="29A2C989" wp14:editId="651A5885">
          <wp:simplePos x="0" y="0"/>
          <wp:positionH relativeFrom="column">
            <wp:posOffset>5287010</wp:posOffset>
          </wp:positionH>
          <wp:positionV relativeFrom="paragraph">
            <wp:posOffset>-74485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64521" name="Picture 645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8AC2A82" w14:textId="77777777" w:rsidR="007641CC" w:rsidRDefault="007641CC" w:rsidP="00B258DC">
    <w:pPr>
      <w:pStyle w:val="Header"/>
      <w:pBdr>
        <w:bottom w:val="single" w:sz="4" w:space="1" w:color="auto"/>
      </w:pBdr>
      <w:spacing w:after="240"/>
      <w:contextualSpacing/>
    </w:pPr>
    <w:r>
      <w:t>Conclusion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58FAB" w14:textId="77777777" w:rsidR="007641CC" w:rsidRDefault="007641CC" w:rsidP="00416BC7">
    <w:pPr>
      <w:pStyle w:val="Header"/>
      <w:spacing w:after="600"/>
      <w:contextualSpacing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8BDC" w14:textId="77777777" w:rsidR="007641CC" w:rsidRDefault="007641CC" w:rsidP="00C8055D">
    <w:pPr>
      <w:pStyle w:val="HeaderFirstPage"/>
    </w:pPr>
    <w:r w:rsidRPr="009C43A5">
      <w:rPr>
        <w:noProof/>
      </w:rPr>
      <w:drawing>
        <wp:anchor distT="0" distB="0" distL="114300" distR="114300" simplePos="0" relativeHeight="251678720" behindDoc="1" locked="0" layoutInCell="1" allowOverlap="1" wp14:anchorId="1BBCAF33" wp14:editId="3099FA37">
          <wp:simplePos x="723900" y="390525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3" name="Picture 13" hidden="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822D" w14:textId="77777777" w:rsidR="007641CC" w:rsidRDefault="007641CC" w:rsidP="00B258DC">
    <w:pPr>
      <w:pStyle w:val="Header"/>
      <w:spacing w:after="600"/>
      <w:contextualSpacing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F6D2E" w14:textId="77777777" w:rsidR="007641CC" w:rsidRDefault="007641CC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680768" behindDoc="1" locked="0" layoutInCell="1" allowOverlap="1" wp14:anchorId="1E20DCC9" wp14:editId="6DC2C576">
          <wp:simplePos x="0" y="0"/>
          <wp:positionH relativeFrom="column">
            <wp:posOffset>5286375</wp:posOffset>
          </wp:positionH>
          <wp:positionV relativeFrom="paragraph">
            <wp:posOffset>-86550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18C6FAD" w14:textId="77777777" w:rsidR="007641CC" w:rsidRDefault="007641CC" w:rsidP="00B258DC">
    <w:pPr>
      <w:pStyle w:val="Header"/>
      <w:pBdr>
        <w:bottom w:val="single" w:sz="4" w:space="1" w:color="auto"/>
      </w:pBdr>
      <w:spacing w:after="240"/>
      <w:contextualSpacing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C945F" w14:textId="77777777" w:rsidR="007641CC" w:rsidRDefault="007641CC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682816" behindDoc="1" locked="0" layoutInCell="1" allowOverlap="1" wp14:anchorId="641E33C8" wp14:editId="75B5597E">
          <wp:simplePos x="0" y="0"/>
          <wp:positionH relativeFrom="column">
            <wp:posOffset>5298440</wp:posOffset>
          </wp:positionH>
          <wp:positionV relativeFrom="paragraph">
            <wp:posOffset>-74485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D84FAA6" w14:textId="77777777" w:rsidR="007641CC" w:rsidRDefault="007641CC" w:rsidP="00B258DC">
    <w:pPr>
      <w:pStyle w:val="Header"/>
      <w:pBdr>
        <w:bottom w:val="single" w:sz="4" w:space="1" w:color="auto"/>
      </w:pBdr>
      <w:spacing w:after="240"/>
      <w:contextualSpacing/>
    </w:pPr>
    <w:r>
      <w:t>Introduction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AB669" w14:textId="77777777" w:rsidR="007641CC" w:rsidRDefault="007641CC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684864" behindDoc="1" locked="0" layoutInCell="1" allowOverlap="1" wp14:anchorId="49372ECF" wp14:editId="650B94BD">
          <wp:simplePos x="0" y="0"/>
          <wp:positionH relativeFrom="column">
            <wp:posOffset>5298440</wp:posOffset>
          </wp:positionH>
          <wp:positionV relativeFrom="paragraph">
            <wp:posOffset>-74740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204D6BF" w14:textId="77777777" w:rsidR="007641CC" w:rsidRDefault="007641CC" w:rsidP="00B258DC">
    <w:pPr>
      <w:pStyle w:val="Header"/>
      <w:pBdr>
        <w:bottom w:val="single" w:sz="4" w:space="1" w:color="auto"/>
      </w:pBdr>
      <w:spacing w:after="240"/>
      <w:contextualSpacing/>
    </w:pPr>
    <w:r>
      <w:t>Introduction to the Workshop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DB6F2" w14:textId="77777777" w:rsidR="007641CC" w:rsidRDefault="007641CC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686912" behindDoc="1" locked="0" layoutInCell="1" allowOverlap="1" wp14:anchorId="0855F2D3" wp14:editId="64514C29">
          <wp:simplePos x="0" y="0"/>
          <wp:positionH relativeFrom="column">
            <wp:posOffset>5298440</wp:posOffset>
          </wp:positionH>
          <wp:positionV relativeFrom="paragraph">
            <wp:posOffset>-74105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30475E" w14:textId="77777777" w:rsidR="007641CC" w:rsidRDefault="007641CC" w:rsidP="00B258DC">
    <w:pPr>
      <w:pStyle w:val="Header"/>
      <w:pBdr>
        <w:bottom w:val="single" w:sz="4" w:space="1" w:color="auto"/>
      </w:pBdr>
      <w:spacing w:after="240"/>
      <w:contextualSpacing/>
    </w:pPr>
    <w:r>
      <w:t>Defining the Network Approach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21175" w14:textId="77777777" w:rsidR="007641CC" w:rsidRDefault="007641CC" w:rsidP="005C19E4">
    <w:pPr>
      <w:pStyle w:val="Header"/>
      <w:pBdr>
        <w:bottom w:val="single" w:sz="4" w:space="1" w:color="auto"/>
      </w:pBdr>
      <w:spacing w:after="600"/>
      <w:contextualSpacing/>
    </w:pPr>
    <w:r>
      <w:rPr>
        <w:noProof/>
      </w:rPr>
      <w:drawing>
        <wp:anchor distT="0" distB="0" distL="114300" distR="114300" simplePos="0" relativeHeight="251688960" behindDoc="1" locked="0" layoutInCell="1" allowOverlap="1" wp14:anchorId="1DE3B3FD" wp14:editId="437CA463">
          <wp:simplePos x="0" y="0"/>
          <wp:positionH relativeFrom="column">
            <wp:posOffset>5287010</wp:posOffset>
          </wp:positionH>
          <wp:positionV relativeFrom="paragraph">
            <wp:posOffset>-74485</wp:posOffset>
          </wp:positionV>
          <wp:extent cx="811426" cy="272282"/>
          <wp:effectExtent l="0" t="0" r="8255" b="0"/>
          <wp:wrapTight wrapText="bothSides">
            <wp:wrapPolygon edited="0">
              <wp:start x="0" y="0"/>
              <wp:lineTo x="0" y="19682"/>
              <wp:lineTo x="21312" y="19682"/>
              <wp:lineTo x="21312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426" cy="272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14BDCC" w14:textId="77777777" w:rsidR="007641CC" w:rsidRDefault="007641CC" w:rsidP="00B258DC">
    <w:pPr>
      <w:pStyle w:val="Header"/>
      <w:pBdr>
        <w:bottom w:val="single" w:sz="4" w:space="1" w:color="auto"/>
      </w:pBdr>
      <w:spacing w:after="240"/>
      <w:contextualSpacing/>
    </w:pPr>
    <w:r>
      <w:t>Collaboration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7504B9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F5D483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082A7126"/>
    <w:name w:val="PappasNumbering"/>
    <w:lvl w:ilvl="0">
      <w:start w:val="1"/>
      <w:numFmt w:val="decimal"/>
      <w:lvlText w:val="%1."/>
      <w:lvlJc w:val="left"/>
      <w:pPr>
        <w:tabs>
          <w:tab w:val="num" w:pos="3034"/>
        </w:tabs>
        <w:ind w:left="3034" w:hanging="340"/>
      </w:pPr>
      <w:rPr>
        <w:rFonts w:hint="default"/>
      </w:rPr>
    </w:lvl>
  </w:abstractNum>
  <w:abstractNum w:abstractNumId="3" w15:restartNumberingAfterBreak="0">
    <w:nsid w:val="03102178"/>
    <w:multiLevelType w:val="multilevel"/>
    <w:tmpl w:val="FA066CA8"/>
    <w:styleLink w:val="BulletList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003366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–"/>
      <w:lvlJc w:val="left"/>
      <w:pPr>
        <w:ind w:left="1071" w:hanging="357"/>
      </w:pPr>
      <w:rPr>
        <w:rFonts w:ascii="Arial" w:hAnsi="Arial" w:hint="default"/>
        <w:color w:val="003366" w:themeColor="text2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4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3ED382A"/>
    <w:multiLevelType w:val="hybridMultilevel"/>
    <w:tmpl w:val="ADB8F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EE6DB1"/>
    <w:multiLevelType w:val="multilevel"/>
    <w:tmpl w:val="5552A7CE"/>
    <w:name w:val="Appendix Headings3"/>
    <w:lvl w:ilvl="0">
      <w:start w:val="1"/>
      <w:numFmt w:val="upperLetter"/>
      <w:suff w:val="space"/>
      <w:lvlText w:val="%1"/>
      <w:lvlJc w:val="left"/>
      <w:pPr>
        <w:ind w:left="340" w:hanging="340"/>
      </w:pPr>
      <w:rPr>
        <w:rFonts w:hint="default"/>
        <w:color w:val="89289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52701B"/>
    <w:multiLevelType w:val="hybridMultilevel"/>
    <w:tmpl w:val="B38691C6"/>
    <w:lvl w:ilvl="0" w:tplc="C83E9182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2220F7"/>
    <w:multiLevelType w:val="hybridMultilevel"/>
    <w:tmpl w:val="A42EF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820961"/>
    <w:multiLevelType w:val="hybridMultilevel"/>
    <w:tmpl w:val="1C2E6E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5BE6EDC"/>
    <w:multiLevelType w:val="hybridMultilevel"/>
    <w:tmpl w:val="6E8C63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6580E1B"/>
    <w:multiLevelType w:val="hybridMultilevel"/>
    <w:tmpl w:val="BCB2A650"/>
    <w:lvl w:ilvl="0" w:tplc="F19A2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188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BAB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661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667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02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BEF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889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A7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069B254C"/>
    <w:multiLevelType w:val="hybridMultilevel"/>
    <w:tmpl w:val="0C06B1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3345F9C"/>
    <w:multiLevelType w:val="hybridMultilevel"/>
    <w:tmpl w:val="69382B5E"/>
    <w:lvl w:ilvl="0" w:tplc="A132A5B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16E459EF"/>
    <w:multiLevelType w:val="hybridMultilevel"/>
    <w:tmpl w:val="F9C6C5C0"/>
    <w:lvl w:ilvl="0" w:tplc="C8C4C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D42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C258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40D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3A1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C85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423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0CE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02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6F86D7F"/>
    <w:multiLevelType w:val="multilevel"/>
    <w:tmpl w:val="BD784EFA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18AF31F8"/>
    <w:multiLevelType w:val="hybridMultilevel"/>
    <w:tmpl w:val="75BE6AD4"/>
    <w:lvl w:ilvl="0" w:tplc="D868C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BAD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2EA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E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149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61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CE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A64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A7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1A7D58BA"/>
    <w:multiLevelType w:val="hybridMultilevel"/>
    <w:tmpl w:val="485C4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E293C89"/>
    <w:multiLevelType w:val="hybridMultilevel"/>
    <w:tmpl w:val="1E261926"/>
    <w:lvl w:ilvl="0" w:tplc="103C0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082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82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EA9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E6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1A1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63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4E5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D63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43E0775"/>
    <w:multiLevelType w:val="hybridMultilevel"/>
    <w:tmpl w:val="42369DE8"/>
    <w:lvl w:ilvl="0" w:tplc="F90CDAB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5AF5E14"/>
    <w:multiLevelType w:val="hybridMultilevel"/>
    <w:tmpl w:val="E8B2B4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69C5783"/>
    <w:multiLevelType w:val="hybridMultilevel"/>
    <w:tmpl w:val="ECE21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32DC4FF0"/>
    <w:multiLevelType w:val="hybridMultilevel"/>
    <w:tmpl w:val="EDC441C0"/>
    <w:lvl w:ilvl="0" w:tplc="BEF08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647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63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4B0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424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BEA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6A0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A3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FA4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324214F"/>
    <w:multiLevelType w:val="hybridMultilevel"/>
    <w:tmpl w:val="06EAC0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E634BB"/>
    <w:multiLevelType w:val="multilevel"/>
    <w:tmpl w:val="6FA21D50"/>
    <w:styleLink w:val="NumberedList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Times New Roman" w:hint="default"/>
        <w:sz w:val="22"/>
      </w:rPr>
    </w:lvl>
    <w:lvl w:ilvl="1">
      <w:start w:val="1"/>
      <w:numFmt w:val="lowerLetter"/>
      <w:lvlText w:val="%2."/>
      <w:lvlJc w:val="left"/>
      <w:pPr>
        <w:ind w:left="714" w:hanging="357"/>
      </w:pPr>
    </w:lvl>
    <w:lvl w:ilvl="2">
      <w:start w:val="1"/>
      <w:numFmt w:val="lowerRoman"/>
      <w:lvlText w:val="%3.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</w:lvl>
    <w:lvl w:ilvl="4">
      <w:start w:val="1"/>
      <w:numFmt w:val="lowerLetter"/>
      <w:lvlText w:val="(%5)"/>
      <w:lvlJc w:val="left"/>
      <w:pPr>
        <w:ind w:left="1785" w:hanging="357"/>
      </w:pPr>
    </w:lvl>
    <w:lvl w:ilvl="5">
      <w:start w:val="1"/>
      <w:numFmt w:val="lowerRoman"/>
      <w:lvlText w:val="(%6)"/>
      <w:lvlJc w:val="left"/>
      <w:pPr>
        <w:ind w:left="2142" w:hanging="357"/>
      </w:pPr>
    </w:lvl>
    <w:lvl w:ilvl="6">
      <w:start w:val="1"/>
      <w:numFmt w:val="decimal"/>
      <w:lvlText w:val="%7."/>
      <w:lvlJc w:val="left"/>
      <w:pPr>
        <w:ind w:left="2499" w:hanging="357"/>
      </w:pPr>
    </w:lvl>
    <w:lvl w:ilvl="7">
      <w:start w:val="1"/>
      <w:numFmt w:val="lowerLetter"/>
      <w:lvlText w:val="%8."/>
      <w:lvlJc w:val="left"/>
      <w:pPr>
        <w:ind w:left="2856" w:hanging="357"/>
      </w:pPr>
    </w:lvl>
    <w:lvl w:ilvl="8">
      <w:start w:val="1"/>
      <w:numFmt w:val="lowerRoman"/>
      <w:lvlText w:val="%9."/>
      <w:lvlJc w:val="left"/>
      <w:pPr>
        <w:ind w:left="3213" w:hanging="357"/>
      </w:pPr>
    </w:lvl>
  </w:abstractNum>
  <w:abstractNum w:abstractNumId="28" w15:restartNumberingAfterBreak="0">
    <w:nsid w:val="386B2BDC"/>
    <w:multiLevelType w:val="multilevel"/>
    <w:tmpl w:val="796E1572"/>
    <w:name w:val="Bullets"/>
    <w:lvl w:ilvl="0">
      <w:start w:val="1"/>
      <w:numFmt w:val="bullet"/>
      <w:pStyle w:val="ListBullet"/>
      <w:lvlText w:val="–"/>
      <w:lvlJc w:val="left"/>
      <w:pPr>
        <w:tabs>
          <w:tab w:val="num" w:pos="130"/>
        </w:tabs>
        <w:ind w:left="130" w:hanging="130"/>
      </w:pPr>
      <w:rPr>
        <w:rFonts w:ascii="Arial" w:hAnsi="Arial" w:hint="default"/>
        <w:color w:val="000000" w:themeColor="text1"/>
        <w:position w:val="2"/>
        <w:sz w:val="18"/>
      </w:rPr>
    </w:lvl>
    <w:lvl w:ilvl="1">
      <w:start w:val="1"/>
      <w:numFmt w:val="bullet"/>
      <w:lvlText w:val="•"/>
      <w:lvlJc w:val="left"/>
      <w:pPr>
        <w:tabs>
          <w:tab w:val="num" w:pos="261"/>
        </w:tabs>
        <w:ind w:left="261" w:hanging="131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»"/>
      <w:lvlJc w:val="left"/>
      <w:pPr>
        <w:tabs>
          <w:tab w:val="num" w:pos="391"/>
        </w:tabs>
        <w:ind w:left="391" w:hanging="130"/>
      </w:pPr>
      <w:rPr>
        <w:rFonts w:ascii="Arial" w:hAnsi="Aria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39594445"/>
    <w:multiLevelType w:val="hybridMultilevel"/>
    <w:tmpl w:val="097AEC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A1C7D8D"/>
    <w:multiLevelType w:val="hybridMultilevel"/>
    <w:tmpl w:val="980CACE6"/>
    <w:lvl w:ilvl="0" w:tplc="12907AC0">
      <w:start w:val="1"/>
      <w:numFmt w:val="bullet"/>
      <w:pStyle w:val="ListBullet2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47BF1BE0"/>
    <w:multiLevelType w:val="hybridMultilevel"/>
    <w:tmpl w:val="273A316E"/>
    <w:lvl w:ilvl="0" w:tplc="D8F02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A2C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368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C0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7C8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4E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0A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60B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AE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B815A1F"/>
    <w:multiLevelType w:val="hybridMultilevel"/>
    <w:tmpl w:val="25E2CB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C702B25"/>
    <w:multiLevelType w:val="multilevel"/>
    <w:tmpl w:val="BEB8287C"/>
    <w:name w:val="Appendix Headings2"/>
    <w:lvl w:ilvl="0">
      <w:start w:val="1"/>
      <w:numFmt w:val="upperLetter"/>
      <w:pStyle w:val="AppendixListing"/>
      <w:suff w:val="space"/>
      <w:lvlText w:val="%1"/>
      <w:lvlJc w:val="left"/>
      <w:pPr>
        <w:ind w:left="340" w:hanging="340"/>
      </w:pPr>
      <w:rPr>
        <w:rFonts w:hint="default"/>
        <w:color w:val="89289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55306CF"/>
    <w:multiLevelType w:val="multilevel"/>
    <w:tmpl w:val="0C09001D"/>
    <w:name w:val="Appendix Headings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A617563"/>
    <w:multiLevelType w:val="hybridMultilevel"/>
    <w:tmpl w:val="6D9452C8"/>
    <w:lvl w:ilvl="0" w:tplc="2D0C8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8AF4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C0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F2C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B2F9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40C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A29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88C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6C2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2DB3D68"/>
    <w:multiLevelType w:val="hybridMultilevel"/>
    <w:tmpl w:val="EB8CE950"/>
    <w:lvl w:ilvl="0" w:tplc="21F65CC4">
      <w:start w:val="1"/>
      <w:numFmt w:val="bullet"/>
      <w:pStyle w:val="BulletText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3C3041"/>
    <w:multiLevelType w:val="hybridMultilevel"/>
    <w:tmpl w:val="AB066F84"/>
    <w:lvl w:ilvl="0" w:tplc="0F80E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6F04E9"/>
    <w:multiLevelType w:val="hybridMultilevel"/>
    <w:tmpl w:val="669A8310"/>
    <w:lvl w:ilvl="0" w:tplc="5C7A32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98A33C1"/>
    <w:multiLevelType w:val="hybridMultilevel"/>
    <w:tmpl w:val="052A996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CF41CE2"/>
    <w:multiLevelType w:val="hybridMultilevel"/>
    <w:tmpl w:val="A4C0C592"/>
    <w:lvl w:ilvl="0" w:tplc="F9307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580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D05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D42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706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1AB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DA5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5C9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05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D146CB0"/>
    <w:multiLevelType w:val="hybridMultilevel"/>
    <w:tmpl w:val="BFEC4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21194D"/>
    <w:multiLevelType w:val="multilevel"/>
    <w:tmpl w:val="FA066CA8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003366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–"/>
      <w:lvlJc w:val="left"/>
      <w:pPr>
        <w:ind w:left="1071" w:hanging="357"/>
      </w:pPr>
      <w:rPr>
        <w:rFonts w:ascii="Arial" w:hAnsi="Arial" w:hint="default"/>
        <w:color w:val="003366" w:themeColor="text2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43" w15:restartNumberingAfterBreak="0">
    <w:nsid w:val="73AD0072"/>
    <w:multiLevelType w:val="hybridMultilevel"/>
    <w:tmpl w:val="70DE4F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3B5382A"/>
    <w:multiLevelType w:val="hybridMultilevel"/>
    <w:tmpl w:val="47FCF690"/>
    <w:lvl w:ilvl="0" w:tplc="980456D8">
      <w:start w:val="1"/>
      <w:numFmt w:val="bullet"/>
      <w:pStyle w:val="StdFGnotes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45" w15:restartNumberingAfterBreak="0">
    <w:nsid w:val="744D6D12"/>
    <w:multiLevelType w:val="hybridMultilevel"/>
    <w:tmpl w:val="412EE93A"/>
    <w:lvl w:ilvl="0" w:tplc="D2FA7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54E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FA9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CA4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161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9EC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60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CA1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740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5EB18E4"/>
    <w:multiLevelType w:val="hybridMultilevel"/>
    <w:tmpl w:val="1CF8AE76"/>
    <w:lvl w:ilvl="0" w:tplc="A2C255F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C0567B"/>
    <w:multiLevelType w:val="multilevel"/>
    <w:tmpl w:val="1728DD9A"/>
    <w:name w:val="Appendix Headings"/>
    <w:lvl w:ilvl="0">
      <w:start w:val="1"/>
      <w:numFmt w:val="upperLetter"/>
      <w:suff w:val="space"/>
      <w:lvlText w:val="Appendix %1"/>
      <w:lvlJc w:val="left"/>
      <w:pPr>
        <w:ind w:left="340" w:hanging="340"/>
      </w:pPr>
      <w:rPr>
        <w:rFonts w:hint="default"/>
        <w:color w:val="003366" w:themeColor="text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49" w15:restartNumberingAfterBreak="0">
    <w:nsid w:val="78837B2F"/>
    <w:multiLevelType w:val="multilevel"/>
    <w:tmpl w:val="D0D282F6"/>
    <w:name w:val="Appendix Headings2"/>
    <w:lvl w:ilvl="0">
      <w:start w:val="1"/>
      <w:numFmt w:val="upperLetter"/>
      <w:pStyle w:val="AppendixTitle"/>
      <w:suff w:val="space"/>
      <w:lvlText w:val="Appendix %1"/>
      <w:lvlJc w:val="left"/>
      <w:pPr>
        <w:ind w:left="0" w:firstLine="0"/>
      </w:pPr>
      <w:rPr>
        <w:rFonts w:hint="default"/>
        <w:color w:val="89289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 w15:restartNumberingAfterBreak="0">
    <w:nsid w:val="7CDB2A59"/>
    <w:multiLevelType w:val="hybridMultilevel"/>
    <w:tmpl w:val="B228270E"/>
    <w:lvl w:ilvl="0" w:tplc="D0C82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EE6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E2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FA6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563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30D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5A4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25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C9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8"/>
  </w:num>
  <w:num w:numId="2">
    <w:abstractNumId w:val="16"/>
  </w:num>
  <w:num w:numId="3">
    <w:abstractNumId w:val="33"/>
  </w:num>
  <w:num w:numId="4">
    <w:abstractNumId w:val="49"/>
  </w:num>
  <w:num w:numId="5">
    <w:abstractNumId w:val="7"/>
  </w:num>
  <w:num w:numId="6">
    <w:abstractNumId w:val="3"/>
  </w:num>
  <w:num w:numId="7">
    <w:abstractNumId w:val="38"/>
  </w:num>
  <w:num w:numId="8">
    <w:abstractNumId w:val="27"/>
  </w:num>
  <w:num w:numId="9">
    <w:abstractNumId w:val="44"/>
  </w:num>
  <w:num w:numId="10">
    <w:abstractNumId w:val="45"/>
  </w:num>
  <w:num w:numId="11">
    <w:abstractNumId w:val="11"/>
  </w:num>
  <w:num w:numId="12">
    <w:abstractNumId w:val="50"/>
  </w:num>
  <w:num w:numId="13">
    <w:abstractNumId w:val="40"/>
  </w:num>
  <w:num w:numId="14">
    <w:abstractNumId w:val="19"/>
  </w:num>
  <w:num w:numId="15">
    <w:abstractNumId w:val="35"/>
  </w:num>
  <w:num w:numId="16">
    <w:abstractNumId w:val="31"/>
  </w:num>
  <w:num w:numId="17">
    <w:abstractNumId w:val="25"/>
  </w:num>
  <w:num w:numId="18">
    <w:abstractNumId w:val="15"/>
  </w:num>
  <w:num w:numId="19">
    <w:abstractNumId w:val="20"/>
  </w:num>
  <w:num w:numId="20">
    <w:abstractNumId w:val="30"/>
  </w:num>
  <w:num w:numId="21">
    <w:abstractNumId w:val="22"/>
  </w:num>
  <w:num w:numId="22">
    <w:abstractNumId w:val="26"/>
  </w:num>
  <w:num w:numId="23">
    <w:abstractNumId w:val="37"/>
  </w:num>
  <w:num w:numId="24">
    <w:abstractNumId w:val="14"/>
  </w:num>
  <w:num w:numId="25">
    <w:abstractNumId w:val="46"/>
  </w:num>
  <w:num w:numId="26">
    <w:abstractNumId w:val="1"/>
  </w:num>
  <w:num w:numId="27">
    <w:abstractNumId w:val="0"/>
  </w:num>
  <w:num w:numId="28">
    <w:abstractNumId w:val="8"/>
  </w:num>
  <w:num w:numId="29">
    <w:abstractNumId w:val="10"/>
  </w:num>
  <w:num w:numId="30">
    <w:abstractNumId w:val="18"/>
  </w:num>
  <w:num w:numId="31">
    <w:abstractNumId w:val="29"/>
  </w:num>
  <w:num w:numId="32">
    <w:abstractNumId w:val="17"/>
  </w:num>
  <w:num w:numId="33">
    <w:abstractNumId w:val="5"/>
  </w:num>
  <w:num w:numId="34">
    <w:abstractNumId w:val="13"/>
  </w:num>
  <w:num w:numId="35">
    <w:abstractNumId w:val="41"/>
  </w:num>
  <w:num w:numId="36">
    <w:abstractNumId w:val="42"/>
  </w:num>
  <w:num w:numId="37">
    <w:abstractNumId w:val="21"/>
  </w:num>
  <w:num w:numId="38">
    <w:abstractNumId w:val="32"/>
  </w:num>
  <w:num w:numId="39">
    <w:abstractNumId w:val="9"/>
  </w:num>
  <w:num w:numId="40">
    <w:abstractNumId w:val="36"/>
  </w:num>
  <w:num w:numId="41">
    <w:abstractNumId w:val="39"/>
  </w:num>
  <w:num w:numId="42">
    <w:abstractNumId w:val="4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8EB"/>
    <w:rsid w:val="00000B08"/>
    <w:rsid w:val="00001AB8"/>
    <w:rsid w:val="00003DC9"/>
    <w:rsid w:val="00004DEC"/>
    <w:rsid w:val="00005159"/>
    <w:rsid w:val="0000578C"/>
    <w:rsid w:val="00006F39"/>
    <w:rsid w:val="00010362"/>
    <w:rsid w:val="00012493"/>
    <w:rsid w:val="00015395"/>
    <w:rsid w:val="00015489"/>
    <w:rsid w:val="00016C67"/>
    <w:rsid w:val="00020043"/>
    <w:rsid w:val="00021629"/>
    <w:rsid w:val="0002162D"/>
    <w:rsid w:val="0002390B"/>
    <w:rsid w:val="000246D5"/>
    <w:rsid w:val="00032CFD"/>
    <w:rsid w:val="00033861"/>
    <w:rsid w:val="000340A9"/>
    <w:rsid w:val="000346C4"/>
    <w:rsid w:val="00035765"/>
    <w:rsid w:val="00035B3C"/>
    <w:rsid w:val="00036BF9"/>
    <w:rsid w:val="00040E98"/>
    <w:rsid w:val="00041675"/>
    <w:rsid w:val="00041AFB"/>
    <w:rsid w:val="00045691"/>
    <w:rsid w:val="0005159E"/>
    <w:rsid w:val="00051849"/>
    <w:rsid w:val="00052B60"/>
    <w:rsid w:val="000537EB"/>
    <w:rsid w:val="00054FD1"/>
    <w:rsid w:val="00055233"/>
    <w:rsid w:val="00055A08"/>
    <w:rsid w:val="00056673"/>
    <w:rsid w:val="00056987"/>
    <w:rsid w:val="00056EE5"/>
    <w:rsid w:val="00057E0A"/>
    <w:rsid w:val="00064948"/>
    <w:rsid w:val="000649EA"/>
    <w:rsid w:val="00066D27"/>
    <w:rsid w:val="000677F2"/>
    <w:rsid w:val="00067AE6"/>
    <w:rsid w:val="00072C00"/>
    <w:rsid w:val="00076337"/>
    <w:rsid w:val="000767E6"/>
    <w:rsid w:val="00077F2C"/>
    <w:rsid w:val="000803BB"/>
    <w:rsid w:val="00081F2B"/>
    <w:rsid w:val="00082779"/>
    <w:rsid w:val="0008298C"/>
    <w:rsid w:val="000830C8"/>
    <w:rsid w:val="00084556"/>
    <w:rsid w:val="000846F4"/>
    <w:rsid w:val="000846FE"/>
    <w:rsid w:val="00085982"/>
    <w:rsid w:val="00085E1B"/>
    <w:rsid w:val="000873E7"/>
    <w:rsid w:val="00090264"/>
    <w:rsid w:val="000924C1"/>
    <w:rsid w:val="000928B8"/>
    <w:rsid w:val="0009559C"/>
    <w:rsid w:val="00095E19"/>
    <w:rsid w:val="000A05C7"/>
    <w:rsid w:val="000A0633"/>
    <w:rsid w:val="000A1CD5"/>
    <w:rsid w:val="000A26BE"/>
    <w:rsid w:val="000A73E8"/>
    <w:rsid w:val="000B541A"/>
    <w:rsid w:val="000B5463"/>
    <w:rsid w:val="000B5761"/>
    <w:rsid w:val="000B59B7"/>
    <w:rsid w:val="000C0427"/>
    <w:rsid w:val="000C10DA"/>
    <w:rsid w:val="000C1243"/>
    <w:rsid w:val="000C2502"/>
    <w:rsid w:val="000C51B9"/>
    <w:rsid w:val="000C7DD4"/>
    <w:rsid w:val="000D6EA5"/>
    <w:rsid w:val="000D6F9A"/>
    <w:rsid w:val="000E175D"/>
    <w:rsid w:val="000E22A7"/>
    <w:rsid w:val="000E29F7"/>
    <w:rsid w:val="000E2D8A"/>
    <w:rsid w:val="000E360B"/>
    <w:rsid w:val="000E46A7"/>
    <w:rsid w:val="000E609E"/>
    <w:rsid w:val="000F0DF8"/>
    <w:rsid w:val="000F191C"/>
    <w:rsid w:val="000F2D87"/>
    <w:rsid w:val="000F2FFE"/>
    <w:rsid w:val="000F52FE"/>
    <w:rsid w:val="000F624E"/>
    <w:rsid w:val="000F71C6"/>
    <w:rsid w:val="000F73AE"/>
    <w:rsid w:val="00103137"/>
    <w:rsid w:val="00104560"/>
    <w:rsid w:val="00104E8F"/>
    <w:rsid w:val="0010697D"/>
    <w:rsid w:val="00107769"/>
    <w:rsid w:val="00114534"/>
    <w:rsid w:val="0011699E"/>
    <w:rsid w:val="00121968"/>
    <w:rsid w:val="00121F78"/>
    <w:rsid w:val="00122DF4"/>
    <w:rsid w:val="00122F81"/>
    <w:rsid w:val="0012356D"/>
    <w:rsid w:val="00124076"/>
    <w:rsid w:val="00126586"/>
    <w:rsid w:val="00127A3F"/>
    <w:rsid w:val="001359F2"/>
    <w:rsid w:val="00136BC4"/>
    <w:rsid w:val="0013729F"/>
    <w:rsid w:val="00137B4B"/>
    <w:rsid w:val="00140199"/>
    <w:rsid w:val="0014603E"/>
    <w:rsid w:val="00150239"/>
    <w:rsid w:val="0015047E"/>
    <w:rsid w:val="0015135C"/>
    <w:rsid w:val="00151C36"/>
    <w:rsid w:val="00152221"/>
    <w:rsid w:val="00152D85"/>
    <w:rsid w:val="00153248"/>
    <w:rsid w:val="00153F3A"/>
    <w:rsid w:val="001546E5"/>
    <w:rsid w:val="0015593C"/>
    <w:rsid w:val="00157F37"/>
    <w:rsid w:val="00165F1D"/>
    <w:rsid w:val="00171B11"/>
    <w:rsid w:val="001721AD"/>
    <w:rsid w:val="001734A7"/>
    <w:rsid w:val="00176DFA"/>
    <w:rsid w:val="00176E9A"/>
    <w:rsid w:val="00177653"/>
    <w:rsid w:val="0018228A"/>
    <w:rsid w:val="00183BB9"/>
    <w:rsid w:val="001864B5"/>
    <w:rsid w:val="00191177"/>
    <w:rsid w:val="00192176"/>
    <w:rsid w:val="001941D2"/>
    <w:rsid w:val="00194414"/>
    <w:rsid w:val="0019445B"/>
    <w:rsid w:val="001946CF"/>
    <w:rsid w:val="00194A12"/>
    <w:rsid w:val="0019507F"/>
    <w:rsid w:val="00196728"/>
    <w:rsid w:val="00197200"/>
    <w:rsid w:val="001A1FC1"/>
    <w:rsid w:val="001A2498"/>
    <w:rsid w:val="001A3952"/>
    <w:rsid w:val="001A3E10"/>
    <w:rsid w:val="001A74AA"/>
    <w:rsid w:val="001A74C5"/>
    <w:rsid w:val="001B07C9"/>
    <w:rsid w:val="001B0978"/>
    <w:rsid w:val="001B0D3F"/>
    <w:rsid w:val="001B0E1A"/>
    <w:rsid w:val="001B15CF"/>
    <w:rsid w:val="001B1BE4"/>
    <w:rsid w:val="001B3723"/>
    <w:rsid w:val="001B3939"/>
    <w:rsid w:val="001B3F2B"/>
    <w:rsid w:val="001B4101"/>
    <w:rsid w:val="001B547E"/>
    <w:rsid w:val="001C14E3"/>
    <w:rsid w:val="001C15AB"/>
    <w:rsid w:val="001C5632"/>
    <w:rsid w:val="001C6741"/>
    <w:rsid w:val="001C68E2"/>
    <w:rsid w:val="001C6D0A"/>
    <w:rsid w:val="001D385D"/>
    <w:rsid w:val="001D3E0F"/>
    <w:rsid w:val="001D4AFE"/>
    <w:rsid w:val="001E19A8"/>
    <w:rsid w:val="001E23B0"/>
    <w:rsid w:val="001E2ED7"/>
    <w:rsid w:val="001E3845"/>
    <w:rsid w:val="001E43D8"/>
    <w:rsid w:val="001E444C"/>
    <w:rsid w:val="001E5696"/>
    <w:rsid w:val="001E662F"/>
    <w:rsid w:val="001F07AE"/>
    <w:rsid w:val="001F09FA"/>
    <w:rsid w:val="001F206E"/>
    <w:rsid w:val="001F427B"/>
    <w:rsid w:val="001F5141"/>
    <w:rsid w:val="001F6962"/>
    <w:rsid w:val="0020257E"/>
    <w:rsid w:val="00206447"/>
    <w:rsid w:val="00206A5B"/>
    <w:rsid w:val="00207E64"/>
    <w:rsid w:val="002108B8"/>
    <w:rsid w:val="00210D17"/>
    <w:rsid w:val="00210EFE"/>
    <w:rsid w:val="00214DB3"/>
    <w:rsid w:val="00215F5E"/>
    <w:rsid w:val="0021684A"/>
    <w:rsid w:val="00217331"/>
    <w:rsid w:val="00220CCC"/>
    <w:rsid w:val="00221F39"/>
    <w:rsid w:val="002239C4"/>
    <w:rsid w:val="0022643B"/>
    <w:rsid w:val="00230CF5"/>
    <w:rsid w:val="002310F0"/>
    <w:rsid w:val="002310FD"/>
    <w:rsid w:val="002320B5"/>
    <w:rsid w:val="002337DD"/>
    <w:rsid w:val="00234057"/>
    <w:rsid w:val="00240500"/>
    <w:rsid w:val="002417C3"/>
    <w:rsid w:val="002425B5"/>
    <w:rsid w:val="002435F7"/>
    <w:rsid w:val="00247805"/>
    <w:rsid w:val="002504BC"/>
    <w:rsid w:val="00250A74"/>
    <w:rsid w:val="00250D31"/>
    <w:rsid w:val="002511E1"/>
    <w:rsid w:val="00254777"/>
    <w:rsid w:val="002570FF"/>
    <w:rsid w:val="00260B9B"/>
    <w:rsid w:val="00260FC4"/>
    <w:rsid w:val="0026272E"/>
    <w:rsid w:val="00264EE4"/>
    <w:rsid w:val="00266AFB"/>
    <w:rsid w:val="00267039"/>
    <w:rsid w:val="00271541"/>
    <w:rsid w:val="0027230C"/>
    <w:rsid w:val="00273BAB"/>
    <w:rsid w:val="00274682"/>
    <w:rsid w:val="00275B0E"/>
    <w:rsid w:val="0027603E"/>
    <w:rsid w:val="0027699D"/>
    <w:rsid w:val="00280CF2"/>
    <w:rsid w:val="002814EC"/>
    <w:rsid w:val="00284A44"/>
    <w:rsid w:val="002862A5"/>
    <w:rsid w:val="002900A6"/>
    <w:rsid w:val="002914EA"/>
    <w:rsid w:val="002922E2"/>
    <w:rsid w:val="002942C0"/>
    <w:rsid w:val="00294323"/>
    <w:rsid w:val="00294926"/>
    <w:rsid w:val="002950C0"/>
    <w:rsid w:val="0029782E"/>
    <w:rsid w:val="002A0F4D"/>
    <w:rsid w:val="002A2207"/>
    <w:rsid w:val="002A29EE"/>
    <w:rsid w:val="002A48D4"/>
    <w:rsid w:val="002A4FCF"/>
    <w:rsid w:val="002A734B"/>
    <w:rsid w:val="002B033D"/>
    <w:rsid w:val="002B0466"/>
    <w:rsid w:val="002B134D"/>
    <w:rsid w:val="002B3442"/>
    <w:rsid w:val="002B36AC"/>
    <w:rsid w:val="002B4022"/>
    <w:rsid w:val="002C0377"/>
    <w:rsid w:val="002C14D9"/>
    <w:rsid w:val="002C25CA"/>
    <w:rsid w:val="002C3604"/>
    <w:rsid w:val="002C3D86"/>
    <w:rsid w:val="002C5FB1"/>
    <w:rsid w:val="002C720A"/>
    <w:rsid w:val="002D18D6"/>
    <w:rsid w:val="002D2385"/>
    <w:rsid w:val="002D2753"/>
    <w:rsid w:val="002D3A48"/>
    <w:rsid w:val="002D627C"/>
    <w:rsid w:val="002E009E"/>
    <w:rsid w:val="002E0C53"/>
    <w:rsid w:val="002E0EFD"/>
    <w:rsid w:val="002E1732"/>
    <w:rsid w:val="002E2062"/>
    <w:rsid w:val="002E2D7B"/>
    <w:rsid w:val="002E53B1"/>
    <w:rsid w:val="002F0B75"/>
    <w:rsid w:val="002F1569"/>
    <w:rsid w:val="002F1CA4"/>
    <w:rsid w:val="002F2CA8"/>
    <w:rsid w:val="002F4740"/>
    <w:rsid w:val="002F550B"/>
    <w:rsid w:val="002F61B9"/>
    <w:rsid w:val="002F6BDF"/>
    <w:rsid w:val="002F7CE9"/>
    <w:rsid w:val="00300652"/>
    <w:rsid w:val="003007A4"/>
    <w:rsid w:val="00301055"/>
    <w:rsid w:val="00302398"/>
    <w:rsid w:val="00303675"/>
    <w:rsid w:val="00304F74"/>
    <w:rsid w:val="00306FD8"/>
    <w:rsid w:val="0030751E"/>
    <w:rsid w:val="00307A5C"/>
    <w:rsid w:val="00307C95"/>
    <w:rsid w:val="00311976"/>
    <w:rsid w:val="00312DB3"/>
    <w:rsid w:val="00315BCC"/>
    <w:rsid w:val="003162EE"/>
    <w:rsid w:val="0031759E"/>
    <w:rsid w:val="003204D6"/>
    <w:rsid w:val="003207DE"/>
    <w:rsid w:val="0032261C"/>
    <w:rsid w:val="0032328C"/>
    <w:rsid w:val="00323430"/>
    <w:rsid w:val="00324982"/>
    <w:rsid w:val="00327E6A"/>
    <w:rsid w:val="00331DFB"/>
    <w:rsid w:val="0033295D"/>
    <w:rsid w:val="003357C3"/>
    <w:rsid w:val="00343820"/>
    <w:rsid w:val="00343F6C"/>
    <w:rsid w:val="003477CA"/>
    <w:rsid w:val="00350046"/>
    <w:rsid w:val="00350E82"/>
    <w:rsid w:val="00354DE0"/>
    <w:rsid w:val="00363D19"/>
    <w:rsid w:val="00365110"/>
    <w:rsid w:val="0036550A"/>
    <w:rsid w:val="00365F28"/>
    <w:rsid w:val="00366F31"/>
    <w:rsid w:val="0037157C"/>
    <w:rsid w:val="00371F19"/>
    <w:rsid w:val="00373ACB"/>
    <w:rsid w:val="00377456"/>
    <w:rsid w:val="0037799E"/>
    <w:rsid w:val="00381D51"/>
    <w:rsid w:val="00383111"/>
    <w:rsid w:val="00384F49"/>
    <w:rsid w:val="003850E7"/>
    <w:rsid w:val="00386225"/>
    <w:rsid w:val="00386347"/>
    <w:rsid w:val="00387B56"/>
    <w:rsid w:val="003937FC"/>
    <w:rsid w:val="00394E71"/>
    <w:rsid w:val="00395614"/>
    <w:rsid w:val="00395B75"/>
    <w:rsid w:val="00395BA6"/>
    <w:rsid w:val="003963ED"/>
    <w:rsid w:val="003A1C7A"/>
    <w:rsid w:val="003A1DE6"/>
    <w:rsid w:val="003A273A"/>
    <w:rsid w:val="003A2B8D"/>
    <w:rsid w:val="003A3EEE"/>
    <w:rsid w:val="003A4614"/>
    <w:rsid w:val="003A5C6E"/>
    <w:rsid w:val="003A75BE"/>
    <w:rsid w:val="003B0280"/>
    <w:rsid w:val="003B0DDF"/>
    <w:rsid w:val="003B3AD4"/>
    <w:rsid w:val="003B403F"/>
    <w:rsid w:val="003B52B2"/>
    <w:rsid w:val="003B6AA4"/>
    <w:rsid w:val="003C2C11"/>
    <w:rsid w:val="003C4A03"/>
    <w:rsid w:val="003C5A9B"/>
    <w:rsid w:val="003C6348"/>
    <w:rsid w:val="003D00CA"/>
    <w:rsid w:val="003D1D33"/>
    <w:rsid w:val="003D282E"/>
    <w:rsid w:val="003D48DA"/>
    <w:rsid w:val="003D720C"/>
    <w:rsid w:val="003D7BE9"/>
    <w:rsid w:val="003E34B7"/>
    <w:rsid w:val="003E4573"/>
    <w:rsid w:val="003E45D1"/>
    <w:rsid w:val="003E4A34"/>
    <w:rsid w:val="003E6FA1"/>
    <w:rsid w:val="003E72D2"/>
    <w:rsid w:val="003F017A"/>
    <w:rsid w:val="003F3636"/>
    <w:rsid w:val="003F48FE"/>
    <w:rsid w:val="003F6F1C"/>
    <w:rsid w:val="004004EE"/>
    <w:rsid w:val="004019EA"/>
    <w:rsid w:val="0040618F"/>
    <w:rsid w:val="00406354"/>
    <w:rsid w:val="00406A81"/>
    <w:rsid w:val="00406F2C"/>
    <w:rsid w:val="00407BA1"/>
    <w:rsid w:val="0041053A"/>
    <w:rsid w:val="00411CD7"/>
    <w:rsid w:val="00411F2C"/>
    <w:rsid w:val="0041214E"/>
    <w:rsid w:val="004127AF"/>
    <w:rsid w:val="00413DD5"/>
    <w:rsid w:val="0041458C"/>
    <w:rsid w:val="0041508A"/>
    <w:rsid w:val="00416BC7"/>
    <w:rsid w:val="00420738"/>
    <w:rsid w:val="0042172C"/>
    <w:rsid w:val="00422A0F"/>
    <w:rsid w:val="00422F31"/>
    <w:rsid w:val="00422F81"/>
    <w:rsid w:val="00423980"/>
    <w:rsid w:val="00426496"/>
    <w:rsid w:val="004313F3"/>
    <w:rsid w:val="00431AE7"/>
    <w:rsid w:val="00433018"/>
    <w:rsid w:val="00433DDD"/>
    <w:rsid w:val="00436650"/>
    <w:rsid w:val="004440BF"/>
    <w:rsid w:val="0044431C"/>
    <w:rsid w:val="00444C5F"/>
    <w:rsid w:val="004452DE"/>
    <w:rsid w:val="00446EE7"/>
    <w:rsid w:val="004470FA"/>
    <w:rsid w:val="00447B04"/>
    <w:rsid w:val="00453DF7"/>
    <w:rsid w:val="00456338"/>
    <w:rsid w:val="004568F3"/>
    <w:rsid w:val="00456F0E"/>
    <w:rsid w:val="004612EF"/>
    <w:rsid w:val="0046178E"/>
    <w:rsid w:val="00462820"/>
    <w:rsid w:val="00462B74"/>
    <w:rsid w:val="00465D5D"/>
    <w:rsid w:val="0046682B"/>
    <w:rsid w:val="00466A5F"/>
    <w:rsid w:val="00467226"/>
    <w:rsid w:val="00471153"/>
    <w:rsid w:val="00472070"/>
    <w:rsid w:val="0047606E"/>
    <w:rsid w:val="0048346E"/>
    <w:rsid w:val="00484C6E"/>
    <w:rsid w:val="004853D9"/>
    <w:rsid w:val="00486C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34C9"/>
    <w:rsid w:val="004A4AE1"/>
    <w:rsid w:val="004A5287"/>
    <w:rsid w:val="004A5BD1"/>
    <w:rsid w:val="004A722C"/>
    <w:rsid w:val="004A7CF8"/>
    <w:rsid w:val="004A7DF6"/>
    <w:rsid w:val="004B0A99"/>
    <w:rsid w:val="004B14DF"/>
    <w:rsid w:val="004B2DA9"/>
    <w:rsid w:val="004B497A"/>
    <w:rsid w:val="004B626D"/>
    <w:rsid w:val="004B65F7"/>
    <w:rsid w:val="004B779C"/>
    <w:rsid w:val="004C1D78"/>
    <w:rsid w:val="004C2178"/>
    <w:rsid w:val="004C34A2"/>
    <w:rsid w:val="004C4BCE"/>
    <w:rsid w:val="004C5421"/>
    <w:rsid w:val="004C60EF"/>
    <w:rsid w:val="004C72A6"/>
    <w:rsid w:val="004C7809"/>
    <w:rsid w:val="004D13DC"/>
    <w:rsid w:val="004D392B"/>
    <w:rsid w:val="004D56DF"/>
    <w:rsid w:val="004E06D1"/>
    <w:rsid w:val="004E09DC"/>
    <w:rsid w:val="004E0DF1"/>
    <w:rsid w:val="004E162F"/>
    <w:rsid w:val="004E1E84"/>
    <w:rsid w:val="004E223D"/>
    <w:rsid w:val="004E3189"/>
    <w:rsid w:val="004E57CE"/>
    <w:rsid w:val="004E6858"/>
    <w:rsid w:val="004E6DA9"/>
    <w:rsid w:val="004E735A"/>
    <w:rsid w:val="004E75FD"/>
    <w:rsid w:val="004F28BF"/>
    <w:rsid w:val="004F3736"/>
    <w:rsid w:val="004F4443"/>
    <w:rsid w:val="004F46FF"/>
    <w:rsid w:val="004F52AC"/>
    <w:rsid w:val="00503A8B"/>
    <w:rsid w:val="00503F8E"/>
    <w:rsid w:val="00503FA4"/>
    <w:rsid w:val="00504513"/>
    <w:rsid w:val="00507AD1"/>
    <w:rsid w:val="00507E60"/>
    <w:rsid w:val="005129D9"/>
    <w:rsid w:val="00512BC7"/>
    <w:rsid w:val="00513215"/>
    <w:rsid w:val="0051345A"/>
    <w:rsid w:val="00514D1F"/>
    <w:rsid w:val="00516C37"/>
    <w:rsid w:val="00521019"/>
    <w:rsid w:val="00522ADA"/>
    <w:rsid w:val="00523A60"/>
    <w:rsid w:val="00526960"/>
    <w:rsid w:val="00531B60"/>
    <w:rsid w:val="00531BEE"/>
    <w:rsid w:val="00532C75"/>
    <w:rsid w:val="00533C1B"/>
    <w:rsid w:val="005353AA"/>
    <w:rsid w:val="00536850"/>
    <w:rsid w:val="00536A14"/>
    <w:rsid w:val="00536F4C"/>
    <w:rsid w:val="00541150"/>
    <w:rsid w:val="00541195"/>
    <w:rsid w:val="00542084"/>
    <w:rsid w:val="005442EF"/>
    <w:rsid w:val="0055073E"/>
    <w:rsid w:val="005508FE"/>
    <w:rsid w:val="0055208E"/>
    <w:rsid w:val="00552ED1"/>
    <w:rsid w:val="0055332A"/>
    <w:rsid w:val="0055459E"/>
    <w:rsid w:val="00555916"/>
    <w:rsid w:val="00555C8B"/>
    <w:rsid w:val="005562F1"/>
    <w:rsid w:val="00556CE1"/>
    <w:rsid w:val="00556D3C"/>
    <w:rsid w:val="00557B84"/>
    <w:rsid w:val="00557EE1"/>
    <w:rsid w:val="005611A2"/>
    <w:rsid w:val="00561C65"/>
    <w:rsid w:val="00562012"/>
    <w:rsid w:val="00563121"/>
    <w:rsid w:val="00565E0A"/>
    <w:rsid w:val="005671BD"/>
    <w:rsid w:val="00567440"/>
    <w:rsid w:val="005719FC"/>
    <w:rsid w:val="0057345B"/>
    <w:rsid w:val="00575A78"/>
    <w:rsid w:val="005764D2"/>
    <w:rsid w:val="005766AD"/>
    <w:rsid w:val="00584B06"/>
    <w:rsid w:val="00584D55"/>
    <w:rsid w:val="00584DC4"/>
    <w:rsid w:val="00585605"/>
    <w:rsid w:val="005871C1"/>
    <w:rsid w:val="00595090"/>
    <w:rsid w:val="00595475"/>
    <w:rsid w:val="00595895"/>
    <w:rsid w:val="00595E03"/>
    <w:rsid w:val="00596FB3"/>
    <w:rsid w:val="005A4019"/>
    <w:rsid w:val="005A4E8D"/>
    <w:rsid w:val="005A602F"/>
    <w:rsid w:val="005B374E"/>
    <w:rsid w:val="005B4482"/>
    <w:rsid w:val="005B66E2"/>
    <w:rsid w:val="005B7F2F"/>
    <w:rsid w:val="005C11CA"/>
    <w:rsid w:val="005C19E4"/>
    <w:rsid w:val="005C27ED"/>
    <w:rsid w:val="005C428F"/>
    <w:rsid w:val="005C6ABF"/>
    <w:rsid w:val="005C7768"/>
    <w:rsid w:val="005D0106"/>
    <w:rsid w:val="005D0747"/>
    <w:rsid w:val="005D0BF7"/>
    <w:rsid w:val="005D2AE1"/>
    <w:rsid w:val="005D35B0"/>
    <w:rsid w:val="005D3831"/>
    <w:rsid w:val="005D47B0"/>
    <w:rsid w:val="005D4B4A"/>
    <w:rsid w:val="005E2972"/>
    <w:rsid w:val="005E4480"/>
    <w:rsid w:val="005E5955"/>
    <w:rsid w:val="005E660C"/>
    <w:rsid w:val="005F0D40"/>
    <w:rsid w:val="005F14E7"/>
    <w:rsid w:val="005F1865"/>
    <w:rsid w:val="005F4DD9"/>
    <w:rsid w:val="005F5864"/>
    <w:rsid w:val="005F624A"/>
    <w:rsid w:val="0060352E"/>
    <w:rsid w:val="00605CFF"/>
    <w:rsid w:val="00607FD8"/>
    <w:rsid w:val="006120ED"/>
    <w:rsid w:val="00614147"/>
    <w:rsid w:val="006142B9"/>
    <w:rsid w:val="00614F27"/>
    <w:rsid w:val="0061505F"/>
    <w:rsid w:val="00615E47"/>
    <w:rsid w:val="0061678C"/>
    <w:rsid w:val="0061683E"/>
    <w:rsid w:val="0061751B"/>
    <w:rsid w:val="00620043"/>
    <w:rsid w:val="00620AD8"/>
    <w:rsid w:val="0062291D"/>
    <w:rsid w:val="0062297D"/>
    <w:rsid w:val="00623FF8"/>
    <w:rsid w:val="006251CD"/>
    <w:rsid w:val="006252C8"/>
    <w:rsid w:val="00631C35"/>
    <w:rsid w:val="006323FA"/>
    <w:rsid w:val="00632CE2"/>
    <w:rsid w:val="00632CF3"/>
    <w:rsid w:val="006338FE"/>
    <w:rsid w:val="00634203"/>
    <w:rsid w:val="00634604"/>
    <w:rsid w:val="00635522"/>
    <w:rsid w:val="00637517"/>
    <w:rsid w:val="00642C28"/>
    <w:rsid w:val="00643E98"/>
    <w:rsid w:val="00644450"/>
    <w:rsid w:val="00645D96"/>
    <w:rsid w:val="00647C3E"/>
    <w:rsid w:val="00651B97"/>
    <w:rsid w:val="0065406F"/>
    <w:rsid w:val="0065589F"/>
    <w:rsid w:val="006608C0"/>
    <w:rsid w:val="00662020"/>
    <w:rsid w:val="00662EC6"/>
    <w:rsid w:val="006646D3"/>
    <w:rsid w:val="0067249B"/>
    <w:rsid w:val="006740C4"/>
    <w:rsid w:val="00676B87"/>
    <w:rsid w:val="00677EE0"/>
    <w:rsid w:val="006807FC"/>
    <w:rsid w:val="00680DFB"/>
    <w:rsid w:val="0068456E"/>
    <w:rsid w:val="00684AC9"/>
    <w:rsid w:val="00686003"/>
    <w:rsid w:val="00686077"/>
    <w:rsid w:val="00686C1A"/>
    <w:rsid w:val="00690EE4"/>
    <w:rsid w:val="00692792"/>
    <w:rsid w:val="00693BB0"/>
    <w:rsid w:val="00696D28"/>
    <w:rsid w:val="006A0287"/>
    <w:rsid w:val="006A09F6"/>
    <w:rsid w:val="006A0AF2"/>
    <w:rsid w:val="006A1726"/>
    <w:rsid w:val="006A1C58"/>
    <w:rsid w:val="006A1DAD"/>
    <w:rsid w:val="006A2BF7"/>
    <w:rsid w:val="006A45E5"/>
    <w:rsid w:val="006B062E"/>
    <w:rsid w:val="006B1854"/>
    <w:rsid w:val="006B5921"/>
    <w:rsid w:val="006B5B56"/>
    <w:rsid w:val="006C3DB2"/>
    <w:rsid w:val="006C5934"/>
    <w:rsid w:val="006C596B"/>
    <w:rsid w:val="006C666C"/>
    <w:rsid w:val="006D2A6F"/>
    <w:rsid w:val="006D39B9"/>
    <w:rsid w:val="006D49AB"/>
    <w:rsid w:val="006D4D14"/>
    <w:rsid w:val="006D4F02"/>
    <w:rsid w:val="006D58BE"/>
    <w:rsid w:val="006D5C2F"/>
    <w:rsid w:val="006E008F"/>
    <w:rsid w:val="006E1813"/>
    <w:rsid w:val="006E4140"/>
    <w:rsid w:val="006E4527"/>
    <w:rsid w:val="006E5399"/>
    <w:rsid w:val="006E58AA"/>
    <w:rsid w:val="006E6E31"/>
    <w:rsid w:val="006E7E60"/>
    <w:rsid w:val="006F0469"/>
    <w:rsid w:val="006F2BAB"/>
    <w:rsid w:val="006F2C20"/>
    <w:rsid w:val="006F5808"/>
    <w:rsid w:val="006F7021"/>
    <w:rsid w:val="006F721B"/>
    <w:rsid w:val="007003CF"/>
    <w:rsid w:val="0070146C"/>
    <w:rsid w:val="00701A83"/>
    <w:rsid w:val="00702575"/>
    <w:rsid w:val="007026B2"/>
    <w:rsid w:val="00703498"/>
    <w:rsid w:val="00703BF1"/>
    <w:rsid w:val="007051DF"/>
    <w:rsid w:val="00705479"/>
    <w:rsid w:val="00705838"/>
    <w:rsid w:val="0070694E"/>
    <w:rsid w:val="00706BE0"/>
    <w:rsid w:val="0070710B"/>
    <w:rsid w:val="00710616"/>
    <w:rsid w:val="0071089A"/>
    <w:rsid w:val="0071118C"/>
    <w:rsid w:val="00712E1C"/>
    <w:rsid w:val="00715A96"/>
    <w:rsid w:val="00717673"/>
    <w:rsid w:val="007201D6"/>
    <w:rsid w:val="0072363E"/>
    <w:rsid w:val="00724404"/>
    <w:rsid w:val="00725FAF"/>
    <w:rsid w:val="00726027"/>
    <w:rsid w:val="00730BC4"/>
    <w:rsid w:val="0073293D"/>
    <w:rsid w:val="007344FD"/>
    <w:rsid w:val="00734DE6"/>
    <w:rsid w:val="00735058"/>
    <w:rsid w:val="00737E97"/>
    <w:rsid w:val="00742416"/>
    <w:rsid w:val="007426D0"/>
    <w:rsid w:val="00743140"/>
    <w:rsid w:val="007433A0"/>
    <w:rsid w:val="00744C1A"/>
    <w:rsid w:val="007457C4"/>
    <w:rsid w:val="00746332"/>
    <w:rsid w:val="00746CAB"/>
    <w:rsid w:val="00747C08"/>
    <w:rsid w:val="00751D74"/>
    <w:rsid w:val="00753A0C"/>
    <w:rsid w:val="00754905"/>
    <w:rsid w:val="0075607A"/>
    <w:rsid w:val="0075662F"/>
    <w:rsid w:val="00761A26"/>
    <w:rsid w:val="00763237"/>
    <w:rsid w:val="007641CC"/>
    <w:rsid w:val="007641F5"/>
    <w:rsid w:val="00764A6D"/>
    <w:rsid w:val="00765E2C"/>
    <w:rsid w:val="00766705"/>
    <w:rsid w:val="0076708A"/>
    <w:rsid w:val="0076727F"/>
    <w:rsid w:val="00771F4A"/>
    <w:rsid w:val="00772BCC"/>
    <w:rsid w:val="00773EC5"/>
    <w:rsid w:val="00773F6E"/>
    <w:rsid w:val="0077461F"/>
    <w:rsid w:val="00774933"/>
    <w:rsid w:val="00775B8A"/>
    <w:rsid w:val="0077640A"/>
    <w:rsid w:val="00781A61"/>
    <w:rsid w:val="00783165"/>
    <w:rsid w:val="00783CC3"/>
    <w:rsid w:val="00783EDB"/>
    <w:rsid w:val="007861DF"/>
    <w:rsid w:val="007872DD"/>
    <w:rsid w:val="00787A5E"/>
    <w:rsid w:val="00790D82"/>
    <w:rsid w:val="00796685"/>
    <w:rsid w:val="007A0873"/>
    <w:rsid w:val="007A1CDE"/>
    <w:rsid w:val="007A4A19"/>
    <w:rsid w:val="007A55B8"/>
    <w:rsid w:val="007A5D1C"/>
    <w:rsid w:val="007A7DD9"/>
    <w:rsid w:val="007B0BE2"/>
    <w:rsid w:val="007B12C6"/>
    <w:rsid w:val="007B1E9E"/>
    <w:rsid w:val="007B2434"/>
    <w:rsid w:val="007B2BE6"/>
    <w:rsid w:val="007B3332"/>
    <w:rsid w:val="007B4483"/>
    <w:rsid w:val="007B4C52"/>
    <w:rsid w:val="007B7106"/>
    <w:rsid w:val="007B7535"/>
    <w:rsid w:val="007C0A4C"/>
    <w:rsid w:val="007C0BBE"/>
    <w:rsid w:val="007C0ED3"/>
    <w:rsid w:val="007C128B"/>
    <w:rsid w:val="007C1449"/>
    <w:rsid w:val="007C1EB3"/>
    <w:rsid w:val="007C4C3D"/>
    <w:rsid w:val="007C5426"/>
    <w:rsid w:val="007C5AF5"/>
    <w:rsid w:val="007C5D2E"/>
    <w:rsid w:val="007D11B3"/>
    <w:rsid w:val="007D2E17"/>
    <w:rsid w:val="007D3824"/>
    <w:rsid w:val="007D4C31"/>
    <w:rsid w:val="007D5312"/>
    <w:rsid w:val="007D532C"/>
    <w:rsid w:val="007D576B"/>
    <w:rsid w:val="007E0193"/>
    <w:rsid w:val="007E053C"/>
    <w:rsid w:val="007E07DD"/>
    <w:rsid w:val="007E23B9"/>
    <w:rsid w:val="007E285F"/>
    <w:rsid w:val="007E34EA"/>
    <w:rsid w:val="007E5939"/>
    <w:rsid w:val="007E7ADA"/>
    <w:rsid w:val="007F05D2"/>
    <w:rsid w:val="007F100D"/>
    <w:rsid w:val="007F1688"/>
    <w:rsid w:val="007F4834"/>
    <w:rsid w:val="007F4DC8"/>
    <w:rsid w:val="007F5268"/>
    <w:rsid w:val="008019A9"/>
    <w:rsid w:val="008042FF"/>
    <w:rsid w:val="008046A0"/>
    <w:rsid w:val="00804A80"/>
    <w:rsid w:val="008066AA"/>
    <w:rsid w:val="008071FF"/>
    <w:rsid w:val="008118CA"/>
    <w:rsid w:val="0081460D"/>
    <w:rsid w:val="008169A6"/>
    <w:rsid w:val="0082141B"/>
    <w:rsid w:val="008216EB"/>
    <w:rsid w:val="00830EAA"/>
    <w:rsid w:val="0083162B"/>
    <w:rsid w:val="00832601"/>
    <w:rsid w:val="00841D8C"/>
    <w:rsid w:val="008428C4"/>
    <w:rsid w:val="008429D4"/>
    <w:rsid w:val="0084338C"/>
    <w:rsid w:val="00844A3E"/>
    <w:rsid w:val="00847025"/>
    <w:rsid w:val="00847D90"/>
    <w:rsid w:val="00847EBB"/>
    <w:rsid w:val="0085044B"/>
    <w:rsid w:val="00853591"/>
    <w:rsid w:val="00854CEA"/>
    <w:rsid w:val="00855F64"/>
    <w:rsid w:val="00860AAB"/>
    <w:rsid w:val="008612EE"/>
    <w:rsid w:val="008616F3"/>
    <w:rsid w:val="00862661"/>
    <w:rsid w:val="00863B86"/>
    <w:rsid w:val="00864767"/>
    <w:rsid w:val="00865096"/>
    <w:rsid w:val="00865FC1"/>
    <w:rsid w:val="008670EE"/>
    <w:rsid w:val="00870CAC"/>
    <w:rsid w:val="0087344F"/>
    <w:rsid w:val="00880753"/>
    <w:rsid w:val="008832AA"/>
    <w:rsid w:val="00894CC9"/>
    <w:rsid w:val="00896C4F"/>
    <w:rsid w:val="008A07F1"/>
    <w:rsid w:val="008A27C0"/>
    <w:rsid w:val="008A5391"/>
    <w:rsid w:val="008A738E"/>
    <w:rsid w:val="008B12C3"/>
    <w:rsid w:val="008B1448"/>
    <w:rsid w:val="008B2492"/>
    <w:rsid w:val="008B2A9A"/>
    <w:rsid w:val="008B2FFE"/>
    <w:rsid w:val="008B65BC"/>
    <w:rsid w:val="008B7732"/>
    <w:rsid w:val="008C449E"/>
    <w:rsid w:val="008C4A63"/>
    <w:rsid w:val="008C556B"/>
    <w:rsid w:val="008D4B62"/>
    <w:rsid w:val="008D5F8A"/>
    <w:rsid w:val="008E13E8"/>
    <w:rsid w:val="008E31E1"/>
    <w:rsid w:val="008E583C"/>
    <w:rsid w:val="008E6106"/>
    <w:rsid w:val="008E6810"/>
    <w:rsid w:val="008F1B89"/>
    <w:rsid w:val="008F2F6D"/>
    <w:rsid w:val="008F32CE"/>
    <w:rsid w:val="008F3B94"/>
    <w:rsid w:val="008F3C40"/>
    <w:rsid w:val="008F4497"/>
    <w:rsid w:val="008F5002"/>
    <w:rsid w:val="008F5E15"/>
    <w:rsid w:val="008F6661"/>
    <w:rsid w:val="00902562"/>
    <w:rsid w:val="00903687"/>
    <w:rsid w:val="009057D3"/>
    <w:rsid w:val="00910D31"/>
    <w:rsid w:val="009111C9"/>
    <w:rsid w:val="009115AB"/>
    <w:rsid w:val="00912336"/>
    <w:rsid w:val="00913B22"/>
    <w:rsid w:val="00913FA9"/>
    <w:rsid w:val="00916B26"/>
    <w:rsid w:val="00917038"/>
    <w:rsid w:val="009203FA"/>
    <w:rsid w:val="00920D36"/>
    <w:rsid w:val="00920E9F"/>
    <w:rsid w:val="00922F59"/>
    <w:rsid w:val="0092394E"/>
    <w:rsid w:val="00930869"/>
    <w:rsid w:val="00931AA2"/>
    <w:rsid w:val="0093235E"/>
    <w:rsid w:val="00934108"/>
    <w:rsid w:val="00935B56"/>
    <w:rsid w:val="00937626"/>
    <w:rsid w:val="00937703"/>
    <w:rsid w:val="0093771A"/>
    <w:rsid w:val="00943B25"/>
    <w:rsid w:val="00945C99"/>
    <w:rsid w:val="0094605E"/>
    <w:rsid w:val="009527FF"/>
    <w:rsid w:val="00953ABE"/>
    <w:rsid w:val="00954C94"/>
    <w:rsid w:val="009606C6"/>
    <w:rsid w:val="009607BE"/>
    <w:rsid w:val="00962765"/>
    <w:rsid w:val="009631BA"/>
    <w:rsid w:val="00963535"/>
    <w:rsid w:val="00963ABA"/>
    <w:rsid w:val="00964778"/>
    <w:rsid w:val="00966E18"/>
    <w:rsid w:val="00967DA0"/>
    <w:rsid w:val="00970733"/>
    <w:rsid w:val="00971111"/>
    <w:rsid w:val="00971677"/>
    <w:rsid w:val="00971C81"/>
    <w:rsid w:val="0097260B"/>
    <w:rsid w:val="00972631"/>
    <w:rsid w:val="00972889"/>
    <w:rsid w:val="00975862"/>
    <w:rsid w:val="009775FC"/>
    <w:rsid w:val="009808CD"/>
    <w:rsid w:val="00980D24"/>
    <w:rsid w:val="009810BB"/>
    <w:rsid w:val="00981378"/>
    <w:rsid w:val="00981429"/>
    <w:rsid w:val="00982918"/>
    <w:rsid w:val="00982CC6"/>
    <w:rsid w:val="0098415F"/>
    <w:rsid w:val="00984A8A"/>
    <w:rsid w:val="00984DEB"/>
    <w:rsid w:val="00986C85"/>
    <w:rsid w:val="00991D63"/>
    <w:rsid w:val="009935A7"/>
    <w:rsid w:val="00994CB7"/>
    <w:rsid w:val="00995A1B"/>
    <w:rsid w:val="00996740"/>
    <w:rsid w:val="009970D9"/>
    <w:rsid w:val="009976E0"/>
    <w:rsid w:val="00997FF2"/>
    <w:rsid w:val="009A1209"/>
    <w:rsid w:val="009A1394"/>
    <w:rsid w:val="009A2615"/>
    <w:rsid w:val="009A2FBA"/>
    <w:rsid w:val="009A38C0"/>
    <w:rsid w:val="009A4F6F"/>
    <w:rsid w:val="009A661D"/>
    <w:rsid w:val="009A73D4"/>
    <w:rsid w:val="009B198E"/>
    <w:rsid w:val="009B3354"/>
    <w:rsid w:val="009B3F85"/>
    <w:rsid w:val="009B5D92"/>
    <w:rsid w:val="009B5D97"/>
    <w:rsid w:val="009B60A8"/>
    <w:rsid w:val="009B7EA6"/>
    <w:rsid w:val="009C042F"/>
    <w:rsid w:val="009C43A5"/>
    <w:rsid w:val="009C5AEA"/>
    <w:rsid w:val="009C5C32"/>
    <w:rsid w:val="009D0AFD"/>
    <w:rsid w:val="009D145B"/>
    <w:rsid w:val="009D1A3F"/>
    <w:rsid w:val="009D6278"/>
    <w:rsid w:val="009E0153"/>
    <w:rsid w:val="009E0F67"/>
    <w:rsid w:val="009E1EB9"/>
    <w:rsid w:val="009E23EE"/>
    <w:rsid w:val="009E25FB"/>
    <w:rsid w:val="009E2750"/>
    <w:rsid w:val="009E2D3F"/>
    <w:rsid w:val="009E37E3"/>
    <w:rsid w:val="009E3888"/>
    <w:rsid w:val="009E4906"/>
    <w:rsid w:val="009E6005"/>
    <w:rsid w:val="009E75EE"/>
    <w:rsid w:val="009F005D"/>
    <w:rsid w:val="009F0C57"/>
    <w:rsid w:val="009F25EE"/>
    <w:rsid w:val="009F3927"/>
    <w:rsid w:val="009F3B7B"/>
    <w:rsid w:val="009F44CD"/>
    <w:rsid w:val="009F58FA"/>
    <w:rsid w:val="009F5968"/>
    <w:rsid w:val="009F5D1A"/>
    <w:rsid w:val="009F6BAA"/>
    <w:rsid w:val="009F73A9"/>
    <w:rsid w:val="00A010BA"/>
    <w:rsid w:val="00A01D7D"/>
    <w:rsid w:val="00A02A49"/>
    <w:rsid w:val="00A02C94"/>
    <w:rsid w:val="00A02F5D"/>
    <w:rsid w:val="00A035C0"/>
    <w:rsid w:val="00A11DEF"/>
    <w:rsid w:val="00A11F76"/>
    <w:rsid w:val="00A12C87"/>
    <w:rsid w:val="00A12F08"/>
    <w:rsid w:val="00A15D80"/>
    <w:rsid w:val="00A15EF9"/>
    <w:rsid w:val="00A17099"/>
    <w:rsid w:val="00A21B86"/>
    <w:rsid w:val="00A24C55"/>
    <w:rsid w:val="00A24CC2"/>
    <w:rsid w:val="00A25134"/>
    <w:rsid w:val="00A26D88"/>
    <w:rsid w:val="00A27CC6"/>
    <w:rsid w:val="00A27EBF"/>
    <w:rsid w:val="00A33B33"/>
    <w:rsid w:val="00A34148"/>
    <w:rsid w:val="00A377BC"/>
    <w:rsid w:val="00A37C70"/>
    <w:rsid w:val="00A40FC3"/>
    <w:rsid w:val="00A41C22"/>
    <w:rsid w:val="00A41F86"/>
    <w:rsid w:val="00A4340C"/>
    <w:rsid w:val="00A437B7"/>
    <w:rsid w:val="00A45683"/>
    <w:rsid w:val="00A46956"/>
    <w:rsid w:val="00A4776F"/>
    <w:rsid w:val="00A51425"/>
    <w:rsid w:val="00A52258"/>
    <w:rsid w:val="00A52493"/>
    <w:rsid w:val="00A529E9"/>
    <w:rsid w:val="00A54310"/>
    <w:rsid w:val="00A60CF8"/>
    <w:rsid w:val="00A619EC"/>
    <w:rsid w:val="00A61E23"/>
    <w:rsid w:val="00A645DD"/>
    <w:rsid w:val="00A71118"/>
    <w:rsid w:val="00A75C29"/>
    <w:rsid w:val="00A805E6"/>
    <w:rsid w:val="00A8063D"/>
    <w:rsid w:val="00A82BB2"/>
    <w:rsid w:val="00A83926"/>
    <w:rsid w:val="00A83A18"/>
    <w:rsid w:val="00A850C4"/>
    <w:rsid w:val="00A853BD"/>
    <w:rsid w:val="00A855D3"/>
    <w:rsid w:val="00A913FF"/>
    <w:rsid w:val="00A9142A"/>
    <w:rsid w:val="00A9180F"/>
    <w:rsid w:val="00A93988"/>
    <w:rsid w:val="00A93C0B"/>
    <w:rsid w:val="00A955D1"/>
    <w:rsid w:val="00A97124"/>
    <w:rsid w:val="00AA4AA5"/>
    <w:rsid w:val="00AA654A"/>
    <w:rsid w:val="00AA6D01"/>
    <w:rsid w:val="00AA6DFD"/>
    <w:rsid w:val="00AA751F"/>
    <w:rsid w:val="00AA7D85"/>
    <w:rsid w:val="00AB0F27"/>
    <w:rsid w:val="00AB19EA"/>
    <w:rsid w:val="00AB458A"/>
    <w:rsid w:val="00AB4A85"/>
    <w:rsid w:val="00AB5690"/>
    <w:rsid w:val="00AB5839"/>
    <w:rsid w:val="00AB7A19"/>
    <w:rsid w:val="00AC0510"/>
    <w:rsid w:val="00AC1511"/>
    <w:rsid w:val="00AC1E0E"/>
    <w:rsid w:val="00AC2A7D"/>
    <w:rsid w:val="00AC2D30"/>
    <w:rsid w:val="00AC31C7"/>
    <w:rsid w:val="00AD050F"/>
    <w:rsid w:val="00AD2C0E"/>
    <w:rsid w:val="00AD2EED"/>
    <w:rsid w:val="00AD38E4"/>
    <w:rsid w:val="00AD440A"/>
    <w:rsid w:val="00AD45EE"/>
    <w:rsid w:val="00AD49BA"/>
    <w:rsid w:val="00AD4E4D"/>
    <w:rsid w:val="00AD69F2"/>
    <w:rsid w:val="00AE0AD6"/>
    <w:rsid w:val="00AE469F"/>
    <w:rsid w:val="00AE5FC8"/>
    <w:rsid w:val="00AE72E7"/>
    <w:rsid w:val="00AE76BF"/>
    <w:rsid w:val="00AF10A1"/>
    <w:rsid w:val="00AF1A62"/>
    <w:rsid w:val="00AF214F"/>
    <w:rsid w:val="00AF386C"/>
    <w:rsid w:val="00AF3A3F"/>
    <w:rsid w:val="00AF5BE2"/>
    <w:rsid w:val="00B033B1"/>
    <w:rsid w:val="00B039A4"/>
    <w:rsid w:val="00B03C9D"/>
    <w:rsid w:val="00B04F66"/>
    <w:rsid w:val="00B06C83"/>
    <w:rsid w:val="00B06EE1"/>
    <w:rsid w:val="00B103FA"/>
    <w:rsid w:val="00B11771"/>
    <w:rsid w:val="00B118A3"/>
    <w:rsid w:val="00B12E67"/>
    <w:rsid w:val="00B13C8A"/>
    <w:rsid w:val="00B14589"/>
    <w:rsid w:val="00B14FE9"/>
    <w:rsid w:val="00B15409"/>
    <w:rsid w:val="00B215B9"/>
    <w:rsid w:val="00B21B72"/>
    <w:rsid w:val="00B21E43"/>
    <w:rsid w:val="00B21E88"/>
    <w:rsid w:val="00B21F67"/>
    <w:rsid w:val="00B21F6A"/>
    <w:rsid w:val="00B236E4"/>
    <w:rsid w:val="00B23D96"/>
    <w:rsid w:val="00B258DC"/>
    <w:rsid w:val="00B26EE4"/>
    <w:rsid w:val="00B307A6"/>
    <w:rsid w:val="00B32E22"/>
    <w:rsid w:val="00B34A1D"/>
    <w:rsid w:val="00B35754"/>
    <w:rsid w:val="00B4213F"/>
    <w:rsid w:val="00B4444A"/>
    <w:rsid w:val="00B446A8"/>
    <w:rsid w:val="00B44906"/>
    <w:rsid w:val="00B47952"/>
    <w:rsid w:val="00B50EB7"/>
    <w:rsid w:val="00B51196"/>
    <w:rsid w:val="00B5359B"/>
    <w:rsid w:val="00B54AEE"/>
    <w:rsid w:val="00B561AE"/>
    <w:rsid w:val="00B572B5"/>
    <w:rsid w:val="00B60F65"/>
    <w:rsid w:val="00B60FE3"/>
    <w:rsid w:val="00B618B0"/>
    <w:rsid w:val="00B61AD0"/>
    <w:rsid w:val="00B61E6E"/>
    <w:rsid w:val="00B650DF"/>
    <w:rsid w:val="00B67069"/>
    <w:rsid w:val="00B67853"/>
    <w:rsid w:val="00B67D19"/>
    <w:rsid w:val="00B72E76"/>
    <w:rsid w:val="00B7301C"/>
    <w:rsid w:val="00B734A1"/>
    <w:rsid w:val="00B7669B"/>
    <w:rsid w:val="00B7700E"/>
    <w:rsid w:val="00B77669"/>
    <w:rsid w:val="00B77EDC"/>
    <w:rsid w:val="00B8047C"/>
    <w:rsid w:val="00B80524"/>
    <w:rsid w:val="00B82850"/>
    <w:rsid w:val="00B85B84"/>
    <w:rsid w:val="00B85FA9"/>
    <w:rsid w:val="00B861A8"/>
    <w:rsid w:val="00B874EC"/>
    <w:rsid w:val="00B87FE4"/>
    <w:rsid w:val="00B916CA"/>
    <w:rsid w:val="00B95649"/>
    <w:rsid w:val="00B9575B"/>
    <w:rsid w:val="00B97369"/>
    <w:rsid w:val="00B97711"/>
    <w:rsid w:val="00B97D61"/>
    <w:rsid w:val="00BA0A5C"/>
    <w:rsid w:val="00BA1870"/>
    <w:rsid w:val="00BA1FF3"/>
    <w:rsid w:val="00BA3AD2"/>
    <w:rsid w:val="00BA3C18"/>
    <w:rsid w:val="00BA540D"/>
    <w:rsid w:val="00BB105F"/>
    <w:rsid w:val="00BB139A"/>
    <w:rsid w:val="00BB17CB"/>
    <w:rsid w:val="00BB1ADB"/>
    <w:rsid w:val="00BB4393"/>
    <w:rsid w:val="00BC2632"/>
    <w:rsid w:val="00BC2EBA"/>
    <w:rsid w:val="00BC77CD"/>
    <w:rsid w:val="00BD085D"/>
    <w:rsid w:val="00BD2821"/>
    <w:rsid w:val="00BD3756"/>
    <w:rsid w:val="00BE1C11"/>
    <w:rsid w:val="00BE1CD2"/>
    <w:rsid w:val="00BE26A9"/>
    <w:rsid w:val="00BE3227"/>
    <w:rsid w:val="00BE44C5"/>
    <w:rsid w:val="00BE4E44"/>
    <w:rsid w:val="00BE5049"/>
    <w:rsid w:val="00BF09D5"/>
    <w:rsid w:val="00BF188E"/>
    <w:rsid w:val="00BF2525"/>
    <w:rsid w:val="00BF3A65"/>
    <w:rsid w:val="00BF3F49"/>
    <w:rsid w:val="00C01FA3"/>
    <w:rsid w:val="00C0355C"/>
    <w:rsid w:val="00C035EA"/>
    <w:rsid w:val="00C0457B"/>
    <w:rsid w:val="00C04A64"/>
    <w:rsid w:val="00C04F80"/>
    <w:rsid w:val="00C05C35"/>
    <w:rsid w:val="00C06DB7"/>
    <w:rsid w:val="00C07297"/>
    <w:rsid w:val="00C11D54"/>
    <w:rsid w:val="00C11EDC"/>
    <w:rsid w:val="00C14D76"/>
    <w:rsid w:val="00C1594A"/>
    <w:rsid w:val="00C15991"/>
    <w:rsid w:val="00C15A63"/>
    <w:rsid w:val="00C162F8"/>
    <w:rsid w:val="00C21C7C"/>
    <w:rsid w:val="00C21DF2"/>
    <w:rsid w:val="00C21EBD"/>
    <w:rsid w:val="00C223F7"/>
    <w:rsid w:val="00C22BF4"/>
    <w:rsid w:val="00C23AD8"/>
    <w:rsid w:val="00C23C36"/>
    <w:rsid w:val="00C25111"/>
    <w:rsid w:val="00C251AA"/>
    <w:rsid w:val="00C303C2"/>
    <w:rsid w:val="00C318BE"/>
    <w:rsid w:val="00C31F17"/>
    <w:rsid w:val="00C322F0"/>
    <w:rsid w:val="00C34ACD"/>
    <w:rsid w:val="00C34DD9"/>
    <w:rsid w:val="00C350DB"/>
    <w:rsid w:val="00C35BFF"/>
    <w:rsid w:val="00C35DFD"/>
    <w:rsid w:val="00C4009D"/>
    <w:rsid w:val="00C41827"/>
    <w:rsid w:val="00C424D2"/>
    <w:rsid w:val="00C436EE"/>
    <w:rsid w:val="00C46957"/>
    <w:rsid w:val="00C4740A"/>
    <w:rsid w:val="00C5027F"/>
    <w:rsid w:val="00C51076"/>
    <w:rsid w:val="00C513DF"/>
    <w:rsid w:val="00C54EBB"/>
    <w:rsid w:val="00C559D8"/>
    <w:rsid w:val="00C609EC"/>
    <w:rsid w:val="00C62002"/>
    <w:rsid w:val="00C6312A"/>
    <w:rsid w:val="00C63BB5"/>
    <w:rsid w:val="00C64F7E"/>
    <w:rsid w:val="00C65B7B"/>
    <w:rsid w:val="00C670C8"/>
    <w:rsid w:val="00C67377"/>
    <w:rsid w:val="00C705E0"/>
    <w:rsid w:val="00C73186"/>
    <w:rsid w:val="00C73616"/>
    <w:rsid w:val="00C739F3"/>
    <w:rsid w:val="00C7497D"/>
    <w:rsid w:val="00C76782"/>
    <w:rsid w:val="00C7698C"/>
    <w:rsid w:val="00C8055D"/>
    <w:rsid w:val="00C807A8"/>
    <w:rsid w:val="00C815F2"/>
    <w:rsid w:val="00C81602"/>
    <w:rsid w:val="00C84813"/>
    <w:rsid w:val="00C851C0"/>
    <w:rsid w:val="00C85B0C"/>
    <w:rsid w:val="00C86E4D"/>
    <w:rsid w:val="00C877ED"/>
    <w:rsid w:val="00C9089B"/>
    <w:rsid w:val="00C911BB"/>
    <w:rsid w:val="00C96145"/>
    <w:rsid w:val="00C96758"/>
    <w:rsid w:val="00CA29B4"/>
    <w:rsid w:val="00CA3449"/>
    <w:rsid w:val="00CA5499"/>
    <w:rsid w:val="00CA7121"/>
    <w:rsid w:val="00CA7859"/>
    <w:rsid w:val="00CB1160"/>
    <w:rsid w:val="00CB25B9"/>
    <w:rsid w:val="00CB282C"/>
    <w:rsid w:val="00CB3486"/>
    <w:rsid w:val="00CB4127"/>
    <w:rsid w:val="00CB4C5B"/>
    <w:rsid w:val="00CB4E8F"/>
    <w:rsid w:val="00CB5175"/>
    <w:rsid w:val="00CB5A5B"/>
    <w:rsid w:val="00CB69E8"/>
    <w:rsid w:val="00CB6F87"/>
    <w:rsid w:val="00CC14F5"/>
    <w:rsid w:val="00CC2234"/>
    <w:rsid w:val="00CC3035"/>
    <w:rsid w:val="00CC3849"/>
    <w:rsid w:val="00CC4E0A"/>
    <w:rsid w:val="00CC5667"/>
    <w:rsid w:val="00CC720C"/>
    <w:rsid w:val="00CD0EF8"/>
    <w:rsid w:val="00CD4B89"/>
    <w:rsid w:val="00CD4D17"/>
    <w:rsid w:val="00CD7013"/>
    <w:rsid w:val="00CE0BDC"/>
    <w:rsid w:val="00CE2F73"/>
    <w:rsid w:val="00CE4602"/>
    <w:rsid w:val="00CE4CB9"/>
    <w:rsid w:val="00CE5B18"/>
    <w:rsid w:val="00CE604F"/>
    <w:rsid w:val="00CE6C8C"/>
    <w:rsid w:val="00CF017A"/>
    <w:rsid w:val="00CF0500"/>
    <w:rsid w:val="00CF0896"/>
    <w:rsid w:val="00CF22E5"/>
    <w:rsid w:val="00CF2B50"/>
    <w:rsid w:val="00CF319E"/>
    <w:rsid w:val="00CF54C2"/>
    <w:rsid w:val="00CF601D"/>
    <w:rsid w:val="00CF6631"/>
    <w:rsid w:val="00CF6841"/>
    <w:rsid w:val="00D00CBD"/>
    <w:rsid w:val="00D02339"/>
    <w:rsid w:val="00D02D01"/>
    <w:rsid w:val="00D034A7"/>
    <w:rsid w:val="00D04820"/>
    <w:rsid w:val="00D06AD4"/>
    <w:rsid w:val="00D104C1"/>
    <w:rsid w:val="00D10B3F"/>
    <w:rsid w:val="00D11494"/>
    <w:rsid w:val="00D133BA"/>
    <w:rsid w:val="00D16C5A"/>
    <w:rsid w:val="00D17B78"/>
    <w:rsid w:val="00D20815"/>
    <w:rsid w:val="00D24945"/>
    <w:rsid w:val="00D25B91"/>
    <w:rsid w:val="00D26389"/>
    <w:rsid w:val="00D26FE4"/>
    <w:rsid w:val="00D30873"/>
    <w:rsid w:val="00D309A2"/>
    <w:rsid w:val="00D31418"/>
    <w:rsid w:val="00D32C55"/>
    <w:rsid w:val="00D32D1A"/>
    <w:rsid w:val="00D3333E"/>
    <w:rsid w:val="00D33BB5"/>
    <w:rsid w:val="00D33C34"/>
    <w:rsid w:val="00D3557F"/>
    <w:rsid w:val="00D37654"/>
    <w:rsid w:val="00D37978"/>
    <w:rsid w:val="00D41AEA"/>
    <w:rsid w:val="00D42FA1"/>
    <w:rsid w:val="00D46905"/>
    <w:rsid w:val="00D46BB0"/>
    <w:rsid w:val="00D47D2E"/>
    <w:rsid w:val="00D50418"/>
    <w:rsid w:val="00D50588"/>
    <w:rsid w:val="00D52465"/>
    <w:rsid w:val="00D5333A"/>
    <w:rsid w:val="00D64540"/>
    <w:rsid w:val="00D65112"/>
    <w:rsid w:val="00D6642E"/>
    <w:rsid w:val="00D7053C"/>
    <w:rsid w:val="00D70C47"/>
    <w:rsid w:val="00D7267B"/>
    <w:rsid w:val="00D72DB9"/>
    <w:rsid w:val="00D7569B"/>
    <w:rsid w:val="00D75A36"/>
    <w:rsid w:val="00D7727D"/>
    <w:rsid w:val="00D77E29"/>
    <w:rsid w:val="00D84000"/>
    <w:rsid w:val="00D84C11"/>
    <w:rsid w:val="00D855B2"/>
    <w:rsid w:val="00D85B6F"/>
    <w:rsid w:val="00D86681"/>
    <w:rsid w:val="00D87DF3"/>
    <w:rsid w:val="00D87FE0"/>
    <w:rsid w:val="00D90123"/>
    <w:rsid w:val="00D914F2"/>
    <w:rsid w:val="00D918DE"/>
    <w:rsid w:val="00D91CAC"/>
    <w:rsid w:val="00D93B10"/>
    <w:rsid w:val="00D94981"/>
    <w:rsid w:val="00D9622E"/>
    <w:rsid w:val="00DA0350"/>
    <w:rsid w:val="00DA21EB"/>
    <w:rsid w:val="00DA34CC"/>
    <w:rsid w:val="00DA4B93"/>
    <w:rsid w:val="00DA58F2"/>
    <w:rsid w:val="00DB0119"/>
    <w:rsid w:val="00DB03DC"/>
    <w:rsid w:val="00DB0A43"/>
    <w:rsid w:val="00DB1451"/>
    <w:rsid w:val="00DB2401"/>
    <w:rsid w:val="00DB329F"/>
    <w:rsid w:val="00DB5D80"/>
    <w:rsid w:val="00DB6164"/>
    <w:rsid w:val="00DB63C0"/>
    <w:rsid w:val="00DC28EB"/>
    <w:rsid w:val="00DC37B6"/>
    <w:rsid w:val="00DC6238"/>
    <w:rsid w:val="00DC6E85"/>
    <w:rsid w:val="00DC7FF7"/>
    <w:rsid w:val="00DD27FD"/>
    <w:rsid w:val="00DD2B36"/>
    <w:rsid w:val="00DD2C9B"/>
    <w:rsid w:val="00DD5283"/>
    <w:rsid w:val="00DD5FD9"/>
    <w:rsid w:val="00DD6485"/>
    <w:rsid w:val="00DD702D"/>
    <w:rsid w:val="00DD765B"/>
    <w:rsid w:val="00DE0466"/>
    <w:rsid w:val="00DE07D6"/>
    <w:rsid w:val="00DE0904"/>
    <w:rsid w:val="00DE15EC"/>
    <w:rsid w:val="00DE17B3"/>
    <w:rsid w:val="00DE20AE"/>
    <w:rsid w:val="00DE2D12"/>
    <w:rsid w:val="00DE671C"/>
    <w:rsid w:val="00DF0EA0"/>
    <w:rsid w:val="00DF1357"/>
    <w:rsid w:val="00DF2131"/>
    <w:rsid w:val="00DF322F"/>
    <w:rsid w:val="00DF398B"/>
    <w:rsid w:val="00DF43C8"/>
    <w:rsid w:val="00DF4AA7"/>
    <w:rsid w:val="00DF5912"/>
    <w:rsid w:val="00DF59B9"/>
    <w:rsid w:val="00DF5EAD"/>
    <w:rsid w:val="00DF6439"/>
    <w:rsid w:val="00DF669F"/>
    <w:rsid w:val="00DF735F"/>
    <w:rsid w:val="00DF7DC9"/>
    <w:rsid w:val="00E00556"/>
    <w:rsid w:val="00E00575"/>
    <w:rsid w:val="00E0230F"/>
    <w:rsid w:val="00E025D3"/>
    <w:rsid w:val="00E02ED7"/>
    <w:rsid w:val="00E03971"/>
    <w:rsid w:val="00E03E2A"/>
    <w:rsid w:val="00E06CA6"/>
    <w:rsid w:val="00E07C2F"/>
    <w:rsid w:val="00E1112D"/>
    <w:rsid w:val="00E1361A"/>
    <w:rsid w:val="00E15217"/>
    <w:rsid w:val="00E170F7"/>
    <w:rsid w:val="00E20F8F"/>
    <w:rsid w:val="00E21EF6"/>
    <w:rsid w:val="00E23E90"/>
    <w:rsid w:val="00E242EC"/>
    <w:rsid w:val="00E25716"/>
    <w:rsid w:val="00E25A3D"/>
    <w:rsid w:val="00E26469"/>
    <w:rsid w:val="00E26BAA"/>
    <w:rsid w:val="00E26C03"/>
    <w:rsid w:val="00E27C9C"/>
    <w:rsid w:val="00E30C03"/>
    <w:rsid w:val="00E3185D"/>
    <w:rsid w:val="00E31982"/>
    <w:rsid w:val="00E31A8A"/>
    <w:rsid w:val="00E32337"/>
    <w:rsid w:val="00E33C5A"/>
    <w:rsid w:val="00E343A9"/>
    <w:rsid w:val="00E3775C"/>
    <w:rsid w:val="00E378FF"/>
    <w:rsid w:val="00E405F9"/>
    <w:rsid w:val="00E4067B"/>
    <w:rsid w:val="00E408A5"/>
    <w:rsid w:val="00E40A6F"/>
    <w:rsid w:val="00E45B91"/>
    <w:rsid w:val="00E46C48"/>
    <w:rsid w:val="00E503E3"/>
    <w:rsid w:val="00E509A6"/>
    <w:rsid w:val="00E5128C"/>
    <w:rsid w:val="00E51F76"/>
    <w:rsid w:val="00E5235C"/>
    <w:rsid w:val="00E525E7"/>
    <w:rsid w:val="00E52EEE"/>
    <w:rsid w:val="00E53C66"/>
    <w:rsid w:val="00E56AB2"/>
    <w:rsid w:val="00E60D14"/>
    <w:rsid w:val="00E61A4D"/>
    <w:rsid w:val="00E63870"/>
    <w:rsid w:val="00E63A1F"/>
    <w:rsid w:val="00E64182"/>
    <w:rsid w:val="00E64FA8"/>
    <w:rsid w:val="00E70F07"/>
    <w:rsid w:val="00E72F8B"/>
    <w:rsid w:val="00E75FD9"/>
    <w:rsid w:val="00E7608D"/>
    <w:rsid w:val="00E76A22"/>
    <w:rsid w:val="00E76D95"/>
    <w:rsid w:val="00E7768B"/>
    <w:rsid w:val="00E810CE"/>
    <w:rsid w:val="00E8179E"/>
    <w:rsid w:val="00E82EE7"/>
    <w:rsid w:val="00E838B3"/>
    <w:rsid w:val="00E8452B"/>
    <w:rsid w:val="00E84B9B"/>
    <w:rsid w:val="00E85B22"/>
    <w:rsid w:val="00E90AAF"/>
    <w:rsid w:val="00E923BF"/>
    <w:rsid w:val="00E95D7B"/>
    <w:rsid w:val="00E95F23"/>
    <w:rsid w:val="00E96E92"/>
    <w:rsid w:val="00EA1085"/>
    <w:rsid w:val="00EA3C3B"/>
    <w:rsid w:val="00EA40AC"/>
    <w:rsid w:val="00EB082E"/>
    <w:rsid w:val="00EB0FA6"/>
    <w:rsid w:val="00EB134B"/>
    <w:rsid w:val="00EB1BA5"/>
    <w:rsid w:val="00EB1BC3"/>
    <w:rsid w:val="00EB1D7F"/>
    <w:rsid w:val="00EB4577"/>
    <w:rsid w:val="00EB5A10"/>
    <w:rsid w:val="00EB614B"/>
    <w:rsid w:val="00EB7290"/>
    <w:rsid w:val="00EC07C3"/>
    <w:rsid w:val="00EC1D8C"/>
    <w:rsid w:val="00ED14CD"/>
    <w:rsid w:val="00ED47A9"/>
    <w:rsid w:val="00ED5E33"/>
    <w:rsid w:val="00EE0317"/>
    <w:rsid w:val="00EE28F7"/>
    <w:rsid w:val="00EE70CF"/>
    <w:rsid w:val="00EE7207"/>
    <w:rsid w:val="00EF0B8C"/>
    <w:rsid w:val="00EF192C"/>
    <w:rsid w:val="00EF31D4"/>
    <w:rsid w:val="00EF44B4"/>
    <w:rsid w:val="00EF5491"/>
    <w:rsid w:val="00EF6258"/>
    <w:rsid w:val="00EF6E8B"/>
    <w:rsid w:val="00EF7225"/>
    <w:rsid w:val="00EF742E"/>
    <w:rsid w:val="00EF7C07"/>
    <w:rsid w:val="00F023C8"/>
    <w:rsid w:val="00F03693"/>
    <w:rsid w:val="00F04026"/>
    <w:rsid w:val="00F0449A"/>
    <w:rsid w:val="00F04F77"/>
    <w:rsid w:val="00F07F48"/>
    <w:rsid w:val="00F10956"/>
    <w:rsid w:val="00F12E24"/>
    <w:rsid w:val="00F14500"/>
    <w:rsid w:val="00F14B87"/>
    <w:rsid w:val="00F14EBD"/>
    <w:rsid w:val="00F15EBD"/>
    <w:rsid w:val="00F16DD7"/>
    <w:rsid w:val="00F2058D"/>
    <w:rsid w:val="00F21594"/>
    <w:rsid w:val="00F219C5"/>
    <w:rsid w:val="00F21D80"/>
    <w:rsid w:val="00F232F4"/>
    <w:rsid w:val="00F23FF5"/>
    <w:rsid w:val="00F30552"/>
    <w:rsid w:val="00F32305"/>
    <w:rsid w:val="00F33B65"/>
    <w:rsid w:val="00F344F5"/>
    <w:rsid w:val="00F36E50"/>
    <w:rsid w:val="00F375CF"/>
    <w:rsid w:val="00F51B2F"/>
    <w:rsid w:val="00F521A1"/>
    <w:rsid w:val="00F5362C"/>
    <w:rsid w:val="00F53858"/>
    <w:rsid w:val="00F53D12"/>
    <w:rsid w:val="00F53EC4"/>
    <w:rsid w:val="00F56FE4"/>
    <w:rsid w:val="00F57DE4"/>
    <w:rsid w:val="00F60059"/>
    <w:rsid w:val="00F60A8F"/>
    <w:rsid w:val="00F60DB9"/>
    <w:rsid w:val="00F60E5F"/>
    <w:rsid w:val="00F61446"/>
    <w:rsid w:val="00F64981"/>
    <w:rsid w:val="00F65424"/>
    <w:rsid w:val="00F65C1E"/>
    <w:rsid w:val="00F65F0D"/>
    <w:rsid w:val="00F70426"/>
    <w:rsid w:val="00F728A3"/>
    <w:rsid w:val="00F731A4"/>
    <w:rsid w:val="00F7384C"/>
    <w:rsid w:val="00F74686"/>
    <w:rsid w:val="00F7517F"/>
    <w:rsid w:val="00F757B1"/>
    <w:rsid w:val="00F77964"/>
    <w:rsid w:val="00F80344"/>
    <w:rsid w:val="00F806FD"/>
    <w:rsid w:val="00F80C90"/>
    <w:rsid w:val="00F8171D"/>
    <w:rsid w:val="00F83325"/>
    <w:rsid w:val="00F84529"/>
    <w:rsid w:val="00F85E5B"/>
    <w:rsid w:val="00F868BA"/>
    <w:rsid w:val="00F86A52"/>
    <w:rsid w:val="00F87360"/>
    <w:rsid w:val="00F9166C"/>
    <w:rsid w:val="00F926CF"/>
    <w:rsid w:val="00F9343A"/>
    <w:rsid w:val="00F938C2"/>
    <w:rsid w:val="00F93C8D"/>
    <w:rsid w:val="00F942E8"/>
    <w:rsid w:val="00F94588"/>
    <w:rsid w:val="00F947F4"/>
    <w:rsid w:val="00F94A83"/>
    <w:rsid w:val="00FA1EB7"/>
    <w:rsid w:val="00FA2ABB"/>
    <w:rsid w:val="00FA3EEC"/>
    <w:rsid w:val="00FA45F0"/>
    <w:rsid w:val="00FA47F6"/>
    <w:rsid w:val="00FA4863"/>
    <w:rsid w:val="00FA4AFC"/>
    <w:rsid w:val="00FA52CA"/>
    <w:rsid w:val="00FA6987"/>
    <w:rsid w:val="00FA6A32"/>
    <w:rsid w:val="00FA77C1"/>
    <w:rsid w:val="00FB175A"/>
    <w:rsid w:val="00FB318E"/>
    <w:rsid w:val="00FB43C8"/>
    <w:rsid w:val="00FB47F0"/>
    <w:rsid w:val="00FB5140"/>
    <w:rsid w:val="00FB61A9"/>
    <w:rsid w:val="00FB7177"/>
    <w:rsid w:val="00FC13F5"/>
    <w:rsid w:val="00FC16CA"/>
    <w:rsid w:val="00FC2A3B"/>
    <w:rsid w:val="00FC3833"/>
    <w:rsid w:val="00FC4BBB"/>
    <w:rsid w:val="00FC5B86"/>
    <w:rsid w:val="00FD05DB"/>
    <w:rsid w:val="00FD1ED4"/>
    <w:rsid w:val="00FD2407"/>
    <w:rsid w:val="00FD306A"/>
    <w:rsid w:val="00FD36D9"/>
    <w:rsid w:val="00FD3AC1"/>
    <w:rsid w:val="00FD57F5"/>
    <w:rsid w:val="00FD5FAB"/>
    <w:rsid w:val="00FD65F7"/>
    <w:rsid w:val="00FD7195"/>
    <w:rsid w:val="00FD7DC7"/>
    <w:rsid w:val="00FD7E58"/>
    <w:rsid w:val="00FE0A31"/>
    <w:rsid w:val="00FE0DB5"/>
    <w:rsid w:val="00FE1496"/>
    <w:rsid w:val="00FE1BC5"/>
    <w:rsid w:val="00FE1E37"/>
    <w:rsid w:val="00FE2AC1"/>
    <w:rsid w:val="00FE32D8"/>
    <w:rsid w:val="00FE3EEB"/>
    <w:rsid w:val="00FE446D"/>
    <w:rsid w:val="00FE44B8"/>
    <w:rsid w:val="00FE46E1"/>
    <w:rsid w:val="00FE5911"/>
    <w:rsid w:val="00FE5D78"/>
    <w:rsid w:val="00FE697B"/>
    <w:rsid w:val="00FF23FF"/>
    <w:rsid w:val="00FF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66105"/>
  <w15:docId w15:val="{235BBF6A-9F5B-40A1-915C-4ACAA9B0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 w:themeColor="text1"/>
        <w:sz w:val="18"/>
        <w:szCs w:val="18"/>
        <w:lang w:val="en-AU" w:eastAsia="en-AU" w:bidi="ar-SA"/>
      </w:rPr>
    </w:rPrDefault>
    <w:pPrDefault>
      <w:pPr>
        <w:spacing w:before="50" w:after="110" w:line="23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4" w:unhideWhenUsed="1"/>
    <w:lsdException w:name="List Number" w:uiPriority="11"/>
    <w:lsdException w:name="List 2" w:semiHidden="1" w:unhideWhenUsed="1"/>
    <w:lsdException w:name="List 3" w:semiHidden="1" w:unhideWhenUsed="1"/>
    <w:lsdException w:name="List Bullet 2" w:semiHidden="1" w:uiPriority="15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/>
    <w:lsdException w:name="List Number 3" w:semiHidden="1" w:uiPriority="13" w:unhideWhenUsed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3C1B"/>
    <w:rPr>
      <w:sz w:val="22"/>
    </w:rPr>
  </w:style>
  <w:style w:type="paragraph" w:styleId="Heading1">
    <w:name w:val="heading 1"/>
    <w:basedOn w:val="Normal"/>
    <w:next w:val="Normal"/>
    <w:rsid w:val="00BE5049"/>
    <w:pPr>
      <w:keepNext/>
      <w:spacing w:before="0" w:after="260" w:line="223" w:lineRule="auto"/>
      <w:outlineLvl w:val="0"/>
    </w:pPr>
    <w:rPr>
      <w:b/>
      <w:color w:val="003366" w:themeColor="text2"/>
      <w:sz w:val="48"/>
    </w:rPr>
  </w:style>
  <w:style w:type="paragraph" w:styleId="Heading2">
    <w:name w:val="heading 2"/>
    <w:basedOn w:val="IntroductoryText"/>
    <w:next w:val="Normal"/>
    <w:qFormat/>
    <w:rsid w:val="001B3723"/>
    <w:pPr>
      <w:spacing w:before="480" w:after="120" w:line="240" w:lineRule="auto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rsid w:val="002F4740"/>
    <w:pPr>
      <w:spacing w:before="240" w:after="120" w:line="240" w:lineRule="auto"/>
      <w:outlineLvl w:val="2"/>
    </w:pPr>
    <w:rPr>
      <w:b/>
      <w:color w:val="892890" w:themeColor="accent1"/>
      <w:sz w:val="24"/>
      <w:szCs w:val="20"/>
    </w:rPr>
  </w:style>
  <w:style w:type="paragraph" w:styleId="Heading4">
    <w:name w:val="heading 4"/>
    <w:basedOn w:val="Normal"/>
    <w:next w:val="Normal"/>
    <w:qFormat/>
    <w:rsid w:val="007457C4"/>
    <w:pPr>
      <w:keepNext/>
      <w:spacing w:before="110" w:after="60" w:line="240" w:lineRule="auto"/>
      <w:outlineLvl w:val="3"/>
    </w:pPr>
    <w:rPr>
      <w:b/>
      <w:bCs/>
      <w:color w:val="003366" w:themeColor="text2"/>
      <w:szCs w:val="28"/>
    </w:rPr>
  </w:style>
  <w:style w:type="paragraph" w:styleId="Heading5">
    <w:name w:val="heading 5"/>
    <w:basedOn w:val="Normal"/>
    <w:next w:val="Normal"/>
    <w:rsid w:val="00085E1B"/>
    <w:pPr>
      <w:spacing w:before="120" w:after="60" w:line="240" w:lineRule="auto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E4602"/>
    <w:pPr>
      <w:tabs>
        <w:tab w:val="center" w:pos="4513"/>
        <w:tab w:val="right" w:pos="9026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E4602"/>
    <w:rPr>
      <w:sz w:val="16"/>
    </w:rPr>
  </w:style>
  <w:style w:type="paragraph" w:styleId="Footer">
    <w:name w:val="footer"/>
    <w:basedOn w:val="Normal"/>
    <w:link w:val="FooterChar"/>
    <w:uiPriority w:val="99"/>
    <w:rsid w:val="00E07C2F"/>
    <w:pPr>
      <w:spacing w:before="110" w:line="140" w:lineRule="atLeast"/>
      <w:contextualSpacing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07C2F"/>
    <w:rPr>
      <w:rFonts w:asciiTheme="majorHAnsi" w:hAnsiTheme="majorHAnsi"/>
      <w:sz w:val="1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rsid w:val="00F07F48"/>
    <w:pPr>
      <w:ind w:left="340"/>
    </w:pPr>
  </w:style>
  <w:style w:type="paragraph" w:styleId="ListContinue2">
    <w:name w:val="List Continue 2"/>
    <w:basedOn w:val="Normal"/>
    <w:link w:val="ListContinue2Char"/>
    <w:rsid w:val="00F07F48"/>
    <w:pPr>
      <w:ind w:left="680"/>
    </w:pPr>
  </w:style>
  <w:style w:type="character" w:customStyle="1" w:styleId="ListContinue2Char">
    <w:name w:val="List Continue 2 Char"/>
    <w:basedOn w:val="DefaultParagraphFont"/>
    <w:link w:val="ListContinue2"/>
    <w:rsid w:val="00F07F48"/>
  </w:style>
  <w:style w:type="paragraph" w:styleId="ListContinue3">
    <w:name w:val="List Continue 3"/>
    <w:basedOn w:val="ListContinue2"/>
    <w:link w:val="ListContinue3Char"/>
    <w:rsid w:val="00F07F48"/>
    <w:pPr>
      <w:ind w:left="1021"/>
    </w:pPr>
  </w:style>
  <w:style w:type="character" w:customStyle="1" w:styleId="ListContinue3Char">
    <w:name w:val="List Continue 3 Char"/>
    <w:basedOn w:val="ListContinue2Char"/>
    <w:link w:val="ListContinue3"/>
    <w:rsid w:val="00F07F48"/>
  </w:style>
  <w:style w:type="table" w:styleId="TableGrid">
    <w:name w:val="Table Grid"/>
    <w:basedOn w:val="TableNormal"/>
    <w:rsid w:val="00D26FE4"/>
    <w:pPr>
      <w:spacing w:before="110"/>
    </w:pPr>
    <w:tblPr>
      <w:tblBorders>
        <w:bottom w:val="single" w:sz="2" w:space="0" w:color="892890" w:themeColor="accent1"/>
        <w:insideH w:val="single" w:sz="2" w:space="0" w:color="892890" w:themeColor="accent1"/>
      </w:tblBorders>
      <w:tblCellMar>
        <w:top w:w="28" w:type="dxa"/>
        <w:left w:w="142" w:type="dxa"/>
        <w:bottom w:w="28" w:type="dxa"/>
        <w:right w:w="142" w:type="dxa"/>
      </w:tblCellMar>
    </w:tblPr>
    <w:tblStylePr w:type="firstRow">
      <w:pPr>
        <w:wordWrap/>
      </w:pPr>
      <w:rPr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92890" w:themeFill="accent1"/>
      </w:tcPr>
    </w:tblStylePr>
    <w:tblStylePr w:type="firstCol">
      <w:pPr>
        <w:jc w:val="left"/>
      </w:pPr>
      <w:rPr>
        <w:color w:val="892890" w:themeColor="accent1"/>
      </w:rPr>
      <w:tblPr/>
      <w:tcPr>
        <w:vAlign w:val="center"/>
      </w:tcPr>
    </w:tblStylePr>
  </w:style>
  <w:style w:type="paragraph" w:styleId="ListBullet">
    <w:name w:val="List Bullet"/>
    <w:basedOn w:val="Normal"/>
    <w:uiPriority w:val="14"/>
    <w:rsid w:val="00BE5049"/>
    <w:pPr>
      <w:numPr>
        <w:numId w:val="1"/>
      </w:numPr>
      <w:spacing w:before="44" w:after="44"/>
      <w:ind w:left="357" w:hanging="357"/>
    </w:pPr>
  </w:style>
  <w:style w:type="paragraph" w:styleId="ListBullet2">
    <w:name w:val="List Bullet 2"/>
    <w:basedOn w:val="ListBullet"/>
    <w:uiPriority w:val="15"/>
    <w:qFormat/>
    <w:rsid w:val="00BE5049"/>
    <w:pPr>
      <w:numPr>
        <w:numId w:val="20"/>
      </w:numPr>
      <w:spacing w:before="60" w:after="60" w:line="240" w:lineRule="atLeast"/>
      <w:ind w:left="714" w:hanging="357"/>
    </w:pPr>
  </w:style>
  <w:style w:type="paragraph" w:styleId="ListBullet3">
    <w:name w:val="List Bullet 3"/>
    <w:basedOn w:val="ListBullet2"/>
    <w:uiPriority w:val="16"/>
    <w:qFormat/>
    <w:rsid w:val="000928B8"/>
    <w:pPr>
      <w:numPr>
        <w:ilvl w:val="2"/>
      </w:numPr>
      <w:ind w:left="1071" w:hanging="357"/>
    </w:pPr>
  </w:style>
  <w:style w:type="paragraph" w:styleId="ListNumber">
    <w:name w:val="List Number"/>
    <w:basedOn w:val="Normal"/>
    <w:uiPriority w:val="11"/>
    <w:rsid w:val="009E6005"/>
    <w:pPr>
      <w:numPr>
        <w:numId w:val="2"/>
      </w:numPr>
    </w:pPr>
  </w:style>
  <w:style w:type="paragraph" w:styleId="ListNumber2">
    <w:name w:val="List Number 2"/>
    <w:basedOn w:val="ListNumber"/>
    <w:uiPriority w:val="12"/>
    <w:rsid w:val="00B47952"/>
    <w:pPr>
      <w:numPr>
        <w:ilvl w:val="1"/>
      </w:numPr>
    </w:pPr>
  </w:style>
  <w:style w:type="paragraph" w:styleId="ListNumber3">
    <w:name w:val="List Number 3"/>
    <w:basedOn w:val="ListNumber2"/>
    <w:uiPriority w:val="13"/>
    <w:rsid w:val="00104560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styleId="Title">
    <w:name w:val="Title"/>
    <w:basedOn w:val="Normal"/>
    <w:next w:val="Normal"/>
    <w:link w:val="TitleChar"/>
    <w:uiPriority w:val="2"/>
    <w:rsid w:val="004E75FD"/>
    <w:pPr>
      <w:framePr w:hSpace="181" w:wrap="around" w:vAnchor="page" w:hAnchor="page" w:x="1815" w:y="2581"/>
      <w:spacing w:before="60" w:after="270" w:line="240" w:lineRule="auto"/>
      <w:contextualSpacing/>
      <w:suppressOverlap/>
    </w:pPr>
    <w:rPr>
      <w:rFonts w:asciiTheme="majorHAnsi" w:eastAsiaTheme="majorEastAsia" w:hAnsiTheme="majorHAnsi" w:cstheme="majorBidi"/>
      <w:b/>
      <w:color w:val="003366" w:themeColor="text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4E75FD"/>
    <w:rPr>
      <w:rFonts w:asciiTheme="majorHAnsi" w:eastAsiaTheme="majorEastAsia" w:hAnsiTheme="majorHAnsi" w:cstheme="majorBidi"/>
      <w:b/>
      <w:color w:val="003366" w:themeColor="text2"/>
      <w:kern w:val="28"/>
      <w:sz w:val="48"/>
      <w:szCs w:val="56"/>
    </w:rPr>
  </w:style>
  <w:style w:type="paragraph" w:styleId="Caption">
    <w:name w:val="caption"/>
    <w:basedOn w:val="Normal"/>
    <w:next w:val="Normal"/>
    <w:rsid w:val="004019EA"/>
    <w:pPr>
      <w:spacing w:before="470" w:after="210"/>
    </w:pPr>
    <w:rPr>
      <w:b/>
      <w:iCs/>
      <w:color w:val="5F5C5C"/>
    </w:rPr>
  </w:style>
  <w:style w:type="paragraph" w:styleId="TOCHeading">
    <w:name w:val="TOC Heading"/>
    <w:basedOn w:val="Heading1"/>
    <w:next w:val="Normal"/>
    <w:uiPriority w:val="39"/>
    <w:rsid w:val="00E25A3D"/>
    <w:pPr>
      <w:keepLines/>
      <w:spacing w:before="240" w:after="190" w:line="230" w:lineRule="atLeast"/>
      <w:outlineLvl w:val="9"/>
    </w:pPr>
    <w:rPr>
      <w:rFonts w:asciiTheme="majorHAnsi" w:eastAsiaTheme="majorEastAsia" w:hAnsiTheme="majorHAnsi" w:cstheme="majorBidi"/>
      <w:b w:val="0"/>
      <w:color w:val="892890" w:themeColor="accent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26C03"/>
    <w:pPr>
      <w:tabs>
        <w:tab w:val="right" w:leader="dot" w:pos="9639"/>
      </w:tabs>
      <w:spacing w:before="240" w:after="120" w:line="240" w:lineRule="auto"/>
    </w:pPr>
    <w:rPr>
      <w:bCs/>
      <w:color w:val="003366" w:themeColor="text2"/>
    </w:rPr>
  </w:style>
  <w:style w:type="paragraph" w:customStyle="1" w:styleId="HeaderFirstPage">
    <w:name w:val="Header First Page"/>
    <w:basedOn w:val="Header"/>
    <w:uiPriority w:val="99"/>
    <w:rsid w:val="00C8055D"/>
    <w:pPr>
      <w:spacing w:after="0"/>
    </w:pPr>
  </w:style>
  <w:style w:type="paragraph" w:customStyle="1" w:styleId="IntroductoryText">
    <w:name w:val="Introductory Text"/>
    <w:basedOn w:val="Normal"/>
    <w:rsid w:val="00416BC7"/>
    <w:pPr>
      <w:spacing w:after="380" w:line="280" w:lineRule="atLeast"/>
      <w:contextualSpacing/>
    </w:pPr>
    <w:rPr>
      <w:color w:val="892890" w:themeColor="accent1"/>
    </w:rPr>
  </w:style>
  <w:style w:type="paragraph" w:styleId="NoSpacing">
    <w:name w:val="No Spacing"/>
    <w:rsid w:val="00726027"/>
    <w:pPr>
      <w:spacing w:before="0" w:after="0" w:line="240" w:lineRule="auto"/>
    </w:pPr>
  </w:style>
  <w:style w:type="table" w:styleId="ColorfulGrid">
    <w:name w:val="Colorful Grid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VMIANotesTableVertical">
    <w:name w:val="VMIA Notes Table Vertical"/>
    <w:basedOn w:val="TableNormal"/>
    <w:uiPriority w:val="99"/>
    <w:rsid w:val="00BB139A"/>
    <w:pPr>
      <w:spacing w:before="110"/>
      <w:jc w:val="center"/>
    </w:pPr>
    <w:tblPr>
      <w:tblBorders>
        <w:right w:val="single" w:sz="2" w:space="0" w:color="999999"/>
        <w:insideV w:val="single" w:sz="2" w:space="0" w:color="999999"/>
      </w:tblBorders>
      <w:tblCellMar>
        <w:left w:w="0" w:type="dxa"/>
        <w:right w:w="0" w:type="dxa"/>
      </w:tblCellMar>
    </w:tblPr>
    <w:tcPr>
      <w:vAlign w:val="bottom"/>
    </w:tcPr>
    <w:tblStylePr w:type="firstRow">
      <w:pPr>
        <w:wordWrap/>
        <w:spacing w:beforeLines="0" w:before="0" w:beforeAutospacing="0" w:afterLines="0" w:after="0" w:afterAutospacing="0" w:line="230" w:lineRule="atLeast"/>
        <w:jc w:val="left"/>
      </w:pPr>
      <w:rPr>
        <w:color w:val="000000" w:themeColor="text1"/>
        <w:sz w:val="18"/>
      </w:rPr>
    </w:tblStylePr>
    <w:tblStylePr w:type="firstCol">
      <w:pPr>
        <w:wordWrap/>
        <w:spacing w:line="228" w:lineRule="auto"/>
        <w:jc w:val="left"/>
      </w:pPr>
      <w:rPr>
        <w:color w:val="892890" w:themeColor="accent1"/>
        <w:sz w:val="32"/>
      </w:rPr>
    </w:tblStylePr>
  </w:style>
  <w:style w:type="paragraph" w:customStyle="1" w:styleId="PullTextHeading">
    <w:name w:val="Pull Text Heading"/>
    <w:basedOn w:val="Normal"/>
    <w:rsid w:val="00C8055D"/>
    <w:pPr>
      <w:spacing w:before="120" w:after="60"/>
    </w:pPr>
    <w:rPr>
      <w:b/>
      <w:color w:val="892890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E26C03"/>
    <w:pPr>
      <w:tabs>
        <w:tab w:val="right" w:leader="dot" w:pos="9639"/>
      </w:tabs>
      <w:spacing w:before="110" w:after="50" w:line="240" w:lineRule="auto"/>
      <w:ind w:left="284"/>
    </w:pPr>
    <w:rPr>
      <w:color w:val="892890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E26C03"/>
    <w:pPr>
      <w:tabs>
        <w:tab w:val="right" w:pos="9629"/>
      </w:tabs>
      <w:spacing w:after="50"/>
      <w:ind w:left="567"/>
    </w:pPr>
  </w:style>
  <w:style w:type="paragraph" w:customStyle="1" w:styleId="Heading2LineBelow">
    <w:name w:val="Heading 2 + Line Below"/>
    <w:basedOn w:val="Heading2"/>
    <w:rsid w:val="00870CAC"/>
    <w:pPr>
      <w:pBdr>
        <w:bottom w:val="single" w:sz="8" w:space="21" w:color="892890" w:themeColor="accent1"/>
      </w:pBdr>
      <w:spacing w:after="520"/>
    </w:pPr>
  </w:style>
  <w:style w:type="table" w:customStyle="1" w:styleId="VMIANotesTableHorizontal">
    <w:name w:val="VMIA Notes Table Horizontal"/>
    <w:basedOn w:val="TableNormal"/>
    <w:uiPriority w:val="99"/>
    <w:rsid w:val="00870CAC"/>
    <w:pPr>
      <w:spacing w:before="110"/>
    </w:pPr>
    <w:tblPr>
      <w:tblBorders>
        <w:bottom w:val="single" w:sz="2" w:space="0" w:color="999999"/>
        <w:insideH w:val="single" w:sz="2" w:space="0" w:color="99999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28" w:lineRule="auto"/>
      </w:pPr>
      <w:rPr>
        <w:color w:val="892890" w:themeColor="accent1"/>
        <w:sz w:val="32"/>
      </w:rPr>
      <w:tblPr/>
      <w:tcPr>
        <w:tcBorders>
          <w:top w:val="nil"/>
          <w:left w:val="nil"/>
          <w:bottom w:val="single" w:sz="4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PullText">
    <w:name w:val="Pull Text"/>
    <w:basedOn w:val="Normal"/>
    <w:rsid w:val="00C8055D"/>
    <w:pPr>
      <w:spacing w:line="260" w:lineRule="atLeast"/>
    </w:pPr>
    <w:rPr>
      <w:color w:val="892890" w:themeColor="accent1"/>
    </w:rPr>
  </w:style>
  <w:style w:type="paragraph" w:customStyle="1" w:styleId="AppendixTitleNoNumber">
    <w:name w:val="Appendix Title No Number"/>
    <w:basedOn w:val="Normal"/>
    <w:next w:val="Normal"/>
    <w:uiPriority w:val="3"/>
    <w:rsid w:val="00BE5049"/>
    <w:pPr>
      <w:spacing w:before="0" w:after="150" w:line="240" w:lineRule="auto"/>
      <w:outlineLvl w:val="1"/>
    </w:pPr>
    <w:rPr>
      <w:color w:val="892890" w:themeColor="accent1"/>
      <w:sz w:val="32"/>
    </w:rPr>
  </w:style>
  <w:style w:type="paragraph" w:customStyle="1" w:styleId="AppendixTitle">
    <w:name w:val="Appendix Title"/>
    <w:basedOn w:val="Normal"/>
    <w:next w:val="Normal"/>
    <w:uiPriority w:val="3"/>
    <w:rsid w:val="00BE5049"/>
    <w:pPr>
      <w:pageBreakBefore/>
      <w:numPr>
        <w:numId w:val="4"/>
      </w:numPr>
      <w:spacing w:before="0" w:after="280" w:line="233" w:lineRule="auto"/>
      <w:contextualSpacing/>
      <w:outlineLvl w:val="1"/>
    </w:pPr>
    <w:rPr>
      <w:color w:val="892890" w:themeColor="accent1"/>
      <w:sz w:val="32"/>
    </w:rPr>
  </w:style>
  <w:style w:type="paragraph" w:customStyle="1" w:styleId="AppendixListing">
    <w:name w:val="Appendix Listing"/>
    <w:basedOn w:val="AppendixTitle"/>
    <w:uiPriority w:val="3"/>
    <w:rsid w:val="006A1726"/>
    <w:pPr>
      <w:pageBreakBefore w:val="0"/>
      <w:numPr>
        <w:numId w:val="3"/>
      </w:numPr>
      <w:spacing w:before="110" w:after="110" w:line="240" w:lineRule="auto"/>
      <w:contextualSpacing w:val="0"/>
      <w:outlineLvl w:val="2"/>
    </w:pPr>
    <w:rPr>
      <w:b/>
      <w:sz w:val="20"/>
    </w:rPr>
  </w:style>
  <w:style w:type="character" w:styleId="Hyperlink">
    <w:name w:val="Hyperlink"/>
    <w:basedOn w:val="DefaultParagraphFont"/>
    <w:uiPriority w:val="99"/>
    <w:unhideWhenUsed/>
    <w:rsid w:val="000E2D8A"/>
    <w:rPr>
      <w:color w:val="000000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rsid w:val="00140199"/>
    <w:pPr>
      <w:spacing w:after="100"/>
      <w:ind w:left="540"/>
    </w:pPr>
  </w:style>
  <w:style w:type="paragraph" w:customStyle="1" w:styleId="DisclaimerText">
    <w:name w:val="Disclaimer Text"/>
    <w:basedOn w:val="Normal"/>
    <w:uiPriority w:val="99"/>
    <w:rsid w:val="009F005D"/>
    <w:pPr>
      <w:framePr w:hSpace="181" w:wrap="around" w:hAnchor="margin" w:yAlign="bottom"/>
      <w:spacing w:before="0" w:after="0" w:line="200" w:lineRule="atLeast"/>
      <w:ind w:left="680"/>
    </w:pPr>
    <w:rPr>
      <w:sz w:val="14"/>
    </w:rPr>
  </w:style>
  <w:style w:type="table" w:customStyle="1" w:styleId="VMIACoverPageTable">
    <w:name w:val="VMIA Cover Page Table"/>
    <w:basedOn w:val="TableNormal"/>
    <w:uiPriority w:val="99"/>
    <w:rsid w:val="0046682B"/>
    <w:pPr>
      <w:spacing w:line="240" w:lineRule="auto"/>
    </w:pPr>
    <w:rPr>
      <w:sz w:val="48"/>
    </w:rPr>
    <w:tblPr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link w:val="SubtitleChar"/>
    <w:uiPriority w:val="2"/>
    <w:rsid w:val="004E75FD"/>
    <w:pPr>
      <w:framePr w:hSpace="181" w:wrap="around" w:vAnchor="page" w:hAnchor="page" w:x="1815" w:y="2581"/>
      <w:numPr>
        <w:ilvl w:val="1"/>
      </w:numPr>
      <w:spacing w:before="0" w:after="20" w:line="300" w:lineRule="exact"/>
      <w:suppressOverlap/>
    </w:pPr>
    <w:rPr>
      <w:rFonts w:eastAsiaTheme="minorEastAsia" w:cstheme="minorBidi"/>
      <w:color w:val="003366" w:themeColor="text2"/>
      <w:sz w:val="3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4E75FD"/>
    <w:rPr>
      <w:rFonts w:eastAsiaTheme="minorEastAsia" w:cstheme="minorBidi"/>
      <w:color w:val="003366" w:themeColor="text2"/>
      <w:sz w:val="30"/>
      <w:szCs w:val="22"/>
    </w:rPr>
  </w:style>
  <w:style w:type="paragraph" w:customStyle="1" w:styleId="Subtitle2">
    <w:name w:val="Subtitle 2"/>
    <w:basedOn w:val="Subtitle"/>
    <w:uiPriority w:val="2"/>
    <w:rsid w:val="002F7CE9"/>
    <w:pPr>
      <w:framePr w:wrap="around"/>
      <w:spacing w:after="240" w:line="240" w:lineRule="auto"/>
    </w:pPr>
    <w:rPr>
      <w:b/>
      <w:sz w:val="48"/>
    </w:rPr>
  </w:style>
  <w:style w:type="paragraph" w:customStyle="1" w:styleId="Subtitle3">
    <w:name w:val="Subtitle 3"/>
    <w:basedOn w:val="Subtitle2"/>
    <w:uiPriority w:val="2"/>
    <w:rsid w:val="000E360B"/>
    <w:pPr>
      <w:framePr w:wrap="around"/>
    </w:pPr>
    <w:rPr>
      <w:b w:val="0"/>
      <w:color w:val="00A4E4"/>
      <w:sz w:val="22"/>
    </w:rPr>
  </w:style>
  <w:style w:type="table" w:styleId="ColorfulGrid-Accent1">
    <w:name w:val="Colorful Grid Accent 1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CBF0" w:themeFill="accent1" w:themeFillTint="33"/>
    </w:tcPr>
    <w:tblStylePr w:type="firstRow">
      <w:rPr>
        <w:b/>
        <w:bCs/>
      </w:rPr>
      <w:tblPr/>
      <w:tcPr>
        <w:shd w:val="clear" w:color="auto" w:fill="DD98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98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1E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1E6B" w:themeFill="accent1" w:themeFillShade="BF"/>
      </w:tcPr>
    </w:tblStylePr>
    <w:tblStylePr w:type="band1Vert">
      <w:tblPr/>
      <w:tcPr>
        <w:shd w:val="clear" w:color="auto" w:fill="D57FDB" w:themeFill="accent1" w:themeFillTint="7F"/>
      </w:tcPr>
    </w:tblStylePr>
    <w:tblStylePr w:type="band1Horz">
      <w:tblPr/>
      <w:tcPr>
        <w:shd w:val="clear" w:color="auto" w:fill="D57FD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2" w:themeFillTint="33"/>
    </w:tcPr>
    <w:tblStylePr w:type="firstRow">
      <w:rPr>
        <w:b/>
        <w:bCs/>
      </w:rPr>
      <w:tblPr/>
      <w:tcPr>
        <w:shd w:val="clear" w:color="auto" w:fill="8EDF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DF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A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AAA" w:themeFill="accent2" w:themeFillShade="BF"/>
      </w:tcPr>
    </w:tblStylePr>
    <w:tblStylePr w:type="band1Vert">
      <w:tblPr/>
      <w:tcPr>
        <w:shd w:val="clear" w:color="auto" w:fill="72D7FF" w:themeFill="accent2" w:themeFillTint="7F"/>
      </w:tcPr>
    </w:tblStylePr>
    <w:tblStylePr w:type="band1Horz">
      <w:tblPr/>
      <w:tcPr>
        <w:shd w:val="clear" w:color="auto" w:fill="72D7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FF0" w:themeFill="accent3" w:themeFillTint="33"/>
    </w:tcPr>
    <w:tblStylePr w:type="firstRow">
      <w:rPr>
        <w:b/>
        <w:bCs/>
      </w:rPr>
      <w:tblPr/>
      <w:tcPr>
        <w:shd w:val="clear" w:color="auto" w:fill="7BFFE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BFFE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66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669" w:themeFill="accent3" w:themeFillShade="BF"/>
      </w:tcPr>
    </w:tblStylePr>
    <w:tblStylePr w:type="band1Vert">
      <w:tblPr/>
      <w:tcPr>
        <w:shd w:val="clear" w:color="auto" w:fill="5AFFDA" w:themeFill="accent3" w:themeFillTint="7F"/>
      </w:tcPr>
    </w:tblStylePr>
    <w:tblStylePr w:type="band1Horz">
      <w:tblPr/>
      <w:tcPr>
        <w:shd w:val="clear" w:color="auto" w:fill="5AFFD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8D1" w:themeFill="accent4" w:themeFillTint="33"/>
    </w:tcPr>
    <w:tblStylePr w:type="firstRow">
      <w:rPr>
        <w:b/>
        <w:bCs/>
      </w:rPr>
      <w:tblPr/>
      <w:tcPr>
        <w:shd w:val="clear" w:color="auto" w:fill="DDF2A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F2A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EA4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EA416" w:themeFill="accent4" w:themeFillShade="BF"/>
      </w:tcPr>
    </w:tblStylePr>
    <w:tblStylePr w:type="band1Vert">
      <w:tblPr/>
      <w:tcPr>
        <w:shd w:val="clear" w:color="auto" w:fill="D5EF8C" w:themeFill="accent4" w:themeFillTint="7F"/>
      </w:tcPr>
    </w:tblStylePr>
    <w:tblStylePr w:type="band1Horz">
      <w:tblPr/>
      <w:tcPr>
        <w:shd w:val="clear" w:color="auto" w:fill="D5EF8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1" w:themeFill="accent5" w:themeFillTint="33"/>
    </w:tcPr>
    <w:tblStylePr w:type="firstRow">
      <w:rPr>
        <w:b/>
        <w:bCs/>
      </w:rPr>
      <w:tblPr/>
      <w:tcPr>
        <w:shd w:val="clear" w:color="auto" w:fill="FBD3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6F0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6F07" w:themeFill="accent5" w:themeFillShade="BF"/>
      </w:tcPr>
    </w:tblStylePr>
    <w:tblStylePr w:type="band1Vert">
      <w:tblPr/>
      <w:tcPr>
        <w:shd w:val="clear" w:color="auto" w:fill="FBC98E" w:themeFill="accent5" w:themeFillTint="7F"/>
      </w:tcPr>
    </w:tblStylePr>
    <w:tblStylePr w:type="band1Horz">
      <w:tblPr/>
      <w:tcPr>
        <w:shd w:val="clear" w:color="auto" w:fill="FBC98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DD2" w:themeFill="accent6" w:themeFillTint="33"/>
    </w:tcPr>
    <w:tblStylePr w:type="firstRow">
      <w:rPr>
        <w:b/>
        <w:bCs/>
      </w:rPr>
      <w:tblPr/>
      <w:tcPr>
        <w:shd w:val="clear" w:color="auto" w:fill="F9BCA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CA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13C0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13C0C" w:themeFill="accent6" w:themeFillShade="BF"/>
      </w:tcPr>
    </w:tblStylePr>
    <w:tblStylePr w:type="band1Vert">
      <w:tblPr/>
      <w:tcPr>
        <w:shd w:val="clear" w:color="auto" w:fill="F8AC90" w:themeFill="accent6" w:themeFillTint="7F"/>
      </w:tcPr>
    </w:tblStylePr>
    <w:tblStylePr w:type="band1Horz">
      <w:tblPr/>
      <w:tcPr>
        <w:shd w:val="clear" w:color="auto" w:fill="F8AC9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2B6" w:themeFill="accent2" w:themeFillShade="CC"/>
      </w:tcPr>
    </w:tblStylePr>
    <w:tblStylePr w:type="lastRow">
      <w:rPr>
        <w:b/>
        <w:bCs/>
        <w:color w:val="0082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6E5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2B6" w:themeFill="accent2" w:themeFillShade="CC"/>
      </w:tcPr>
    </w:tblStylePr>
    <w:tblStylePr w:type="lastRow">
      <w:rPr>
        <w:b/>
        <w:bCs/>
        <w:color w:val="0082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BFED" w:themeFill="accent1" w:themeFillTint="3F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E3F7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2B6" w:themeFill="accent2" w:themeFillShade="CC"/>
      </w:tcPr>
    </w:tblStylePr>
    <w:tblStylePr w:type="lastRow">
      <w:rPr>
        <w:b/>
        <w:bCs/>
        <w:color w:val="0082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2" w:themeFillTint="3F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DEFF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AF18" w:themeFill="accent4" w:themeFillShade="CC"/>
      </w:tcPr>
    </w:tblStylePr>
    <w:tblStylePr w:type="lastRow">
      <w:rPr>
        <w:b/>
        <w:bCs/>
        <w:color w:val="87AF1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ED" w:themeFill="accent3" w:themeFillTint="3F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6FC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070" w:themeFill="accent3" w:themeFillShade="CC"/>
      </w:tcPr>
    </w:tblStylePr>
    <w:tblStylePr w:type="lastRow">
      <w:rPr>
        <w:b/>
        <w:bCs/>
        <w:color w:val="0090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7C6" w:themeFill="accent4" w:themeFillTint="3F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EF4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400D" w:themeFill="accent6" w:themeFillShade="CC"/>
      </w:tcPr>
    </w:tblStylePr>
    <w:tblStylePr w:type="lastRow">
      <w:rPr>
        <w:b/>
        <w:bCs/>
        <w:color w:val="CE400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C7" w:themeFill="accent5" w:themeFillTint="3F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DEE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57707" w:themeFill="accent5" w:themeFillShade="CC"/>
      </w:tcPr>
    </w:tblStylePr>
    <w:tblStylePr w:type="lastRow">
      <w:rPr>
        <w:b/>
        <w:bCs/>
        <w:color w:val="D5770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5C8" w:themeFill="accent6" w:themeFillTint="3F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00A4E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4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00A4E4" w:themeColor="accent2"/>
        <w:left w:val="single" w:sz="4" w:space="0" w:color="892890" w:themeColor="accent1"/>
        <w:bottom w:val="single" w:sz="4" w:space="0" w:color="892890" w:themeColor="accent1"/>
        <w:right w:val="single" w:sz="4" w:space="0" w:color="8928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5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4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18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1856" w:themeColor="accent1" w:themeShade="99"/>
          <w:insideV w:val="nil"/>
        </w:tcBorders>
        <w:shd w:val="clear" w:color="auto" w:fill="5118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1856" w:themeFill="accent1" w:themeFillShade="99"/>
      </w:tcPr>
    </w:tblStylePr>
    <w:tblStylePr w:type="band1Vert">
      <w:tblPr/>
      <w:tcPr>
        <w:shd w:val="clear" w:color="auto" w:fill="DD98E2" w:themeFill="accent1" w:themeFillTint="66"/>
      </w:tcPr>
    </w:tblStylePr>
    <w:tblStylePr w:type="band1Horz">
      <w:tblPr/>
      <w:tcPr>
        <w:shd w:val="clear" w:color="auto" w:fill="D57F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00A4E4" w:themeColor="accent2"/>
        <w:left w:val="single" w:sz="4" w:space="0" w:color="00A4E4" w:themeColor="accent2"/>
        <w:bottom w:val="single" w:sz="4" w:space="0" w:color="00A4E4" w:themeColor="accent2"/>
        <w:right w:val="single" w:sz="4" w:space="0" w:color="00A4E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4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2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288" w:themeColor="accent2" w:themeShade="99"/>
          <w:insideV w:val="nil"/>
        </w:tcBorders>
        <w:shd w:val="clear" w:color="auto" w:fill="0062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288" w:themeFill="accent2" w:themeFillShade="99"/>
      </w:tcPr>
    </w:tblStylePr>
    <w:tblStylePr w:type="band1Vert">
      <w:tblPr/>
      <w:tcPr>
        <w:shd w:val="clear" w:color="auto" w:fill="8EDFFF" w:themeFill="accent2" w:themeFillTint="66"/>
      </w:tcPr>
    </w:tblStylePr>
    <w:tblStylePr w:type="band1Horz">
      <w:tblPr/>
      <w:tcPr>
        <w:shd w:val="clear" w:color="auto" w:fill="72D7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AADC1E" w:themeColor="accent4"/>
        <w:left w:val="single" w:sz="4" w:space="0" w:color="00B48D" w:themeColor="accent3"/>
        <w:bottom w:val="single" w:sz="4" w:space="0" w:color="00B48D" w:themeColor="accent3"/>
        <w:right w:val="single" w:sz="4" w:space="0" w:color="00B48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ADC1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C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C54" w:themeColor="accent3" w:themeShade="99"/>
          <w:insideV w:val="nil"/>
        </w:tcBorders>
        <w:shd w:val="clear" w:color="auto" w:fill="006C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C54" w:themeFill="accent3" w:themeFillShade="99"/>
      </w:tcPr>
    </w:tblStylePr>
    <w:tblStylePr w:type="band1Vert">
      <w:tblPr/>
      <w:tcPr>
        <w:shd w:val="clear" w:color="auto" w:fill="7BFFE2" w:themeFill="accent3" w:themeFillTint="66"/>
      </w:tcPr>
    </w:tblStylePr>
    <w:tblStylePr w:type="band1Horz">
      <w:tblPr/>
      <w:tcPr>
        <w:shd w:val="clear" w:color="auto" w:fill="5AFFD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00B48D" w:themeColor="accent3"/>
        <w:left w:val="single" w:sz="4" w:space="0" w:color="AADC1E" w:themeColor="accent4"/>
        <w:bottom w:val="single" w:sz="4" w:space="0" w:color="AADC1E" w:themeColor="accent4"/>
        <w:right w:val="single" w:sz="4" w:space="0" w:color="AADC1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C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48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831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8312" w:themeColor="accent4" w:themeShade="99"/>
          <w:insideV w:val="nil"/>
        </w:tcBorders>
        <w:shd w:val="clear" w:color="auto" w:fill="65831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312" w:themeFill="accent4" w:themeFillShade="99"/>
      </w:tcPr>
    </w:tblStylePr>
    <w:tblStylePr w:type="band1Vert">
      <w:tblPr/>
      <w:tcPr>
        <w:shd w:val="clear" w:color="auto" w:fill="DDF2A3" w:themeFill="accent4" w:themeFillTint="66"/>
      </w:tcPr>
    </w:tblStylePr>
    <w:tblStylePr w:type="band1Horz">
      <w:tblPr/>
      <w:tcPr>
        <w:shd w:val="clear" w:color="auto" w:fill="D5EF8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F15A22" w:themeColor="accent6"/>
        <w:left w:val="single" w:sz="4" w:space="0" w:color="F7941E" w:themeColor="accent5"/>
        <w:bottom w:val="single" w:sz="4" w:space="0" w:color="F7941E" w:themeColor="accent5"/>
        <w:right w:val="single" w:sz="4" w:space="0" w:color="F7941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5A2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590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5905" w:themeColor="accent5" w:themeShade="99"/>
          <w:insideV w:val="nil"/>
        </w:tcBorders>
        <w:shd w:val="clear" w:color="auto" w:fill="A0590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5905" w:themeFill="accent5" w:themeFillShade="99"/>
      </w:tcPr>
    </w:tblStylePr>
    <w:tblStylePr w:type="band1Vert">
      <w:tblPr/>
      <w:tcPr>
        <w:shd w:val="clear" w:color="auto" w:fill="FBD3A4" w:themeFill="accent5" w:themeFillTint="66"/>
      </w:tcPr>
    </w:tblStylePr>
    <w:tblStylePr w:type="band1Horz">
      <w:tblPr/>
      <w:tcPr>
        <w:shd w:val="clear" w:color="auto" w:fill="FBC98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F7941E" w:themeColor="accent5"/>
        <w:left w:val="single" w:sz="4" w:space="0" w:color="F15A22" w:themeColor="accent6"/>
        <w:bottom w:val="single" w:sz="4" w:space="0" w:color="F15A22" w:themeColor="accent6"/>
        <w:right w:val="single" w:sz="4" w:space="0" w:color="F15A2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4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30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300A" w:themeColor="accent6" w:themeShade="99"/>
          <w:insideV w:val="nil"/>
        </w:tcBorders>
        <w:shd w:val="clear" w:color="auto" w:fill="9B30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300A" w:themeFill="accent6" w:themeFillShade="99"/>
      </w:tcPr>
    </w:tblStylePr>
    <w:tblStylePr w:type="band1Vert">
      <w:tblPr/>
      <w:tcPr>
        <w:shd w:val="clear" w:color="auto" w:fill="F9BCA6" w:themeFill="accent6" w:themeFillTint="66"/>
      </w:tcPr>
    </w:tblStylePr>
    <w:tblStylePr w:type="band1Horz">
      <w:tblPr/>
      <w:tcPr>
        <w:shd w:val="clear" w:color="auto" w:fill="F8AC9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28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14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1E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1E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1E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1E6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4E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1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A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A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A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A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48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9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66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66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6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6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ADC1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6D0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A4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A4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A4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A4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41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4A0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6F0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6F0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F0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F0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5A2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280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3C0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3C0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3C0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3C0C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DD98E2" w:themeColor="accent1" w:themeTint="66"/>
        <w:left w:val="single" w:sz="4" w:space="0" w:color="DD98E2" w:themeColor="accent1" w:themeTint="66"/>
        <w:bottom w:val="single" w:sz="4" w:space="0" w:color="DD98E2" w:themeColor="accent1" w:themeTint="66"/>
        <w:right w:val="single" w:sz="4" w:space="0" w:color="DD98E2" w:themeColor="accent1" w:themeTint="66"/>
        <w:insideH w:val="single" w:sz="4" w:space="0" w:color="DD98E2" w:themeColor="accent1" w:themeTint="66"/>
        <w:insideV w:val="single" w:sz="4" w:space="0" w:color="DD98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C65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C65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8EDFFF" w:themeColor="accent2" w:themeTint="66"/>
        <w:left w:val="single" w:sz="4" w:space="0" w:color="8EDFFF" w:themeColor="accent2" w:themeTint="66"/>
        <w:bottom w:val="single" w:sz="4" w:space="0" w:color="8EDFFF" w:themeColor="accent2" w:themeTint="66"/>
        <w:right w:val="single" w:sz="4" w:space="0" w:color="8EDFFF" w:themeColor="accent2" w:themeTint="66"/>
        <w:insideH w:val="single" w:sz="4" w:space="0" w:color="8EDFFF" w:themeColor="accent2" w:themeTint="66"/>
        <w:insideV w:val="single" w:sz="4" w:space="0" w:color="8EDF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55C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C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7BFFE2" w:themeColor="accent3" w:themeTint="66"/>
        <w:left w:val="single" w:sz="4" w:space="0" w:color="7BFFE2" w:themeColor="accent3" w:themeTint="66"/>
        <w:bottom w:val="single" w:sz="4" w:space="0" w:color="7BFFE2" w:themeColor="accent3" w:themeTint="66"/>
        <w:right w:val="single" w:sz="4" w:space="0" w:color="7BFFE2" w:themeColor="accent3" w:themeTint="66"/>
        <w:insideH w:val="single" w:sz="4" w:space="0" w:color="7BFFE2" w:themeColor="accent3" w:themeTint="66"/>
        <w:insideV w:val="single" w:sz="4" w:space="0" w:color="7BFFE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9FF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9FF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DDF2A3" w:themeColor="accent4" w:themeTint="66"/>
        <w:left w:val="single" w:sz="4" w:space="0" w:color="DDF2A3" w:themeColor="accent4" w:themeTint="66"/>
        <w:bottom w:val="single" w:sz="4" w:space="0" w:color="DDF2A3" w:themeColor="accent4" w:themeTint="66"/>
        <w:right w:val="single" w:sz="4" w:space="0" w:color="DDF2A3" w:themeColor="accent4" w:themeTint="66"/>
        <w:insideH w:val="single" w:sz="4" w:space="0" w:color="DDF2A3" w:themeColor="accent4" w:themeTint="66"/>
        <w:insideV w:val="single" w:sz="4" w:space="0" w:color="DDF2A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CEC7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CEC7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BD3A4" w:themeColor="accent5" w:themeTint="66"/>
        <w:left w:val="single" w:sz="4" w:space="0" w:color="FBD3A4" w:themeColor="accent5" w:themeTint="66"/>
        <w:bottom w:val="single" w:sz="4" w:space="0" w:color="FBD3A4" w:themeColor="accent5" w:themeTint="66"/>
        <w:right w:val="single" w:sz="4" w:space="0" w:color="FBD3A4" w:themeColor="accent5" w:themeTint="66"/>
        <w:insideH w:val="single" w:sz="4" w:space="0" w:color="FBD3A4" w:themeColor="accent5" w:themeTint="66"/>
        <w:insideV w:val="single" w:sz="4" w:space="0" w:color="FBD3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E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E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9BCA6" w:themeColor="accent6" w:themeTint="66"/>
        <w:left w:val="single" w:sz="4" w:space="0" w:color="F9BCA6" w:themeColor="accent6" w:themeTint="66"/>
        <w:bottom w:val="single" w:sz="4" w:space="0" w:color="F9BCA6" w:themeColor="accent6" w:themeTint="66"/>
        <w:right w:val="single" w:sz="4" w:space="0" w:color="F9BCA6" w:themeColor="accent6" w:themeTint="66"/>
        <w:insideH w:val="single" w:sz="4" w:space="0" w:color="F9BCA6" w:themeColor="accent6" w:themeTint="66"/>
        <w:insideV w:val="single" w:sz="4" w:space="0" w:color="F9BCA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9B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9B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CC65D4" w:themeColor="accent1" w:themeTint="99"/>
        <w:bottom w:val="single" w:sz="2" w:space="0" w:color="CC65D4" w:themeColor="accent1" w:themeTint="99"/>
        <w:insideH w:val="single" w:sz="2" w:space="0" w:color="CC65D4" w:themeColor="accent1" w:themeTint="99"/>
        <w:insideV w:val="single" w:sz="2" w:space="0" w:color="CC65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C65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C65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55CFFF" w:themeColor="accent2" w:themeTint="99"/>
        <w:bottom w:val="single" w:sz="2" w:space="0" w:color="55CFFF" w:themeColor="accent2" w:themeTint="99"/>
        <w:insideH w:val="single" w:sz="2" w:space="0" w:color="55CFFF" w:themeColor="accent2" w:themeTint="99"/>
        <w:insideV w:val="single" w:sz="2" w:space="0" w:color="55C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C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C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39FFD3" w:themeColor="accent3" w:themeTint="99"/>
        <w:bottom w:val="single" w:sz="2" w:space="0" w:color="39FFD3" w:themeColor="accent3" w:themeTint="99"/>
        <w:insideH w:val="single" w:sz="2" w:space="0" w:color="39FFD3" w:themeColor="accent3" w:themeTint="99"/>
        <w:insideV w:val="single" w:sz="2" w:space="0" w:color="39FFD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9FFD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9FFD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CCEC75" w:themeColor="accent4" w:themeTint="99"/>
        <w:bottom w:val="single" w:sz="2" w:space="0" w:color="CCEC75" w:themeColor="accent4" w:themeTint="99"/>
        <w:insideH w:val="single" w:sz="2" w:space="0" w:color="CCEC75" w:themeColor="accent4" w:themeTint="99"/>
        <w:insideV w:val="single" w:sz="2" w:space="0" w:color="CCEC7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CEC7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CEC7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FABE77" w:themeColor="accent5" w:themeTint="99"/>
        <w:bottom w:val="single" w:sz="2" w:space="0" w:color="FABE77" w:themeColor="accent5" w:themeTint="99"/>
        <w:insideH w:val="single" w:sz="2" w:space="0" w:color="FABE77" w:themeColor="accent5" w:themeTint="99"/>
        <w:insideV w:val="single" w:sz="2" w:space="0" w:color="FABE7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E7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E7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F69B7A" w:themeColor="accent6" w:themeTint="99"/>
        <w:bottom w:val="single" w:sz="2" w:space="0" w:color="F69B7A" w:themeColor="accent6" w:themeTint="99"/>
        <w:insideH w:val="single" w:sz="2" w:space="0" w:color="F69B7A" w:themeColor="accent6" w:themeTint="99"/>
        <w:insideV w:val="single" w:sz="2" w:space="0" w:color="F69B7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9B7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9B7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1" w:themeTint="99"/>
        <w:left w:val="single" w:sz="4" w:space="0" w:color="CC65D4" w:themeColor="accent1" w:themeTint="99"/>
        <w:bottom w:val="single" w:sz="4" w:space="0" w:color="CC65D4" w:themeColor="accent1" w:themeTint="99"/>
        <w:right w:val="single" w:sz="4" w:space="0" w:color="CC65D4" w:themeColor="accent1" w:themeTint="99"/>
        <w:insideH w:val="single" w:sz="4" w:space="0" w:color="CC65D4" w:themeColor="accent1" w:themeTint="99"/>
        <w:insideV w:val="single" w:sz="4" w:space="0" w:color="CC65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  <w:tblStylePr w:type="neCell">
      <w:tblPr/>
      <w:tcPr>
        <w:tcBorders>
          <w:bottom w:val="single" w:sz="4" w:space="0" w:color="CC65D4" w:themeColor="accent1" w:themeTint="99"/>
        </w:tcBorders>
      </w:tcPr>
    </w:tblStylePr>
    <w:tblStylePr w:type="nwCell">
      <w:tblPr/>
      <w:tcPr>
        <w:tcBorders>
          <w:bottom w:val="single" w:sz="4" w:space="0" w:color="CC65D4" w:themeColor="accent1" w:themeTint="99"/>
        </w:tcBorders>
      </w:tcPr>
    </w:tblStylePr>
    <w:tblStylePr w:type="seCell">
      <w:tblPr/>
      <w:tcPr>
        <w:tcBorders>
          <w:top w:val="single" w:sz="4" w:space="0" w:color="CC65D4" w:themeColor="accent1" w:themeTint="99"/>
        </w:tcBorders>
      </w:tcPr>
    </w:tblStylePr>
    <w:tblStylePr w:type="swCell">
      <w:tblPr/>
      <w:tcPr>
        <w:tcBorders>
          <w:top w:val="single" w:sz="4" w:space="0" w:color="CC65D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2" w:themeTint="99"/>
        <w:left w:val="single" w:sz="4" w:space="0" w:color="55CFFF" w:themeColor="accent2" w:themeTint="99"/>
        <w:bottom w:val="single" w:sz="4" w:space="0" w:color="55CFFF" w:themeColor="accent2" w:themeTint="99"/>
        <w:right w:val="single" w:sz="4" w:space="0" w:color="55CFFF" w:themeColor="accent2" w:themeTint="99"/>
        <w:insideH w:val="single" w:sz="4" w:space="0" w:color="55CFFF" w:themeColor="accent2" w:themeTint="99"/>
        <w:insideV w:val="single" w:sz="4" w:space="0" w:color="55C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  <w:tblStylePr w:type="neCell">
      <w:tblPr/>
      <w:tcPr>
        <w:tcBorders>
          <w:bottom w:val="single" w:sz="4" w:space="0" w:color="55CFFF" w:themeColor="accent2" w:themeTint="99"/>
        </w:tcBorders>
      </w:tcPr>
    </w:tblStylePr>
    <w:tblStylePr w:type="nwCell">
      <w:tblPr/>
      <w:tcPr>
        <w:tcBorders>
          <w:bottom w:val="single" w:sz="4" w:space="0" w:color="55CFFF" w:themeColor="accent2" w:themeTint="99"/>
        </w:tcBorders>
      </w:tcPr>
    </w:tblStylePr>
    <w:tblStylePr w:type="seCell">
      <w:tblPr/>
      <w:tcPr>
        <w:tcBorders>
          <w:top w:val="single" w:sz="4" w:space="0" w:color="55CFFF" w:themeColor="accent2" w:themeTint="99"/>
        </w:tcBorders>
      </w:tcPr>
    </w:tblStylePr>
    <w:tblStylePr w:type="swCell">
      <w:tblPr/>
      <w:tcPr>
        <w:tcBorders>
          <w:top w:val="single" w:sz="4" w:space="0" w:color="55C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3" w:themeTint="99"/>
        <w:left w:val="single" w:sz="4" w:space="0" w:color="39FFD3" w:themeColor="accent3" w:themeTint="99"/>
        <w:bottom w:val="single" w:sz="4" w:space="0" w:color="39FFD3" w:themeColor="accent3" w:themeTint="99"/>
        <w:right w:val="single" w:sz="4" w:space="0" w:color="39FFD3" w:themeColor="accent3" w:themeTint="99"/>
        <w:insideH w:val="single" w:sz="4" w:space="0" w:color="39FFD3" w:themeColor="accent3" w:themeTint="99"/>
        <w:insideV w:val="single" w:sz="4" w:space="0" w:color="39FFD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  <w:tblStylePr w:type="neCell">
      <w:tblPr/>
      <w:tcPr>
        <w:tcBorders>
          <w:bottom w:val="single" w:sz="4" w:space="0" w:color="39FFD3" w:themeColor="accent3" w:themeTint="99"/>
        </w:tcBorders>
      </w:tcPr>
    </w:tblStylePr>
    <w:tblStylePr w:type="nwCell">
      <w:tblPr/>
      <w:tcPr>
        <w:tcBorders>
          <w:bottom w:val="single" w:sz="4" w:space="0" w:color="39FFD3" w:themeColor="accent3" w:themeTint="99"/>
        </w:tcBorders>
      </w:tcPr>
    </w:tblStylePr>
    <w:tblStylePr w:type="seCell">
      <w:tblPr/>
      <w:tcPr>
        <w:tcBorders>
          <w:top w:val="single" w:sz="4" w:space="0" w:color="39FFD3" w:themeColor="accent3" w:themeTint="99"/>
        </w:tcBorders>
      </w:tcPr>
    </w:tblStylePr>
    <w:tblStylePr w:type="swCell">
      <w:tblPr/>
      <w:tcPr>
        <w:tcBorders>
          <w:top w:val="single" w:sz="4" w:space="0" w:color="39FFD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4" w:themeTint="99"/>
        <w:left w:val="single" w:sz="4" w:space="0" w:color="CCEC75" w:themeColor="accent4" w:themeTint="99"/>
        <w:bottom w:val="single" w:sz="4" w:space="0" w:color="CCEC75" w:themeColor="accent4" w:themeTint="99"/>
        <w:right w:val="single" w:sz="4" w:space="0" w:color="CCEC75" w:themeColor="accent4" w:themeTint="99"/>
        <w:insideH w:val="single" w:sz="4" w:space="0" w:color="CCEC75" w:themeColor="accent4" w:themeTint="99"/>
        <w:insideV w:val="single" w:sz="4" w:space="0" w:color="CCEC7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  <w:tblStylePr w:type="neCell">
      <w:tblPr/>
      <w:tcPr>
        <w:tcBorders>
          <w:bottom w:val="single" w:sz="4" w:space="0" w:color="CCEC75" w:themeColor="accent4" w:themeTint="99"/>
        </w:tcBorders>
      </w:tcPr>
    </w:tblStylePr>
    <w:tblStylePr w:type="nwCell">
      <w:tblPr/>
      <w:tcPr>
        <w:tcBorders>
          <w:bottom w:val="single" w:sz="4" w:space="0" w:color="CCEC75" w:themeColor="accent4" w:themeTint="99"/>
        </w:tcBorders>
      </w:tcPr>
    </w:tblStylePr>
    <w:tblStylePr w:type="seCell">
      <w:tblPr/>
      <w:tcPr>
        <w:tcBorders>
          <w:top w:val="single" w:sz="4" w:space="0" w:color="CCEC75" w:themeColor="accent4" w:themeTint="99"/>
        </w:tcBorders>
      </w:tcPr>
    </w:tblStylePr>
    <w:tblStylePr w:type="swCell">
      <w:tblPr/>
      <w:tcPr>
        <w:tcBorders>
          <w:top w:val="single" w:sz="4" w:space="0" w:color="CCEC7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5" w:themeTint="99"/>
        <w:left w:val="single" w:sz="4" w:space="0" w:color="FABE77" w:themeColor="accent5" w:themeTint="99"/>
        <w:bottom w:val="single" w:sz="4" w:space="0" w:color="FABE77" w:themeColor="accent5" w:themeTint="99"/>
        <w:right w:val="single" w:sz="4" w:space="0" w:color="FABE77" w:themeColor="accent5" w:themeTint="99"/>
        <w:insideH w:val="single" w:sz="4" w:space="0" w:color="FABE77" w:themeColor="accent5" w:themeTint="99"/>
        <w:insideV w:val="single" w:sz="4" w:space="0" w:color="FABE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  <w:tblStylePr w:type="neCell">
      <w:tblPr/>
      <w:tcPr>
        <w:tcBorders>
          <w:bottom w:val="single" w:sz="4" w:space="0" w:color="FABE77" w:themeColor="accent5" w:themeTint="99"/>
        </w:tcBorders>
      </w:tcPr>
    </w:tblStylePr>
    <w:tblStylePr w:type="nwCell">
      <w:tblPr/>
      <w:tcPr>
        <w:tcBorders>
          <w:bottom w:val="single" w:sz="4" w:space="0" w:color="FABE77" w:themeColor="accent5" w:themeTint="99"/>
        </w:tcBorders>
      </w:tcPr>
    </w:tblStylePr>
    <w:tblStylePr w:type="seCell">
      <w:tblPr/>
      <w:tcPr>
        <w:tcBorders>
          <w:top w:val="single" w:sz="4" w:space="0" w:color="FABE77" w:themeColor="accent5" w:themeTint="99"/>
        </w:tcBorders>
      </w:tcPr>
    </w:tblStylePr>
    <w:tblStylePr w:type="swCell">
      <w:tblPr/>
      <w:tcPr>
        <w:tcBorders>
          <w:top w:val="single" w:sz="4" w:space="0" w:color="FABE7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6" w:themeTint="99"/>
        <w:left w:val="single" w:sz="4" w:space="0" w:color="F69B7A" w:themeColor="accent6" w:themeTint="99"/>
        <w:bottom w:val="single" w:sz="4" w:space="0" w:color="F69B7A" w:themeColor="accent6" w:themeTint="99"/>
        <w:right w:val="single" w:sz="4" w:space="0" w:color="F69B7A" w:themeColor="accent6" w:themeTint="99"/>
        <w:insideH w:val="single" w:sz="4" w:space="0" w:color="F69B7A" w:themeColor="accent6" w:themeTint="99"/>
        <w:insideV w:val="single" w:sz="4" w:space="0" w:color="F69B7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  <w:tblStylePr w:type="neCell">
      <w:tblPr/>
      <w:tcPr>
        <w:tcBorders>
          <w:bottom w:val="single" w:sz="4" w:space="0" w:color="F69B7A" w:themeColor="accent6" w:themeTint="99"/>
        </w:tcBorders>
      </w:tcPr>
    </w:tblStylePr>
    <w:tblStylePr w:type="nwCell">
      <w:tblPr/>
      <w:tcPr>
        <w:tcBorders>
          <w:bottom w:val="single" w:sz="4" w:space="0" w:color="F69B7A" w:themeColor="accent6" w:themeTint="99"/>
        </w:tcBorders>
      </w:tcPr>
    </w:tblStylePr>
    <w:tblStylePr w:type="seCell">
      <w:tblPr/>
      <w:tcPr>
        <w:tcBorders>
          <w:top w:val="single" w:sz="4" w:space="0" w:color="F69B7A" w:themeColor="accent6" w:themeTint="99"/>
        </w:tcBorders>
      </w:tcPr>
    </w:tblStylePr>
    <w:tblStylePr w:type="swCell">
      <w:tblPr/>
      <w:tcPr>
        <w:tcBorders>
          <w:top w:val="single" w:sz="4" w:space="0" w:color="F69B7A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1" w:themeTint="99"/>
        <w:left w:val="single" w:sz="4" w:space="0" w:color="CC65D4" w:themeColor="accent1" w:themeTint="99"/>
        <w:bottom w:val="single" w:sz="4" w:space="0" w:color="CC65D4" w:themeColor="accent1" w:themeTint="99"/>
        <w:right w:val="single" w:sz="4" w:space="0" w:color="CC65D4" w:themeColor="accent1" w:themeTint="99"/>
        <w:insideH w:val="single" w:sz="4" w:space="0" w:color="CC65D4" w:themeColor="accent1" w:themeTint="99"/>
        <w:insideV w:val="single" w:sz="4" w:space="0" w:color="CC65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2890" w:themeColor="accent1"/>
          <w:left w:val="single" w:sz="4" w:space="0" w:color="892890" w:themeColor="accent1"/>
          <w:bottom w:val="single" w:sz="4" w:space="0" w:color="892890" w:themeColor="accent1"/>
          <w:right w:val="single" w:sz="4" w:space="0" w:color="892890" w:themeColor="accent1"/>
          <w:insideH w:val="nil"/>
          <w:insideV w:val="nil"/>
        </w:tcBorders>
        <w:shd w:val="clear" w:color="auto" w:fill="892890" w:themeFill="accent1"/>
      </w:tcPr>
    </w:tblStylePr>
    <w:tblStylePr w:type="lastRow">
      <w:rPr>
        <w:b/>
        <w:bCs/>
      </w:rPr>
      <w:tblPr/>
      <w:tcPr>
        <w:tcBorders>
          <w:top w:val="double" w:sz="4" w:space="0" w:color="8928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2" w:themeTint="99"/>
        <w:left w:val="single" w:sz="4" w:space="0" w:color="55CFFF" w:themeColor="accent2" w:themeTint="99"/>
        <w:bottom w:val="single" w:sz="4" w:space="0" w:color="55CFFF" w:themeColor="accent2" w:themeTint="99"/>
        <w:right w:val="single" w:sz="4" w:space="0" w:color="55CFFF" w:themeColor="accent2" w:themeTint="99"/>
        <w:insideH w:val="single" w:sz="4" w:space="0" w:color="55CFFF" w:themeColor="accent2" w:themeTint="99"/>
        <w:insideV w:val="single" w:sz="4" w:space="0" w:color="55C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4E4" w:themeColor="accent2"/>
          <w:left w:val="single" w:sz="4" w:space="0" w:color="00A4E4" w:themeColor="accent2"/>
          <w:bottom w:val="single" w:sz="4" w:space="0" w:color="00A4E4" w:themeColor="accent2"/>
          <w:right w:val="single" w:sz="4" w:space="0" w:color="00A4E4" w:themeColor="accent2"/>
          <w:insideH w:val="nil"/>
          <w:insideV w:val="nil"/>
        </w:tcBorders>
        <w:shd w:val="clear" w:color="auto" w:fill="00A4E4" w:themeFill="accent2"/>
      </w:tcPr>
    </w:tblStylePr>
    <w:tblStylePr w:type="lastRow">
      <w:rPr>
        <w:b/>
        <w:bCs/>
      </w:rPr>
      <w:tblPr/>
      <w:tcPr>
        <w:tcBorders>
          <w:top w:val="double" w:sz="4" w:space="0" w:color="00A4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3" w:themeTint="99"/>
        <w:left w:val="single" w:sz="4" w:space="0" w:color="39FFD3" w:themeColor="accent3" w:themeTint="99"/>
        <w:bottom w:val="single" w:sz="4" w:space="0" w:color="39FFD3" w:themeColor="accent3" w:themeTint="99"/>
        <w:right w:val="single" w:sz="4" w:space="0" w:color="39FFD3" w:themeColor="accent3" w:themeTint="99"/>
        <w:insideH w:val="single" w:sz="4" w:space="0" w:color="39FFD3" w:themeColor="accent3" w:themeTint="99"/>
        <w:insideV w:val="single" w:sz="4" w:space="0" w:color="39FFD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48D" w:themeColor="accent3"/>
          <w:left w:val="single" w:sz="4" w:space="0" w:color="00B48D" w:themeColor="accent3"/>
          <w:bottom w:val="single" w:sz="4" w:space="0" w:color="00B48D" w:themeColor="accent3"/>
          <w:right w:val="single" w:sz="4" w:space="0" w:color="00B48D" w:themeColor="accent3"/>
          <w:insideH w:val="nil"/>
          <w:insideV w:val="nil"/>
        </w:tcBorders>
        <w:shd w:val="clear" w:color="auto" w:fill="00B48D" w:themeFill="accent3"/>
      </w:tcPr>
    </w:tblStylePr>
    <w:tblStylePr w:type="lastRow">
      <w:rPr>
        <w:b/>
        <w:bCs/>
      </w:rPr>
      <w:tblPr/>
      <w:tcPr>
        <w:tcBorders>
          <w:top w:val="double" w:sz="4" w:space="0" w:color="00B48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4" w:themeTint="99"/>
        <w:left w:val="single" w:sz="4" w:space="0" w:color="CCEC75" w:themeColor="accent4" w:themeTint="99"/>
        <w:bottom w:val="single" w:sz="4" w:space="0" w:color="CCEC75" w:themeColor="accent4" w:themeTint="99"/>
        <w:right w:val="single" w:sz="4" w:space="0" w:color="CCEC75" w:themeColor="accent4" w:themeTint="99"/>
        <w:insideH w:val="single" w:sz="4" w:space="0" w:color="CCEC75" w:themeColor="accent4" w:themeTint="99"/>
        <w:insideV w:val="single" w:sz="4" w:space="0" w:color="CCEC7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DC1E" w:themeColor="accent4"/>
          <w:left w:val="single" w:sz="4" w:space="0" w:color="AADC1E" w:themeColor="accent4"/>
          <w:bottom w:val="single" w:sz="4" w:space="0" w:color="AADC1E" w:themeColor="accent4"/>
          <w:right w:val="single" w:sz="4" w:space="0" w:color="AADC1E" w:themeColor="accent4"/>
          <w:insideH w:val="nil"/>
          <w:insideV w:val="nil"/>
        </w:tcBorders>
        <w:shd w:val="clear" w:color="auto" w:fill="AADC1E" w:themeFill="accent4"/>
      </w:tcPr>
    </w:tblStylePr>
    <w:tblStylePr w:type="lastRow">
      <w:rPr>
        <w:b/>
        <w:bCs/>
      </w:rPr>
      <w:tblPr/>
      <w:tcPr>
        <w:tcBorders>
          <w:top w:val="double" w:sz="4" w:space="0" w:color="AADC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5" w:themeTint="99"/>
        <w:left w:val="single" w:sz="4" w:space="0" w:color="FABE77" w:themeColor="accent5" w:themeTint="99"/>
        <w:bottom w:val="single" w:sz="4" w:space="0" w:color="FABE77" w:themeColor="accent5" w:themeTint="99"/>
        <w:right w:val="single" w:sz="4" w:space="0" w:color="FABE77" w:themeColor="accent5" w:themeTint="99"/>
        <w:insideH w:val="single" w:sz="4" w:space="0" w:color="FABE77" w:themeColor="accent5" w:themeTint="99"/>
        <w:insideV w:val="single" w:sz="4" w:space="0" w:color="FABE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41E" w:themeColor="accent5"/>
          <w:left w:val="single" w:sz="4" w:space="0" w:color="F7941E" w:themeColor="accent5"/>
          <w:bottom w:val="single" w:sz="4" w:space="0" w:color="F7941E" w:themeColor="accent5"/>
          <w:right w:val="single" w:sz="4" w:space="0" w:color="F7941E" w:themeColor="accent5"/>
          <w:insideH w:val="nil"/>
          <w:insideV w:val="nil"/>
        </w:tcBorders>
        <w:shd w:val="clear" w:color="auto" w:fill="F794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4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6" w:themeTint="99"/>
        <w:left w:val="single" w:sz="4" w:space="0" w:color="F69B7A" w:themeColor="accent6" w:themeTint="99"/>
        <w:bottom w:val="single" w:sz="4" w:space="0" w:color="F69B7A" w:themeColor="accent6" w:themeTint="99"/>
        <w:right w:val="single" w:sz="4" w:space="0" w:color="F69B7A" w:themeColor="accent6" w:themeTint="99"/>
        <w:insideH w:val="single" w:sz="4" w:space="0" w:color="F69B7A" w:themeColor="accent6" w:themeTint="99"/>
        <w:insideV w:val="single" w:sz="4" w:space="0" w:color="F69B7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A22" w:themeColor="accent6"/>
          <w:left w:val="single" w:sz="4" w:space="0" w:color="F15A22" w:themeColor="accent6"/>
          <w:bottom w:val="single" w:sz="4" w:space="0" w:color="F15A22" w:themeColor="accent6"/>
          <w:right w:val="single" w:sz="4" w:space="0" w:color="F15A22" w:themeColor="accent6"/>
          <w:insideH w:val="nil"/>
          <w:insideV w:val="nil"/>
        </w:tcBorders>
        <w:shd w:val="clear" w:color="auto" w:fill="F15A22" w:themeFill="accent6"/>
      </w:tcPr>
    </w:tblStylePr>
    <w:tblStylePr w:type="lastRow">
      <w:rPr>
        <w:b/>
        <w:bCs/>
      </w:rPr>
      <w:tblPr/>
      <w:tcPr>
        <w:tcBorders>
          <w:top w:val="double" w:sz="4" w:space="0" w:color="F15A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B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28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28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28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2890" w:themeFill="accent1"/>
      </w:tcPr>
    </w:tblStylePr>
    <w:tblStylePr w:type="band1Vert">
      <w:tblPr/>
      <w:tcPr>
        <w:shd w:val="clear" w:color="auto" w:fill="DD98E2" w:themeFill="accent1" w:themeFillTint="66"/>
      </w:tcPr>
    </w:tblStylePr>
    <w:tblStylePr w:type="band1Horz">
      <w:tblPr/>
      <w:tcPr>
        <w:shd w:val="clear" w:color="auto" w:fill="DD98E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4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4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4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4E4" w:themeFill="accent2"/>
      </w:tcPr>
    </w:tblStylePr>
    <w:tblStylePr w:type="band1Vert">
      <w:tblPr/>
      <w:tcPr>
        <w:shd w:val="clear" w:color="auto" w:fill="8EDFFF" w:themeFill="accent2" w:themeFillTint="66"/>
      </w:tcPr>
    </w:tblStylePr>
    <w:tblStylePr w:type="band1Horz">
      <w:tblPr/>
      <w:tcPr>
        <w:shd w:val="clear" w:color="auto" w:fill="8EDF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FFF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48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48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48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48D" w:themeFill="accent3"/>
      </w:tcPr>
    </w:tblStylePr>
    <w:tblStylePr w:type="band1Vert">
      <w:tblPr/>
      <w:tcPr>
        <w:shd w:val="clear" w:color="auto" w:fill="7BFFE2" w:themeFill="accent3" w:themeFillTint="66"/>
      </w:tcPr>
    </w:tblStylePr>
    <w:tblStylePr w:type="band1Horz">
      <w:tblPr/>
      <w:tcPr>
        <w:shd w:val="clear" w:color="auto" w:fill="7BFFE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D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DC1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DC1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ADC1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ADC1E" w:themeFill="accent4"/>
      </w:tcPr>
    </w:tblStylePr>
    <w:tblStylePr w:type="band1Vert">
      <w:tblPr/>
      <w:tcPr>
        <w:shd w:val="clear" w:color="auto" w:fill="DDF2A3" w:themeFill="accent4" w:themeFillTint="66"/>
      </w:tcPr>
    </w:tblStylePr>
    <w:tblStylePr w:type="band1Horz">
      <w:tblPr/>
      <w:tcPr>
        <w:shd w:val="clear" w:color="auto" w:fill="DDF2A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41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41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4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41E" w:themeFill="accent5"/>
      </w:tcPr>
    </w:tblStylePr>
    <w:tblStylePr w:type="band1Vert">
      <w:tblPr/>
      <w:tcPr>
        <w:shd w:val="clear" w:color="auto" w:fill="FBD3A4" w:themeFill="accent5" w:themeFillTint="66"/>
      </w:tcPr>
    </w:tblStylePr>
    <w:tblStylePr w:type="band1Horz">
      <w:tblPr/>
      <w:tcPr>
        <w:shd w:val="clear" w:color="auto" w:fill="FBD3A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D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A2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A2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5A2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5A22" w:themeFill="accent6"/>
      </w:tcPr>
    </w:tblStylePr>
    <w:tblStylePr w:type="band1Vert">
      <w:tblPr/>
      <w:tcPr>
        <w:shd w:val="clear" w:color="auto" w:fill="F9BCA6" w:themeFill="accent6" w:themeFillTint="66"/>
      </w:tcPr>
    </w:tblStylePr>
    <w:tblStylePr w:type="band1Horz">
      <w:tblPr/>
      <w:tcPr>
        <w:shd w:val="clear" w:color="auto" w:fill="F9BCA6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C23AD8"/>
    <w:pPr>
      <w:spacing w:after="0" w:line="240" w:lineRule="auto"/>
    </w:pPr>
    <w:rPr>
      <w:color w:val="661E6B" w:themeColor="accent1" w:themeShade="BF"/>
    </w:rPr>
    <w:tblPr>
      <w:tblStyleRowBandSize w:val="1"/>
      <w:tblStyleColBandSize w:val="1"/>
      <w:tblBorders>
        <w:top w:val="single" w:sz="4" w:space="0" w:color="CC65D4" w:themeColor="accent1" w:themeTint="99"/>
        <w:left w:val="single" w:sz="4" w:space="0" w:color="CC65D4" w:themeColor="accent1" w:themeTint="99"/>
        <w:bottom w:val="single" w:sz="4" w:space="0" w:color="CC65D4" w:themeColor="accent1" w:themeTint="99"/>
        <w:right w:val="single" w:sz="4" w:space="0" w:color="CC65D4" w:themeColor="accent1" w:themeTint="99"/>
        <w:insideH w:val="single" w:sz="4" w:space="0" w:color="CC65D4" w:themeColor="accent1" w:themeTint="99"/>
        <w:insideV w:val="single" w:sz="4" w:space="0" w:color="CC65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C65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C65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C23AD8"/>
    <w:pPr>
      <w:spacing w:after="0" w:line="240" w:lineRule="auto"/>
    </w:pPr>
    <w:rPr>
      <w:color w:val="007AAA" w:themeColor="accent2" w:themeShade="BF"/>
    </w:rPr>
    <w:tblPr>
      <w:tblStyleRowBandSize w:val="1"/>
      <w:tblStyleColBandSize w:val="1"/>
      <w:tblBorders>
        <w:top w:val="single" w:sz="4" w:space="0" w:color="55CFFF" w:themeColor="accent2" w:themeTint="99"/>
        <w:left w:val="single" w:sz="4" w:space="0" w:color="55CFFF" w:themeColor="accent2" w:themeTint="99"/>
        <w:bottom w:val="single" w:sz="4" w:space="0" w:color="55CFFF" w:themeColor="accent2" w:themeTint="99"/>
        <w:right w:val="single" w:sz="4" w:space="0" w:color="55CFFF" w:themeColor="accent2" w:themeTint="99"/>
        <w:insideH w:val="single" w:sz="4" w:space="0" w:color="55CFFF" w:themeColor="accent2" w:themeTint="99"/>
        <w:insideV w:val="single" w:sz="4" w:space="0" w:color="55C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55C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C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C23AD8"/>
    <w:pPr>
      <w:spacing w:after="0" w:line="240" w:lineRule="auto"/>
    </w:pPr>
    <w:rPr>
      <w:color w:val="008669" w:themeColor="accent3" w:themeShade="BF"/>
    </w:rPr>
    <w:tblPr>
      <w:tblStyleRowBandSize w:val="1"/>
      <w:tblStyleColBandSize w:val="1"/>
      <w:tblBorders>
        <w:top w:val="single" w:sz="4" w:space="0" w:color="39FFD3" w:themeColor="accent3" w:themeTint="99"/>
        <w:left w:val="single" w:sz="4" w:space="0" w:color="39FFD3" w:themeColor="accent3" w:themeTint="99"/>
        <w:bottom w:val="single" w:sz="4" w:space="0" w:color="39FFD3" w:themeColor="accent3" w:themeTint="99"/>
        <w:right w:val="single" w:sz="4" w:space="0" w:color="39FFD3" w:themeColor="accent3" w:themeTint="99"/>
        <w:insideH w:val="single" w:sz="4" w:space="0" w:color="39FFD3" w:themeColor="accent3" w:themeTint="99"/>
        <w:insideV w:val="single" w:sz="4" w:space="0" w:color="39FFD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9FF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FF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C23AD8"/>
    <w:pPr>
      <w:spacing w:after="0" w:line="240" w:lineRule="auto"/>
    </w:pPr>
    <w:rPr>
      <w:color w:val="7EA416" w:themeColor="accent4" w:themeShade="BF"/>
    </w:rPr>
    <w:tblPr>
      <w:tblStyleRowBandSize w:val="1"/>
      <w:tblStyleColBandSize w:val="1"/>
      <w:tblBorders>
        <w:top w:val="single" w:sz="4" w:space="0" w:color="CCEC75" w:themeColor="accent4" w:themeTint="99"/>
        <w:left w:val="single" w:sz="4" w:space="0" w:color="CCEC75" w:themeColor="accent4" w:themeTint="99"/>
        <w:bottom w:val="single" w:sz="4" w:space="0" w:color="CCEC75" w:themeColor="accent4" w:themeTint="99"/>
        <w:right w:val="single" w:sz="4" w:space="0" w:color="CCEC75" w:themeColor="accent4" w:themeTint="99"/>
        <w:insideH w:val="single" w:sz="4" w:space="0" w:color="CCEC75" w:themeColor="accent4" w:themeTint="99"/>
        <w:insideV w:val="single" w:sz="4" w:space="0" w:color="CCEC7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CEC7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CEC7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C23AD8"/>
    <w:pPr>
      <w:spacing w:after="0" w:line="240" w:lineRule="auto"/>
    </w:pPr>
    <w:rPr>
      <w:color w:val="C86F07" w:themeColor="accent5" w:themeShade="BF"/>
    </w:rPr>
    <w:tblPr>
      <w:tblStyleRowBandSize w:val="1"/>
      <w:tblStyleColBandSize w:val="1"/>
      <w:tblBorders>
        <w:top w:val="single" w:sz="4" w:space="0" w:color="FABE77" w:themeColor="accent5" w:themeTint="99"/>
        <w:left w:val="single" w:sz="4" w:space="0" w:color="FABE77" w:themeColor="accent5" w:themeTint="99"/>
        <w:bottom w:val="single" w:sz="4" w:space="0" w:color="FABE77" w:themeColor="accent5" w:themeTint="99"/>
        <w:right w:val="single" w:sz="4" w:space="0" w:color="FABE77" w:themeColor="accent5" w:themeTint="99"/>
        <w:insideH w:val="single" w:sz="4" w:space="0" w:color="FABE77" w:themeColor="accent5" w:themeTint="99"/>
        <w:insideV w:val="single" w:sz="4" w:space="0" w:color="FABE7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E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E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C23AD8"/>
    <w:pPr>
      <w:spacing w:after="0" w:line="240" w:lineRule="auto"/>
    </w:pPr>
    <w:rPr>
      <w:color w:val="C13C0C" w:themeColor="accent6" w:themeShade="BF"/>
    </w:rPr>
    <w:tblPr>
      <w:tblStyleRowBandSize w:val="1"/>
      <w:tblStyleColBandSize w:val="1"/>
      <w:tblBorders>
        <w:top w:val="single" w:sz="4" w:space="0" w:color="F69B7A" w:themeColor="accent6" w:themeTint="99"/>
        <w:left w:val="single" w:sz="4" w:space="0" w:color="F69B7A" w:themeColor="accent6" w:themeTint="99"/>
        <w:bottom w:val="single" w:sz="4" w:space="0" w:color="F69B7A" w:themeColor="accent6" w:themeTint="99"/>
        <w:right w:val="single" w:sz="4" w:space="0" w:color="F69B7A" w:themeColor="accent6" w:themeTint="99"/>
        <w:insideH w:val="single" w:sz="4" w:space="0" w:color="F69B7A" w:themeColor="accent6" w:themeTint="99"/>
        <w:insideV w:val="single" w:sz="4" w:space="0" w:color="F69B7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9B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9B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C23AD8"/>
    <w:pPr>
      <w:spacing w:after="0" w:line="240" w:lineRule="auto"/>
    </w:pPr>
    <w:rPr>
      <w:color w:val="661E6B" w:themeColor="accent1" w:themeShade="BF"/>
    </w:rPr>
    <w:tblPr>
      <w:tblStyleRowBandSize w:val="1"/>
      <w:tblStyleColBandSize w:val="1"/>
      <w:tblBorders>
        <w:top w:val="single" w:sz="4" w:space="0" w:color="CC65D4" w:themeColor="accent1" w:themeTint="99"/>
        <w:left w:val="single" w:sz="4" w:space="0" w:color="CC65D4" w:themeColor="accent1" w:themeTint="99"/>
        <w:bottom w:val="single" w:sz="4" w:space="0" w:color="CC65D4" w:themeColor="accent1" w:themeTint="99"/>
        <w:right w:val="single" w:sz="4" w:space="0" w:color="CC65D4" w:themeColor="accent1" w:themeTint="99"/>
        <w:insideH w:val="single" w:sz="4" w:space="0" w:color="CC65D4" w:themeColor="accent1" w:themeTint="99"/>
        <w:insideV w:val="single" w:sz="4" w:space="0" w:color="CC65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  <w:tblStylePr w:type="neCell">
      <w:tblPr/>
      <w:tcPr>
        <w:tcBorders>
          <w:bottom w:val="single" w:sz="4" w:space="0" w:color="CC65D4" w:themeColor="accent1" w:themeTint="99"/>
        </w:tcBorders>
      </w:tcPr>
    </w:tblStylePr>
    <w:tblStylePr w:type="nwCell">
      <w:tblPr/>
      <w:tcPr>
        <w:tcBorders>
          <w:bottom w:val="single" w:sz="4" w:space="0" w:color="CC65D4" w:themeColor="accent1" w:themeTint="99"/>
        </w:tcBorders>
      </w:tcPr>
    </w:tblStylePr>
    <w:tblStylePr w:type="seCell">
      <w:tblPr/>
      <w:tcPr>
        <w:tcBorders>
          <w:top w:val="single" w:sz="4" w:space="0" w:color="CC65D4" w:themeColor="accent1" w:themeTint="99"/>
        </w:tcBorders>
      </w:tcPr>
    </w:tblStylePr>
    <w:tblStylePr w:type="swCell">
      <w:tblPr/>
      <w:tcPr>
        <w:tcBorders>
          <w:top w:val="single" w:sz="4" w:space="0" w:color="CC65D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C23AD8"/>
    <w:pPr>
      <w:spacing w:after="0" w:line="240" w:lineRule="auto"/>
    </w:pPr>
    <w:rPr>
      <w:color w:val="007AAA" w:themeColor="accent2" w:themeShade="BF"/>
    </w:rPr>
    <w:tblPr>
      <w:tblStyleRowBandSize w:val="1"/>
      <w:tblStyleColBandSize w:val="1"/>
      <w:tblBorders>
        <w:top w:val="single" w:sz="4" w:space="0" w:color="55CFFF" w:themeColor="accent2" w:themeTint="99"/>
        <w:left w:val="single" w:sz="4" w:space="0" w:color="55CFFF" w:themeColor="accent2" w:themeTint="99"/>
        <w:bottom w:val="single" w:sz="4" w:space="0" w:color="55CFFF" w:themeColor="accent2" w:themeTint="99"/>
        <w:right w:val="single" w:sz="4" w:space="0" w:color="55CFFF" w:themeColor="accent2" w:themeTint="99"/>
        <w:insideH w:val="single" w:sz="4" w:space="0" w:color="55CFFF" w:themeColor="accent2" w:themeTint="99"/>
        <w:insideV w:val="single" w:sz="4" w:space="0" w:color="55C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  <w:tblStylePr w:type="neCell">
      <w:tblPr/>
      <w:tcPr>
        <w:tcBorders>
          <w:bottom w:val="single" w:sz="4" w:space="0" w:color="55CFFF" w:themeColor="accent2" w:themeTint="99"/>
        </w:tcBorders>
      </w:tcPr>
    </w:tblStylePr>
    <w:tblStylePr w:type="nwCell">
      <w:tblPr/>
      <w:tcPr>
        <w:tcBorders>
          <w:bottom w:val="single" w:sz="4" w:space="0" w:color="55CFFF" w:themeColor="accent2" w:themeTint="99"/>
        </w:tcBorders>
      </w:tcPr>
    </w:tblStylePr>
    <w:tblStylePr w:type="seCell">
      <w:tblPr/>
      <w:tcPr>
        <w:tcBorders>
          <w:top w:val="single" w:sz="4" w:space="0" w:color="55CFFF" w:themeColor="accent2" w:themeTint="99"/>
        </w:tcBorders>
      </w:tcPr>
    </w:tblStylePr>
    <w:tblStylePr w:type="swCell">
      <w:tblPr/>
      <w:tcPr>
        <w:tcBorders>
          <w:top w:val="single" w:sz="4" w:space="0" w:color="55C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C23AD8"/>
    <w:pPr>
      <w:spacing w:after="0" w:line="240" w:lineRule="auto"/>
    </w:pPr>
    <w:rPr>
      <w:color w:val="008669" w:themeColor="accent3" w:themeShade="BF"/>
    </w:rPr>
    <w:tblPr>
      <w:tblStyleRowBandSize w:val="1"/>
      <w:tblStyleColBandSize w:val="1"/>
      <w:tblBorders>
        <w:top w:val="single" w:sz="4" w:space="0" w:color="39FFD3" w:themeColor="accent3" w:themeTint="99"/>
        <w:left w:val="single" w:sz="4" w:space="0" w:color="39FFD3" w:themeColor="accent3" w:themeTint="99"/>
        <w:bottom w:val="single" w:sz="4" w:space="0" w:color="39FFD3" w:themeColor="accent3" w:themeTint="99"/>
        <w:right w:val="single" w:sz="4" w:space="0" w:color="39FFD3" w:themeColor="accent3" w:themeTint="99"/>
        <w:insideH w:val="single" w:sz="4" w:space="0" w:color="39FFD3" w:themeColor="accent3" w:themeTint="99"/>
        <w:insideV w:val="single" w:sz="4" w:space="0" w:color="39FFD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  <w:tblStylePr w:type="neCell">
      <w:tblPr/>
      <w:tcPr>
        <w:tcBorders>
          <w:bottom w:val="single" w:sz="4" w:space="0" w:color="39FFD3" w:themeColor="accent3" w:themeTint="99"/>
        </w:tcBorders>
      </w:tcPr>
    </w:tblStylePr>
    <w:tblStylePr w:type="nwCell">
      <w:tblPr/>
      <w:tcPr>
        <w:tcBorders>
          <w:bottom w:val="single" w:sz="4" w:space="0" w:color="39FFD3" w:themeColor="accent3" w:themeTint="99"/>
        </w:tcBorders>
      </w:tcPr>
    </w:tblStylePr>
    <w:tblStylePr w:type="seCell">
      <w:tblPr/>
      <w:tcPr>
        <w:tcBorders>
          <w:top w:val="single" w:sz="4" w:space="0" w:color="39FFD3" w:themeColor="accent3" w:themeTint="99"/>
        </w:tcBorders>
      </w:tcPr>
    </w:tblStylePr>
    <w:tblStylePr w:type="swCell">
      <w:tblPr/>
      <w:tcPr>
        <w:tcBorders>
          <w:top w:val="single" w:sz="4" w:space="0" w:color="39FFD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C23AD8"/>
    <w:pPr>
      <w:spacing w:after="0" w:line="240" w:lineRule="auto"/>
    </w:pPr>
    <w:rPr>
      <w:color w:val="7EA416" w:themeColor="accent4" w:themeShade="BF"/>
    </w:rPr>
    <w:tblPr>
      <w:tblStyleRowBandSize w:val="1"/>
      <w:tblStyleColBandSize w:val="1"/>
      <w:tblBorders>
        <w:top w:val="single" w:sz="4" w:space="0" w:color="CCEC75" w:themeColor="accent4" w:themeTint="99"/>
        <w:left w:val="single" w:sz="4" w:space="0" w:color="CCEC75" w:themeColor="accent4" w:themeTint="99"/>
        <w:bottom w:val="single" w:sz="4" w:space="0" w:color="CCEC75" w:themeColor="accent4" w:themeTint="99"/>
        <w:right w:val="single" w:sz="4" w:space="0" w:color="CCEC75" w:themeColor="accent4" w:themeTint="99"/>
        <w:insideH w:val="single" w:sz="4" w:space="0" w:color="CCEC75" w:themeColor="accent4" w:themeTint="99"/>
        <w:insideV w:val="single" w:sz="4" w:space="0" w:color="CCEC7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  <w:tblStylePr w:type="neCell">
      <w:tblPr/>
      <w:tcPr>
        <w:tcBorders>
          <w:bottom w:val="single" w:sz="4" w:space="0" w:color="CCEC75" w:themeColor="accent4" w:themeTint="99"/>
        </w:tcBorders>
      </w:tcPr>
    </w:tblStylePr>
    <w:tblStylePr w:type="nwCell">
      <w:tblPr/>
      <w:tcPr>
        <w:tcBorders>
          <w:bottom w:val="single" w:sz="4" w:space="0" w:color="CCEC75" w:themeColor="accent4" w:themeTint="99"/>
        </w:tcBorders>
      </w:tcPr>
    </w:tblStylePr>
    <w:tblStylePr w:type="seCell">
      <w:tblPr/>
      <w:tcPr>
        <w:tcBorders>
          <w:top w:val="single" w:sz="4" w:space="0" w:color="CCEC75" w:themeColor="accent4" w:themeTint="99"/>
        </w:tcBorders>
      </w:tcPr>
    </w:tblStylePr>
    <w:tblStylePr w:type="swCell">
      <w:tblPr/>
      <w:tcPr>
        <w:tcBorders>
          <w:top w:val="single" w:sz="4" w:space="0" w:color="CCEC7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C23AD8"/>
    <w:pPr>
      <w:spacing w:after="0" w:line="240" w:lineRule="auto"/>
    </w:pPr>
    <w:rPr>
      <w:color w:val="C86F07" w:themeColor="accent5" w:themeShade="BF"/>
    </w:rPr>
    <w:tblPr>
      <w:tblStyleRowBandSize w:val="1"/>
      <w:tblStyleColBandSize w:val="1"/>
      <w:tblBorders>
        <w:top w:val="single" w:sz="4" w:space="0" w:color="FABE77" w:themeColor="accent5" w:themeTint="99"/>
        <w:left w:val="single" w:sz="4" w:space="0" w:color="FABE77" w:themeColor="accent5" w:themeTint="99"/>
        <w:bottom w:val="single" w:sz="4" w:space="0" w:color="FABE77" w:themeColor="accent5" w:themeTint="99"/>
        <w:right w:val="single" w:sz="4" w:space="0" w:color="FABE77" w:themeColor="accent5" w:themeTint="99"/>
        <w:insideH w:val="single" w:sz="4" w:space="0" w:color="FABE77" w:themeColor="accent5" w:themeTint="99"/>
        <w:insideV w:val="single" w:sz="4" w:space="0" w:color="FABE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  <w:tblStylePr w:type="neCell">
      <w:tblPr/>
      <w:tcPr>
        <w:tcBorders>
          <w:bottom w:val="single" w:sz="4" w:space="0" w:color="FABE77" w:themeColor="accent5" w:themeTint="99"/>
        </w:tcBorders>
      </w:tcPr>
    </w:tblStylePr>
    <w:tblStylePr w:type="nwCell">
      <w:tblPr/>
      <w:tcPr>
        <w:tcBorders>
          <w:bottom w:val="single" w:sz="4" w:space="0" w:color="FABE77" w:themeColor="accent5" w:themeTint="99"/>
        </w:tcBorders>
      </w:tcPr>
    </w:tblStylePr>
    <w:tblStylePr w:type="seCell">
      <w:tblPr/>
      <w:tcPr>
        <w:tcBorders>
          <w:top w:val="single" w:sz="4" w:space="0" w:color="FABE77" w:themeColor="accent5" w:themeTint="99"/>
        </w:tcBorders>
      </w:tcPr>
    </w:tblStylePr>
    <w:tblStylePr w:type="swCell">
      <w:tblPr/>
      <w:tcPr>
        <w:tcBorders>
          <w:top w:val="single" w:sz="4" w:space="0" w:color="FABE7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C23AD8"/>
    <w:pPr>
      <w:spacing w:after="0" w:line="240" w:lineRule="auto"/>
    </w:pPr>
    <w:rPr>
      <w:color w:val="C13C0C" w:themeColor="accent6" w:themeShade="BF"/>
    </w:rPr>
    <w:tblPr>
      <w:tblStyleRowBandSize w:val="1"/>
      <w:tblStyleColBandSize w:val="1"/>
      <w:tblBorders>
        <w:top w:val="single" w:sz="4" w:space="0" w:color="F69B7A" w:themeColor="accent6" w:themeTint="99"/>
        <w:left w:val="single" w:sz="4" w:space="0" w:color="F69B7A" w:themeColor="accent6" w:themeTint="99"/>
        <w:bottom w:val="single" w:sz="4" w:space="0" w:color="F69B7A" w:themeColor="accent6" w:themeTint="99"/>
        <w:right w:val="single" w:sz="4" w:space="0" w:color="F69B7A" w:themeColor="accent6" w:themeTint="99"/>
        <w:insideH w:val="single" w:sz="4" w:space="0" w:color="F69B7A" w:themeColor="accent6" w:themeTint="99"/>
        <w:insideV w:val="single" w:sz="4" w:space="0" w:color="F69B7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  <w:tblStylePr w:type="neCell">
      <w:tblPr/>
      <w:tcPr>
        <w:tcBorders>
          <w:bottom w:val="single" w:sz="4" w:space="0" w:color="F69B7A" w:themeColor="accent6" w:themeTint="99"/>
        </w:tcBorders>
      </w:tcPr>
    </w:tblStylePr>
    <w:tblStylePr w:type="nwCell">
      <w:tblPr/>
      <w:tcPr>
        <w:tcBorders>
          <w:bottom w:val="single" w:sz="4" w:space="0" w:color="F69B7A" w:themeColor="accent6" w:themeTint="99"/>
        </w:tcBorders>
      </w:tcPr>
    </w:tblStylePr>
    <w:tblStylePr w:type="seCell">
      <w:tblPr/>
      <w:tcPr>
        <w:tcBorders>
          <w:top w:val="single" w:sz="4" w:space="0" w:color="F69B7A" w:themeColor="accent6" w:themeTint="99"/>
        </w:tcBorders>
      </w:tcPr>
    </w:tblStylePr>
    <w:tblStylePr w:type="swCell">
      <w:tblPr/>
      <w:tcPr>
        <w:tcBorders>
          <w:top w:val="single" w:sz="4" w:space="0" w:color="F69B7A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92890" w:themeColor="accent1"/>
        <w:left w:val="single" w:sz="8" w:space="0" w:color="892890" w:themeColor="accent1"/>
        <w:bottom w:val="single" w:sz="8" w:space="0" w:color="892890" w:themeColor="accent1"/>
        <w:right w:val="single" w:sz="8" w:space="0" w:color="892890" w:themeColor="accent1"/>
        <w:insideH w:val="single" w:sz="8" w:space="0" w:color="892890" w:themeColor="accent1"/>
        <w:insideV w:val="single" w:sz="8" w:space="0" w:color="8928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18" w:space="0" w:color="892890" w:themeColor="accent1"/>
          <w:right w:val="single" w:sz="8" w:space="0" w:color="892890" w:themeColor="accent1"/>
          <w:insideH w:val="nil"/>
          <w:insideV w:val="single" w:sz="8" w:space="0" w:color="8928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  <w:insideH w:val="nil"/>
          <w:insideV w:val="single" w:sz="8" w:space="0" w:color="8928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</w:tcBorders>
      </w:tcPr>
    </w:tblStylePr>
    <w:tblStylePr w:type="band1Vert"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</w:tcBorders>
        <w:shd w:val="clear" w:color="auto" w:fill="EABFED" w:themeFill="accent1" w:themeFillTint="3F"/>
      </w:tcPr>
    </w:tblStylePr>
    <w:tblStylePr w:type="band1Horz"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  <w:insideV w:val="single" w:sz="8" w:space="0" w:color="892890" w:themeColor="accent1"/>
        </w:tcBorders>
        <w:shd w:val="clear" w:color="auto" w:fill="EABFED" w:themeFill="accent1" w:themeFillTint="3F"/>
      </w:tcPr>
    </w:tblStylePr>
    <w:tblStylePr w:type="band2Horz"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  <w:insideV w:val="single" w:sz="8" w:space="0" w:color="89289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4E4" w:themeColor="accent2"/>
        <w:left w:val="single" w:sz="8" w:space="0" w:color="00A4E4" w:themeColor="accent2"/>
        <w:bottom w:val="single" w:sz="8" w:space="0" w:color="00A4E4" w:themeColor="accent2"/>
        <w:right w:val="single" w:sz="8" w:space="0" w:color="00A4E4" w:themeColor="accent2"/>
        <w:insideH w:val="single" w:sz="8" w:space="0" w:color="00A4E4" w:themeColor="accent2"/>
        <w:insideV w:val="single" w:sz="8" w:space="0" w:color="00A4E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18" w:space="0" w:color="00A4E4" w:themeColor="accent2"/>
          <w:right w:val="single" w:sz="8" w:space="0" w:color="00A4E4" w:themeColor="accent2"/>
          <w:insideH w:val="nil"/>
          <w:insideV w:val="single" w:sz="8" w:space="0" w:color="00A4E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  <w:insideH w:val="nil"/>
          <w:insideV w:val="single" w:sz="8" w:space="0" w:color="00A4E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</w:tcBorders>
      </w:tcPr>
    </w:tblStylePr>
    <w:tblStylePr w:type="band1Vert"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</w:tcBorders>
        <w:shd w:val="clear" w:color="auto" w:fill="B9EBFF" w:themeFill="accent2" w:themeFillTint="3F"/>
      </w:tcPr>
    </w:tblStylePr>
    <w:tblStylePr w:type="band1Horz"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  <w:insideV w:val="single" w:sz="8" w:space="0" w:color="00A4E4" w:themeColor="accent2"/>
        </w:tcBorders>
        <w:shd w:val="clear" w:color="auto" w:fill="B9EBFF" w:themeFill="accent2" w:themeFillTint="3F"/>
      </w:tcPr>
    </w:tblStylePr>
    <w:tblStylePr w:type="band2Horz"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  <w:insideV w:val="single" w:sz="8" w:space="0" w:color="00A4E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B48D" w:themeColor="accent3"/>
        <w:left w:val="single" w:sz="8" w:space="0" w:color="00B48D" w:themeColor="accent3"/>
        <w:bottom w:val="single" w:sz="8" w:space="0" w:color="00B48D" w:themeColor="accent3"/>
        <w:right w:val="single" w:sz="8" w:space="0" w:color="00B48D" w:themeColor="accent3"/>
        <w:insideH w:val="single" w:sz="8" w:space="0" w:color="00B48D" w:themeColor="accent3"/>
        <w:insideV w:val="single" w:sz="8" w:space="0" w:color="00B48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18" w:space="0" w:color="00B48D" w:themeColor="accent3"/>
          <w:right w:val="single" w:sz="8" w:space="0" w:color="00B48D" w:themeColor="accent3"/>
          <w:insideH w:val="nil"/>
          <w:insideV w:val="single" w:sz="8" w:space="0" w:color="00B48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  <w:insideH w:val="nil"/>
          <w:insideV w:val="single" w:sz="8" w:space="0" w:color="00B48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</w:tcBorders>
      </w:tcPr>
    </w:tblStylePr>
    <w:tblStylePr w:type="band1Vert"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</w:tcBorders>
        <w:shd w:val="clear" w:color="auto" w:fill="ADFFED" w:themeFill="accent3" w:themeFillTint="3F"/>
      </w:tcPr>
    </w:tblStylePr>
    <w:tblStylePr w:type="band1Horz"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  <w:insideV w:val="single" w:sz="8" w:space="0" w:color="00B48D" w:themeColor="accent3"/>
        </w:tcBorders>
        <w:shd w:val="clear" w:color="auto" w:fill="ADFFED" w:themeFill="accent3" w:themeFillTint="3F"/>
      </w:tcPr>
    </w:tblStylePr>
    <w:tblStylePr w:type="band2Horz"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  <w:insideV w:val="single" w:sz="8" w:space="0" w:color="00B48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ADC1E" w:themeColor="accent4"/>
        <w:left w:val="single" w:sz="8" w:space="0" w:color="AADC1E" w:themeColor="accent4"/>
        <w:bottom w:val="single" w:sz="8" w:space="0" w:color="AADC1E" w:themeColor="accent4"/>
        <w:right w:val="single" w:sz="8" w:space="0" w:color="AADC1E" w:themeColor="accent4"/>
        <w:insideH w:val="single" w:sz="8" w:space="0" w:color="AADC1E" w:themeColor="accent4"/>
        <w:insideV w:val="single" w:sz="8" w:space="0" w:color="AADC1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18" w:space="0" w:color="AADC1E" w:themeColor="accent4"/>
          <w:right w:val="single" w:sz="8" w:space="0" w:color="AADC1E" w:themeColor="accent4"/>
          <w:insideH w:val="nil"/>
          <w:insideV w:val="single" w:sz="8" w:space="0" w:color="AADC1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  <w:insideH w:val="nil"/>
          <w:insideV w:val="single" w:sz="8" w:space="0" w:color="AADC1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</w:tcBorders>
      </w:tcPr>
    </w:tblStylePr>
    <w:tblStylePr w:type="band1Vert"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</w:tcBorders>
        <w:shd w:val="clear" w:color="auto" w:fill="EAF7C6" w:themeFill="accent4" w:themeFillTint="3F"/>
      </w:tcPr>
    </w:tblStylePr>
    <w:tblStylePr w:type="band1Horz"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  <w:insideV w:val="single" w:sz="8" w:space="0" w:color="AADC1E" w:themeColor="accent4"/>
        </w:tcBorders>
        <w:shd w:val="clear" w:color="auto" w:fill="EAF7C6" w:themeFill="accent4" w:themeFillTint="3F"/>
      </w:tcPr>
    </w:tblStylePr>
    <w:tblStylePr w:type="band2Horz"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  <w:insideV w:val="single" w:sz="8" w:space="0" w:color="AADC1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7941E" w:themeColor="accent5"/>
        <w:left w:val="single" w:sz="8" w:space="0" w:color="F7941E" w:themeColor="accent5"/>
        <w:bottom w:val="single" w:sz="8" w:space="0" w:color="F7941E" w:themeColor="accent5"/>
        <w:right w:val="single" w:sz="8" w:space="0" w:color="F7941E" w:themeColor="accent5"/>
        <w:insideH w:val="single" w:sz="8" w:space="0" w:color="F7941E" w:themeColor="accent5"/>
        <w:insideV w:val="single" w:sz="8" w:space="0" w:color="F7941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18" w:space="0" w:color="F7941E" w:themeColor="accent5"/>
          <w:right w:val="single" w:sz="8" w:space="0" w:color="F7941E" w:themeColor="accent5"/>
          <w:insideH w:val="nil"/>
          <w:insideV w:val="single" w:sz="8" w:space="0" w:color="F7941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  <w:insideH w:val="nil"/>
          <w:insideV w:val="single" w:sz="8" w:space="0" w:color="F7941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</w:tcBorders>
      </w:tcPr>
    </w:tblStylePr>
    <w:tblStylePr w:type="band1Vert"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</w:tcBorders>
        <w:shd w:val="clear" w:color="auto" w:fill="FDE4C7" w:themeFill="accent5" w:themeFillTint="3F"/>
      </w:tcPr>
    </w:tblStylePr>
    <w:tblStylePr w:type="band1Horz"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  <w:insideV w:val="single" w:sz="8" w:space="0" w:color="F7941E" w:themeColor="accent5"/>
        </w:tcBorders>
        <w:shd w:val="clear" w:color="auto" w:fill="FDE4C7" w:themeFill="accent5" w:themeFillTint="3F"/>
      </w:tcPr>
    </w:tblStylePr>
    <w:tblStylePr w:type="band2Horz"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  <w:insideV w:val="single" w:sz="8" w:space="0" w:color="F7941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5A22" w:themeColor="accent6"/>
        <w:left w:val="single" w:sz="8" w:space="0" w:color="F15A22" w:themeColor="accent6"/>
        <w:bottom w:val="single" w:sz="8" w:space="0" w:color="F15A22" w:themeColor="accent6"/>
        <w:right w:val="single" w:sz="8" w:space="0" w:color="F15A22" w:themeColor="accent6"/>
        <w:insideH w:val="single" w:sz="8" w:space="0" w:color="F15A22" w:themeColor="accent6"/>
        <w:insideV w:val="single" w:sz="8" w:space="0" w:color="F15A2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18" w:space="0" w:color="F15A22" w:themeColor="accent6"/>
          <w:right w:val="single" w:sz="8" w:space="0" w:color="F15A22" w:themeColor="accent6"/>
          <w:insideH w:val="nil"/>
          <w:insideV w:val="single" w:sz="8" w:space="0" w:color="F15A2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  <w:insideH w:val="nil"/>
          <w:insideV w:val="single" w:sz="8" w:space="0" w:color="F15A2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</w:tcBorders>
      </w:tcPr>
    </w:tblStylePr>
    <w:tblStylePr w:type="band1Vert"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</w:tcBorders>
        <w:shd w:val="clear" w:color="auto" w:fill="FBD5C8" w:themeFill="accent6" w:themeFillTint="3F"/>
      </w:tcPr>
    </w:tblStylePr>
    <w:tblStylePr w:type="band1Horz"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  <w:insideV w:val="single" w:sz="8" w:space="0" w:color="F15A22" w:themeColor="accent6"/>
        </w:tcBorders>
        <w:shd w:val="clear" w:color="auto" w:fill="FBD5C8" w:themeFill="accent6" w:themeFillTint="3F"/>
      </w:tcPr>
    </w:tblStylePr>
    <w:tblStylePr w:type="band2Horz"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  <w:insideV w:val="single" w:sz="8" w:space="0" w:color="F15A22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92890" w:themeColor="accent1"/>
        <w:left w:val="single" w:sz="8" w:space="0" w:color="892890" w:themeColor="accent1"/>
        <w:bottom w:val="single" w:sz="8" w:space="0" w:color="892890" w:themeColor="accent1"/>
        <w:right w:val="single" w:sz="8" w:space="0" w:color="8928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28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</w:tcBorders>
      </w:tcPr>
    </w:tblStylePr>
    <w:tblStylePr w:type="band1Horz">
      <w:tblPr/>
      <w:tcPr>
        <w:tcBorders>
          <w:top w:val="single" w:sz="8" w:space="0" w:color="892890" w:themeColor="accent1"/>
          <w:left w:val="single" w:sz="8" w:space="0" w:color="892890" w:themeColor="accent1"/>
          <w:bottom w:val="single" w:sz="8" w:space="0" w:color="892890" w:themeColor="accent1"/>
          <w:right w:val="single" w:sz="8" w:space="0" w:color="89289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4E4" w:themeColor="accent2"/>
        <w:left w:val="single" w:sz="8" w:space="0" w:color="00A4E4" w:themeColor="accent2"/>
        <w:bottom w:val="single" w:sz="8" w:space="0" w:color="00A4E4" w:themeColor="accent2"/>
        <w:right w:val="single" w:sz="8" w:space="0" w:color="00A4E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4E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</w:tcBorders>
      </w:tcPr>
    </w:tblStylePr>
    <w:tblStylePr w:type="band1Horz">
      <w:tblPr/>
      <w:tcPr>
        <w:tcBorders>
          <w:top w:val="single" w:sz="8" w:space="0" w:color="00A4E4" w:themeColor="accent2"/>
          <w:left w:val="single" w:sz="8" w:space="0" w:color="00A4E4" w:themeColor="accent2"/>
          <w:bottom w:val="single" w:sz="8" w:space="0" w:color="00A4E4" w:themeColor="accent2"/>
          <w:right w:val="single" w:sz="8" w:space="0" w:color="00A4E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B48D" w:themeColor="accent3"/>
        <w:left w:val="single" w:sz="8" w:space="0" w:color="00B48D" w:themeColor="accent3"/>
        <w:bottom w:val="single" w:sz="8" w:space="0" w:color="00B48D" w:themeColor="accent3"/>
        <w:right w:val="single" w:sz="8" w:space="0" w:color="00B48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48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</w:tcBorders>
      </w:tcPr>
    </w:tblStylePr>
    <w:tblStylePr w:type="band1Horz">
      <w:tblPr/>
      <w:tcPr>
        <w:tcBorders>
          <w:top w:val="single" w:sz="8" w:space="0" w:color="00B48D" w:themeColor="accent3"/>
          <w:left w:val="single" w:sz="8" w:space="0" w:color="00B48D" w:themeColor="accent3"/>
          <w:bottom w:val="single" w:sz="8" w:space="0" w:color="00B48D" w:themeColor="accent3"/>
          <w:right w:val="single" w:sz="8" w:space="0" w:color="00B48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ADC1E" w:themeColor="accent4"/>
        <w:left w:val="single" w:sz="8" w:space="0" w:color="AADC1E" w:themeColor="accent4"/>
        <w:bottom w:val="single" w:sz="8" w:space="0" w:color="AADC1E" w:themeColor="accent4"/>
        <w:right w:val="single" w:sz="8" w:space="0" w:color="AADC1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ADC1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</w:tcBorders>
      </w:tcPr>
    </w:tblStylePr>
    <w:tblStylePr w:type="band1Horz">
      <w:tblPr/>
      <w:tcPr>
        <w:tcBorders>
          <w:top w:val="single" w:sz="8" w:space="0" w:color="AADC1E" w:themeColor="accent4"/>
          <w:left w:val="single" w:sz="8" w:space="0" w:color="AADC1E" w:themeColor="accent4"/>
          <w:bottom w:val="single" w:sz="8" w:space="0" w:color="AADC1E" w:themeColor="accent4"/>
          <w:right w:val="single" w:sz="8" w:space="0" w:color="AADC1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7941E" w:themeColor="accent5"/>
        <w:left w:val="single" w:sz="8" w:space="0" w:color="F7941E" w:themeColor="accent5"/>
        <w:bottom w:val="single" w:sz="8" w:space="0" w:color="F7941E" w:themeColor="accent5"/>
        <w:right w:val="single" w:sz="8" w:space="0" w:color="F7941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4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</w:tcBorders>
      </w:tcPr>
    </w:tblStylePr>
    <w:tblStylePr w:type="band1Horz">
      <w:tblPr/>
      <w:tcPr>
        <w:tcBorders>
          <w:top w:val="single" w:sz="8" w:space="0" w:color="F7941E" w:themeColor="accent5"/>
          <w:left w:val="single" w:sz="8" w:space="0" w:color="F7941E" w:themeColor="accent5"/>
          <w:bottom w:val="single" w:sz="8" w:space="0" w:color="F7941E" w:themeColor="accent5"/>
          <w:right w:val="single" w:sz="8" w:space="0" w:color="F7941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5A22" w:themeColor="accent6"/>
        <w:left w:val="single" w:sz="8" w:space="0" w:color="F15A22" w:themeColor="accent6"/>
        <w:bottom w:val="single" w:sz="8" w:space="0" w:color="F15A22" w:themeColor="accent6"/>
        <w:right w:val="single" w:sz="8" w:space="0" w:color="F15A2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5A2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</w:tcBorders>
      </w:tcPr>
    </w:tblStylePr>
    <w:tblStylePr w:type="band1Horz">
      <w:tblPr/>
      <w:tcPr>
        <w:tcBorders>
          <w:top w:val="single" w:sz="8" w:space="0" w:color="F15A22" w:themeColor="accent6"/>
          <w:left w:val="single" w:sz="8" w:space="0" w:color="F15A22" w:themeColor="accent6"/>
          <w:bottom w:val="single" w:sz="8" w:space="0" w:color="F15A22" w:themeColor="accent6"/>
          <w:right w:val="single" w:sz="8" w:space="0" w:color="F15A2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C23AD8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C23AD8"/>
    <w:pPr>
      <w:spacing w:before="0" w:after="0" w:line="240" w:lineRule="auto"/>
    </w:pPr>
    <w:rPr>
      <w:color w:val="661E6B" w:themeColor="accent1" w:themeShade="BF"/>
    </w:rPr>
    <w:tblPr>
      <w:tblStyleRowBandSize w:val="1"/>
      <w:tblStyleColBandSize w:val="1"/>
      <w:tblBorders>
        <w:top w:val="single" w:sz="8" w:space="0" w:color="892890" w:themeColor="accent1"/>
        <w:bottom w:val="single" w:sz="8" w:space="0" w:color="8928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2890" w:themeColor="accent1"/>
          <w:left w:val="nil"/>
          <w:bottom w:val="single" w:sz="8" w:space="0" w:color="8928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2890" w:themeColor="accent1"/>
          <w:left w:val="nil"/>
          <w:bottom w:val="single" w:sz="8" w:space="0" w:color="8928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BF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BF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C23AD8"/>
    <w:pPr>
      <w:spacing w:before="0" w:after="0" w:line="240" w:lineRule="auto"/>
    </w:pPr>
    <w:rPr>
      <w:color w:val="007AAA" w:themeColor="accent2" w:themeShade="BF"/>
    </w:rPr>
    <w:tblPr>
      <w:tblStyleRowBandSize w:val="1"/>
      <w:tblStyleColBandSize w:val="1"/>
      <w:tblBorders>
        <w:top w:val="single" w:sz="8" w:space="0" w:color="00A4E4" w:themeColor="accent2"/>
        <w:bottom w:val="single" w:sz="8" w:space="0" w:color="00A4E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4E4" w:themeColor="accent2"/>
          <w:left w:val="nil"/>
          <w:bottom w:val="single" w:sz="8" w:space="0" w:color="00A4E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4E4" w:themeColor="accent2"/>
          <w:left w:val="nil"/>
          <w:bottom w:val="single" w:sz="8" w:space="0" w:color="00A4E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C23AD8"/>
    <w:pPr>
      <w:spacing w:before="0" w:after="0" w:line="240" w:lineRule="auto"/>
    </w:pPr>
    <w:rPr>
      <w:color w:val="008669" w:themeColor="accent3" w:themeShade="BF"/>
    </w:rPr>
    <w:tblPr>
      <w:tblStyleRowBandSize w:val="1"/>
      <w:tblStyleColBandSize w:val="1"/>
      <w:tblBorders>
        <w:top w:val="single" w:sz="8" w:space="0" w:color="00B48D" w:themeColor="accent3"/>
        <w:bottom w:val="single" w:sz="8" w:space="0" w:color="00B48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8D" w:themeColor="accent3"/>
          <w:left w:val="nil"/>
          <w:bottom w:val="single" w:sz="8" w:space="0" w:color="00B48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8D" w:themeColor="accent3"/>
          <w:left w:val="nil"/>
          <w:bottom w:val="single" w:sz="8" w:space="0" w:color="00B48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F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FF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C23AD8"/>
    <w:pPr>
      <w:spacing w:before="0" w:after="0" w:line="240" w:lineRule="auto"/>
    </w:pPr>
    <w:rPr>
      <w:color w:val="7EA416" w:themeColor="accent4" w:themeShade="BF"/>
    </w:rPr>
    <w:tblPr>
      <w:tblStyleRowBandSize w:val="1"/>
      <w:tblStyleColBandSize w:val="1"/>
      <w:tblBorders>
        <w:top w:val="single" w:sz="8" w:space="0" w:color="AADC1E" w:themeColor="accent4"/>
        <w:bottom w:val="single" w:sz="8" w:space="0" w:color="AADC1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DC1E" w:themeColor="accent4"/>
          <w:left w:val="nil"/>
          <w:bottom w:val="single" w:sz="8" w:space="0" w:color="AADC1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DC1E" w:themeColor="accent4"/>
          <w:left w:val="nil"/>
          <w:bottom w:val="single" w:sz="8" w:space="0" w:color="AADC1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7C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7C6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C23AD8"/>
    <w:pPr>
      <w:spacing w:before="0" w:after="0" w:line="240" w:lineRule="auto"/>
    </w:pPr>
    <w:rPr>
      <w:color w:val="C86F07" w:themeColor="accent5" w:themeShade="BF"/>
    </w:rPr>
    <w:tblPr>
      <w:tblStyleRowBandSize w:val="1"/>
      <w:tblStyleColBandSize w:val="1"/>
      <w:tblBorders>
        <w:top w:val="single" w:sz="8" w:space="0" w:color="F7941E" w:themeColor="accent5"/>
        <w:bottom w:val="single" w:sz="8" w:space="0" w:color="F794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41E" w:themeColor="accent5"/>
          <w:left w:val="nil"/>
          <w:bottom w:val="single" w:sz="8" w:space="0" w:color="F794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41E" w:themeColor="accent5"/>
          <w:left w:val="nil"/>
          <w:bottom w:val="single" w:sz="8" w:space="0" w:color="F794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C23AD8"/>
    <w:pPr>
      <w:spacing w:before="0" w:after="0" w:line="240" w:lineRule="auto"/>
    </w:pPr>
    <w:rPr>
      <w:color w:val="C13C0C" w:themeColor="accent6" w:themeShade="BF"/>
    </w:rPr>
    <w:tblPr>
      <w:tblStyleRowBandSize w:val="1"/>
      <w:tblStyleColBandSize w:val="1"/>
      <w:tblBorders>
        <w:top w:val="single" w:sz="8" w:space="0" w:color="F15A22" w:themeColor="accent6"/>
        <w:bottom w:val="single" w:sz="8" w:space="0" w:color="F15A2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5A22" w:themeColor="accent6"/>
          <w:left w:val="nil"/>
          <w:bottom w:val="single" w:sz="8" w:space="0" w:color="F15A2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5A22" w:themeColor="accent6"/>
          <w:left w:val="nil"/>
          <w:bottom w:val="single" w:sz="8" w:space="0" w:color="F15A2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5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5C8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C65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C65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C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C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9FF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9FF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CEC7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CEC7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E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E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9B7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9B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1" w:themeTint="99"/>
        <w:bottom w:val="single" w:sz="4" w:space="0" w:color="CC65D4" w:themeColor="accent1" w:themeTint="99"/>
        <w:insideH w:val="single" w:sz="4" w:space="0" w:color="CC65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2" w:themeTint="99"/>
        <w:bottom w:val="single" w:sz="4" w:space="0" w:color="55CFFF" w:themeColor="accent2" w:themeTint="99"/>
        <w:insideH w:val="single" w:sz="4" w:space="0" w:color="55C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3" w:themeTint="99"/>
        <w:bottom w:val="single" w:sz="4" w:space="0" w:color="39FFD3" w:themeColor="accent3" w:themeTint="99"/>
        <w:insideH w:val="single" w:sz="4" w:space="0" w:color="39FFD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4" w:themeTint="99"/>
        <w:bottom w:val="single" w:sz="4" w:space="0" w:color="CCEC75" w:themeColor="accent4" w:themeTint="99"/>
        <w:insideH w:val="single" w:sz="4" w:space="0" w:color="CCEC7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5" w:themeTint="99"/>
        <w:bottom w:val="single" w:sz="4" w:space="0" w:color="FABE77" w:themeColor="accent5" w:themeTint="99"/>
        <w:insideH w:val="single" w:sz="4" w:space="0" w:color="FABE7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6" w:themeTint="99"/>
        <w:bottom w:val="single" w:sz="4" w:space="0" w:color="F69B7A" w:themeColor="accent6" w:themeTint="99"/>
        <w:insideH w:val="single" w:sz="4" w:space="0" w:color="F69B7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892890" w:themeColor="accent1"/>
        <w:left w:val="single" w:sz="4" w:space="0" w:color="892890" w:themeColor="accent1"/>
        <w:bottom w:val="single" w:sz="4" w:space="0" w:color="892890" w:themeColor="accent1"/>
        <w:right w:val="single" w:sz="4" w:space="0" w:color="8928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2890" w:themeFill="accent1"/>
      </w:tcPr>
    </w:tblStylePr>
    <w:tblStylePr w:type="lastRow">
      <w:rPr>
        <w:b/>
        <w:bCs/>
      </w:rPr>
      <w:tblPr/>
      <w:tcPr>
        <w:tcBorders>
          <w:top w:val="double" w:sz="4" w:space="0" w:color="8928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2890" w:themeColor="accent1"/>
          <w:right w:val="single" w:sz="4" w:space="0" w:color="892890" w:themeColor="accent1"/>
        </w:tcBorders>
      </w:tcPr>
    </w:tblStylePr>
    <w:tblStylePr w:type="band1Horz">
      <w:tblPr/>
      <w:tcPr>
        <w:tcBorders>
          <w:top w:val="single" w:sz="4" w:space="0" w:color="892890" w:themeColor="accent1"/>
          <w:bottom w:val="single" w:sz="4" w:space="0" w:color="8928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2890" w:themeColor="accent1"/>
          <w:left w:val="nil"/>
        </w:tcBorders>
      </w:tcPr>
    </w:tblStylePr>
    <w:tblStylePr w:type="swCell">
      <w:tblPr/>
      <w:tcPr>
        <w:tcBorders>
          <w:top w:val="double" w:sz="4" w:space="0" w:color="89289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A4E4" w:themeColor="accent2"/>
        <w:left w:val="single" w:sz="4" w:space="0" w:color="00A4E4" w:themeColor="accent2"/>
        <w:bottom w:val="single" w:sz="4" w:space="0" w:color="00A4E4" w:themeColor="accent2"/>
        <w:right w:val="single" w:sz="4" w:space="0" w:color="00A4E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4E4" w:themeFill="accent2"/>
      </w:tcPr>
    </w:tblStylePr>
    <w:tblStylePr w:type="lastRow">
      <w:rPr>
        <w:b/>
        <w:bCs/>
      </w:rPr>
      <w:tblPr/>
      <w:tcPr>
        <w:tcBorders>
          <w:top w:val="double" w:sz="4" w:space="0" w:color="00A4E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4E4" w:themeColor="accent2"/>
          <w:right w:val="single" w:sz="4" w:space="0" w:color="00A4E4" w:themeColor="accent2"/>
        </w:tcBorders>
      </w:tcPr>
    </w:tblStylePr>
    <w:tblStylePr w:type="band1Horz">
      <w:tblPr/>
      <w:tcPr>
        <w:tcBorders>
          <w:top w:val="single" w:sz="4" w:space="0" w:color="00A4E4" w:themeColor="accent2"/>
          <w:bottom w:val="single" w:sz="4" w:space="0" w:color="00A4E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4E4" w:themeColor="accent2"/>
          <w:left w:val="nil"/>
        </w:tcBorders>
      </w:tcPr>
    </w:tblStylePr>
    <w:tblStylePr w:type="swCell">
      <w:tblPr/>
      <w:tcPr>
        <w:tcBorders>
          <w:top w:val="double" w:sz="4" w:space="0" w:color="00A4E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B48D" w:themeColor="accent3"/>
        <w:left w:val="single" w:sz="4" w:space="0" w:color="00B48D" w:themeColor="accent3"/>
        <w:bottom w:val="single" w:sz="4" w:space="0" w:color="00B48D" w:themeColor="accent3"/>
        <w:right w:val="single" w:sz="4" w:space="0" w:color="00B48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48D" w:themeFill="accent3"/>
      </w:tcPr>
    </w:tblStylePr>
    <w:tblStylePr w:type="lastRow">
      <w:rPr>
        <w:b/>
        <w:bCs/>
      </w:rPr>
      <w:tblPr/>
      <w:tcPr>
        <w:tcBorders>
          <w:top w:val="double" w:sz="4" w:space="0" w:color="00B48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48D" w:themeColor="accent3"/>
          <w:right w:val="single" w:sz="4" w:space="0" w:color="00B48D" w:themeColor="accent3"/>
        </w:tcBorders>
      </w:tcPr>
    </w:tblStylePr>
    <w:tblStylePr w:type="band1Horz">
      <w:tblPr/>
      <w:tcPr>
        <w:tcBorders>
          <w:top w:val="single" w:sz="4" w:space="0" w:color="00B48D" w:themeColor="accent3"/>
          <w:bottom w:val="single" w:sz="4" w:space="0" w:color="00B48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48D" w:themeColor="accent3"/>
          <w:left w:val="nil"/>
        </w:tcBorders>
      </w:tcPr>
    </w:tblStylePr>
    <w:tblStylePr w:type="swCell">
      <w:tblPr/>
      <w:tcPr>
        <w:tcBorders>
          <w:top w:val="double" w:sz="4" w:space="0" w:color="00B48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AADC1E" w:themeColor="accent4"/>
        <w:left w:val="single" w:sz="4" w:space="0" w:color="AADC1E" w:themeColor="accent4"/>
        <w:bottom w:val="single" w:sz="4" w:space="0" w:color="AADC1E" w:themeColor="accent4"/>
        <w:right w:val="single" w:sz="4" w:space="0" w:color="AADC1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ADC1E" w:themeFill="accent4"/>
      </w:tcPr>
    </w:tblStylePr>
    <w:tblStylePr w:type="lastRow">
      <w:rPr>
        <w:b/>
        <w:bCs/>
      </w:rPr>
      <w:tblPr/>
      <w:tcPr>
        <w:tcBorders>
          <w:top w:val="double" w:sz="4" w:space="0" w:color="AADC1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ADC1E" w:themeColor="accent4"/>
          <w:right w:val="single" w:sz="4" w:space="0" w:color="AADC1E" w:themeColor="accent4"/>
        </w:tcBorders>
      </w:tcPr>
    </w:tblStylePr>
    <w:tblStylePr w:type="band1Horz">
      <w:tblPr/>
      <w:tcPr>
        <w:tcBorders>
          <w:top w:val="single" w:sz="4" w:space="0" w:color="AADC1E" w:themeColor="accent4"/>
          <w:bottom w:val="single" w:sz="4" w:space="0" w:color="AADC1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ADC1E" w:themeColor="accent4"/>
          <w:left w:val="nil"/>
        </w:tcBorders>
      </w:tcPr>
    </w:tblStylePr>
    <w:tblStylePr w:type="swCell">
      <w:tblPr/>
      <w:tcPr>
        <w:tcBorders>
          <w:top w:val="double" w:sz="4" w:space="0" w:color="AADC1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7941E" w:themeColor="accent5"/>
        <w:left w:val="single" w:sz="4" w:space="0" w:color="F7941E" w:themeColor="accent5"/>
        <w:bottom w:val="single" w:sz="4" w:space="0" w:color="F7941E" w:themeColor="accent5"/>
        <w:right w:val="single" w:sz="4" w:space="0" w:color="F7941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4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41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41E" w:themeColor="accent5"/>
          <w:right w:val="single" w:sz="4" w:space="0" w:color="F7941E" w:themeColor="accent5"/>
        </w:tcBorders>
      </w:tcPr>
    </w:tblStylePr>
    <w:tblStylePr w:type="band1Horz">
      <w:tblPr/>
      <w:tcPr>
        <w:tcBorders>
          <w:top w:val="single" w:sz="4" w:space="0" w:color="F7941E" w:themeColor="accent5"/>
          <w:bottom w:val="single" w:sz="4" w:space="0" w:color="F7941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41E" w:themeColor="accent5"/>
          <w:left w:val="nil"/>
        </w:tcBorders>
      </w:tcPr>
    </w:tblStylePr>
    <w:tblStylePr w:type="swCell">
      <w:tblPr/>
      <w:tcPr>
        <w:tcBorders>
          <w:top w:val="double" w:sz="4" w:space="0" w:color="F7941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15A22" w:themeColor="accent6"/>
        <w:left w:val="single" w:sz="4" w:space="0" w:color="F15A22" w:themeColor="accent6"/>
        <w:bottom w:val="single" w:sz="4" w:space="0" w:color="F15A22" w:themeColor="accent6"/>
        <w:right w:val="single" w:sz="4" w:space="0" w:color="F15A2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5A22" w:themeFill="accent6"/>
      </w:tcPr>
    </w:tblStylePr>
    <w:tblStylePr w:type="lastRow">
      <w:rPr>
        <w:b/>
        <w:bCs/>
      </w:rPr>
      <w:tblPr/>
      <w:tcPr>
        <w:tcBorders>
          <w:top w:val="double" w:sz="4" w:space="0" w:color="F15A2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5A22" w:themeColor="accent6"/>
          <w:right w:val="single" w:sz="4" w:space="0" w:color="F15A22" w:themeColor="accent6"/>
        </w:tcBorders>
      </w:tcPr>
    </w:tblStylePr>
    <w:tblStylePr w:type="band1Horz">
      <w:tblPr/>
      <w:tcPr>
        <w:tcBorders>
          <w:top w:val="single" w:sz="4" w:space="0" w:color="F15A22" w:themeColor="accent6"/>
          <w:bottom w:val="single" w:sz="4" w:space="0" w:color="F15A2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5A22" w:themeColor="accent6"/>
          <w:left w:val="nil"/>
        </w:tcBorders>
      </w:tcPr>
    </w:tblStylePr>
    <w:tblStylePr w:type="swCell">
      <w:tblPr/>
      <w:tcPr>
        <w:tcBorders>
          <w:top w:val="double" w:sz="4" w:space="0" w:color="F15A2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1" w:themeTint="99"/>
        <w:left w:val="single" w:sz="4" w:space="0" w:color="CC65D4" w:themeColor="accent1" w:themeTint="99"/>
        <w:bottom w:val="single" w:sz="4" w:space="0" w:color="CC65D4" w:themeColor="accent1" w:themeTint="99"/>
        <w:right w:val="single" w:sz="4" w:space="0" w:color="CC65D4" w:themeColor="accent1" w:themeTint="99"/>
        <w:insideH w:val="single" w:sz="4" w:space="0" w:color="CC65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2890" w:themeColor="accent1"/>
          <w:left w:val="single" w:sz="4" w:space="0" w:color="892890" w:themeColor="accent1"/>
          <w:bottom w:val="single" w:sz="4" w:space="0" w:color="892890" w:themeColor="accent1"/>
          <w:right w:val="single" w:sz="4" w:space="0" w:color="892890" w:themeColor="accent1"/>
          <w:insideH w:val="nil"/>
        </w:tcBorders>
        <w:shd w:val="clear" w:color="auto" w:fill="892890" w:themeFill="accent1"/>
      </w:tcPr>
    </w:tblStylePr>
    <w:tblStylePr w:type="lastRow">
      <w:rPr>
        <w:b/>
        <w:bCs/>
      </w:rPr>
      <w:tblPr/>
      <w:tcPr>
        <w:tcBorders>
          <w:top w:val="double" w:sz="4" w:space="0" w:color="CC65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2" w:themeTint="99"/>
        <w:left w:val="single" w:sz="4" w:space="0" w:color="55CFFF" w:themeColor="accent2" w:themeTint="99"/>
        <w:bottom w:val="single" w:sz="4" w:space="0" w:color="55CFFF" w:themeColor="accent2" w:themeTint="99"/>
        <w:right w:val="single" w:sz="4" w:space="0" w:color="55CFFF" w:themeColor="accent2" w:themeTint="99"/>
        <w:insideH w:val="single" w:sz="4" w:space="0" w:color="55C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4E4" w:themeColor="accent2"/>
          <w:left w:val="single" w:sz="4" w:space="0" w:color="00A4E4" w:themeColor="accent2"/>
          <w:bottom w:val="single" w:sz="4" w:space="0" w:color="00A4E4" w:themeColor="accent2"/>
          <w:right w:val="single" w:sz="4" w:space="0" w:color="00A4E4" w:themeColor="accent2"/>
          <w:insideH w:val="nil"/>
        </w:tcBorders>
        <w:shd w:val="clear" w:color="auto" w:fill="00A4E4" w:themeFill="accent2"/>
      </w:tcPr>
    </w:tblStylePr>
    <w:tblStylePr w:type="lastRow">
      <w:rPr>
        <w:b/>
        <w:bCs/>
      </w:rPr>
      <w:tblPr/>
      <w:tcPr>
        <w:tcBorders>
          <w:top w:val="double" w:sz="4" w:space="0" w:color="55C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3" w:themeTint="99"/>
        <w:left w:val="single" w:sz="4" w:space="0" w:color="39FFD3" w:themeColor="accent3" w:themeTint="99"/>
        <w:bottom w:val="single" w:sz="4" w:space="0" w:color="39FFD3" w:themeColor="accent3" w:themeTint="99"/>
        <w:right w:val="single" w:sz="4" w:space="0" w:color="39FFD3" w:themeColor="accent3" w:themeTint="99"/>
        <w:insideH w:val="single" w:sz="4" w:space="0" w:color="39FFD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48D" w:themeColor="accent3"/>
          <w:left w:val="single" w:sz="4" w:space="0" w:color="00B48D" w:themeColor="accent3"/>
          <w:bottom w:val="single" w:sz="4" w:space="0" w:color="00B48D" w:themeColor="accent3"/>
          <w:right w:val="single" w:sz="4" w:space="0" w:color="00B48D" w:themeColor="accent3"/>
          <w:insideH w:val="nil"/>
        </w:tcBorders>
        <w:shd w:val="clear" w:color="auto" w:fill="00B48D" w:themeFill="accent3"/>
      </w:tcPr>
    </w:tblStylePr>
    <w:tblStylePr w:type="lastRow">
      <w:rPr>
        <w:b/>
        <w:bCs/>
      </w:rPr>
      <w:tblPr/>
      <w:tcPr>
        <w:tcBorders>
          <w:top w:val="double" w:sz="4" w:space="0" w:color="39FF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4" w:themeTint="99"/>
        <w:left w:val="single" w:sz="4" w:space="0" w:color="CCEC75" w:themeColor="accent4" w:themeTint="99"/>
        <w:bottom w:val="single" w:sz="4" w:space="0" w:color="CCEC75" w:themeColor="accent4" w:themeTint="99"/>
        <w:right w:val="single" w:sz="4" w:space="0" w:color="CCEC75" w:themeColor="accent4" w:themeTint="99"/>
        <w:insideH w:val="single" w:sz="4" w:space="0" w:color="CCEC7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DC1E" w:themeColor="accent4"/>
          <w:left w:val="single" w:sz="4" w:space="0" w:color="AADC1E" w:themeColor="accent4"/>
          <w:bottom w:val="single" w:sz="4" w:space="0" w:color="AADC1E" w:themeColor="accent4"/>
          <w:right w:val="single" w:sz="4" w:space="0" w:color="AADC1E" w:themeColor="accent4"/>
          <w:insideH w:val="nil"/>
        </w:tcBorders>
        <w:shd w:val="clear" w:color="auto" w:fill="AADC1E" w:themeFill="accent4"/>
      </w:tcPr>
    </w:tblStylePr>
    <w:tblStylePr w:type="lastRow">
      <w:rPr>
        <w:b/>
        <w:bCs/>
      </w:rPr>
      <w:tblPr/>
      <w:tcPr>
        <w:tcBorders>
          <w:top w:val="double" w:sz="4" w:space="0" w:color="CCEC7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5" w:themeTint="99"/>
        <w:left w:val="single" w:sz="4" w:space="0" w:color="FABE77" w:themeColor="accent5" w:themeTint="99"/>
        <w:bottom w:val="single" w:sz="4" w:space="0" w:color="FABE77" w:themeColor="accent5" w:themeTint="99"/>
        <w:right w:val="single" w:sz="4" w:space="0" w:color="FABE77" w:themeColor="accent5" w:themeTint="99"/>
        <w:insideH w:val="single" w:sz="4" w:space="0" w:color="FABE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41E" w:themeColor="accent5"/>
          <w:left w:val="single" w:sz="4" w:space="0" w:color="F7941E" w:themeColor="accent5"/>
          <w:bottom w:val="single" w:sz="4" w:space="0" w:color="F7941E" w:themeColor="accent5"/>
          <w:right w:val="single" w:sz="4" w:space="0" w:color="F7941E" w:themeColor="accent5"/>
          <w:insideH w:val="nil"/>
        </w:tcBorders>
        <w:shd w:val="clear" w:color="auto" w:fill="F7941E" w:themeFill="accent5"/>
      </w:tcPr>
    </w:tblStylePr>
    <w:tblStylePr w:type="lastRow">
      <w:rPr>
        <w:b/>
        <w:bCs/>
      </w:rPr>
      <w:tblPr/>
      <w:tcPr>
        <w:tcBorders>
          <w:top w:val="double" w:sz="4" w:space="0" w:color="FABE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6" w:themeTint="99"/>
        <w:left w:val="single" w:sz="4" w:space="0" w:color="F69B7A" w:themeColor="accent6" w:themeTint="99"/>
        <w:bottom w:val="single" w:sz="4" w:space="0" w:color="F69B7A" w:themeColor="accent6" w:themeTint="99"/>
        <w:right w:val="single" w:sz="4" w:space="0" w:color="F69B7A" w:themeColor="accent6" w:themeTint="99"/>
        <w:insideH w:val="single" w:sz="4" w:space="0" w:color="F69B7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A22" w:themeColor="accent6"/>
          <w:left w:val="single" w:sz="4" w:space="0" w:color="F15A22" w:themeColor="accent6"/>
          <w:bottom w:val="single" w:sz="4" w:space="0" w:color="F15A22" w:themeColor="accent6"/>
          <w:right w:val="single" w:sz="4" w:space="0" w:color="F15A22" w:themeColor="accent6"/>
          <w:insideH w:val="nil"/>
        </w:tcBorders>
        <w:shd w:val="clear" w:color="auto" w:fill="F15A22" w:themeFill="accent6"/>
      </w:tcPr>
    </w:tblStylePr>
    <w:tblStylePr w:type="lastRow">
      <w:rPr>
        <w:b/>
        <w:bCs/>
      </w:rPr>
      <w:tblPr/>
      <w:tcPr>
        <w:tcBorders>
          <w:top w:val="double" w:sz="4" w:space="0" w:color="F69B7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2890" w:themeColor="accent1"/>
        <w:left w:val="single" w:sz="24" w:space="0" w:color="892890" w:themeColor="accent1"/>
        <w:bottom w:val="single" w:sz="24" w:space="0" w:color="892890" w:themeColor="accent1"/>
        <w:right w:val="single" w:sz="24" w:space="0" w:color="892890" w:themeColor="accent1"/>
      </w:tblBorders>
    </w:tblPr>
    <w:tcPr>
      <w:shd w:val="clear" w:color="auto" w:fill="8928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4E4" w:themeColor="accent2"/>
        <w:left w:val="single" w:sz="24" w:space="0" w:color="00A4E4" w:themeColor="accent2"/>
        <w:bottom w:val="single" w:sz="24" w:space="0" w:color="00A4E4" w:themeColor="accent2"/>
        <w:right w:val="single" w:sz="24" w:space="0" w:color="00A4E4" w:themeColor="accent2"/>
      </w:tblBorders>
    </w:tblPr>
    <w:tcPr>
      <w:shd w:val="clear" w:color="auto" w:fill="00A4E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48D" w:themeColor="accent3"/>
        <w:left w:val="single" w:sz="24" w:space="0" w:color="00B48D" w:themeColor="accent3"/>
        <w:bottom w:val="single" w:sz="24" w:space="0" w:color="00B48D" w:themeColor="accent3"/>
        <w:right w:val="single" w:sz="24" w:space="0" w:color="00B48D" w:themeColor="accent3"/>
      </w:tblBorders>
    </w:tblPr>
    <w:tcPr>
      <w:shd w:val="clear" w:color="auto" w:fill="00B48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ADC1E" w:themeColor="accent4"/>
        <w:left w:val="single" w:sz="24" w:space="0" w:color="AADC1E" w:themeColor="accent4"/>
        <w:bottom w:val="single" w:sz="24" w:space="0" w:color="AADC1E" w:themeColor="accent4"/>
        <w:right w:val="single" w:sz="24" w:space="0" w:color="AADC1E" w:themeColor="accent4"/>
      </w:tblBorders>
    </w:tblPr>
    <w:tcPr>
      <w:shd w:val="clear" w:color="auto" w:fill="AADC1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41E" w:themeColor="accent5"/>
        <w:left w:val="single" w:sz="24" w:space="0" w:color="F7941E" w:themeColor="accent5"/>
        <w:bottom w:val="single" w:sz="24" w:space="0" w:color="F7941E" w:themeColor="accent5"/>
        <w:right w:val="single" w:sz="24" w:space="0" w:color="F7941E" w:themeColor="accent5"/>
      </w:tblBorders>
    </w:tblPr>
    <w:tcPr>
      <w:shd w:val="clear" w:color="auto" w:fill="F7941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5A22" w:themeColor="accent6"/>
        <w:left w:val="single" w:sz="24" w:space="0" w:color="F15A22" w:themeColor="accent6"/>
        <w:bottom w:val="single" w:sz="24" w:space="0" w:color="F15A22" w:themeColor="accent6"/>
        <w:right w:val="single" w:sz="24" w:space="0" w:color="F15A22" w:themeColor="accent6"/>
      </w:tblBorders>
    </w:tblPr>
    <w:tcPr>
      <w:shd w:val="clear" w:color="auto" w:fill="F15A2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C23AD8"/>
    <w:pPr>
      <w:spacing w:after="0" w:line="240" w:lineRule="auto"/>
    </w:pPr>
    <w:rPr>
      <w:color w:val="661E6B" w:themeColor="accent1" w:themeShade="BF"/>
    </w:rPr>
    <w:tblPr>
      <w:tblStyleRowBandSize w:val="1"/>
      <w:tblStyleColBandSize w:val="1"/>
      <w:tblBorders>
        <w:top w:val="single" w:sz="4" w:space="0" w:color="892890" w:themeColor="accent1"/>
        <w:bottom w:val="single" w:sz="4" w:space="0" w:color="8928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28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28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C23AD8"/>
    <w:pPr>
      <w:spacing w:after="0" w:line="240" w:lineRule="auto"/>
    </w:pPr>
    <w:rPr>
      <w:color w:val="007AAA" w:themeColor="accent2" w:themeShade="BF"/>
    </w:rPr>
    <w:tblPr>
      <w:tblStyleRowBandSize w:val="1"/>
      <w:tblStyleColBandSize w:val="1"/>
      <w:tblBorders>
        <w:top w:val="single" w:sz="4" w:space="0" w:color="00A4E4" w:themeColor="accent2"/>
        <w:bottom w:val="single" w:sz="4" w:space="0" w:color="00A4E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A4E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A4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C23AD8"/>
    <w:pPr>
      <w:spacing w:after="0" w:line="240" w:lineRule="auto"/>
    </w:pPr>
    <w:rPr>
      <w:color w:val="008669" w:themeColor="accent3" w:themeShade="BF"/>
    </w:rPr>
    <w:tblPr>
      <w:tblStyleRowBandSize w:val="1"/>
      <w:tblStyleColBandSize w:val="1"/>
      <w:tblBorders>
        <w:top w:val="single" w:sz="4" w:space="0" w:color="00B48D" w:themeColor="accent3"/>
        <w:bottom w:val="single" w:sz="4" w:space="0" w:color="00B48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48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48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C23AD8"/>
    <w:pPr>
      <w:spacing w:after="0" w:line="240" w:lineRule="auto"/>
    </w:pPr>
    <w:rPr>
      <w:color w:val="7EA416" w:themeColor="accent4" w:themeShade="BF"/>
    </w:rPr>
    <w:tblPr>
      <w:tblStyleRowBandSize w:val="1"/>
      <w:tblStyleColBandSize w:val="1"/>
      <w:tblBorders>
        <w:top w:val="single" w:sz="4" w:space="0" w:color="AADC1E" w:themeColor="accent4"/>
        <w:bottom w:val="single" w:sz="4" w:space="0" w:color="AADC1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ADC1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ADC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C23AD8"/>
    <w:pPr>
      <w:spacing w:after="0" w:line="240" w:lineRule="auto"/>
    </w:pPr>
    <w:rPr>
      <w:color w:val="C86F07" w:themeColor="accent5" w:themeShade="BF"/>
    </w:rPr>
    <w:tblPr>
      <w:tblStyleRowBandSize w:val="1"/>
      <w:tblStyleColBandSize w:val="1"/>
      <w:tblBorders>
        <w:top w:val="single" w:sz="4" w:space="0" w:color="F7941E" w:themeColor="accent5"/>
        <w:bottom w:val="single" w:sz="4" w:space="0" w:color="F7941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41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4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C23AD8"/>
    <w:pPr>
      <w:spacing w:after="0" w:line="240" w:lineRule="auto"/>
    </w:pPr>
    <w:rPr>
      <w:color w:val="C13C0C" w:themeColor="accent6" w:themeShade="BF"/>
    </w:rPr>
    <w:tblPr>
      <w:tblStyleRowBandSize w:val="1"/>
      <w:tblStyleColBandSize w:val="1"/>
      <w:tblBorders>
        <w:top w:val="single" w:sz="4" w:space="0" w:color="F15A22" w:themeColor="accent6"/>
        <w:bottom w:val="single" w:sz="4" w:space="0" w:color="F15A2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5A2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5A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C23AD8"/>
    <w:pPr>
      <w:spacing w:after="0" w:line="240" w:lineRule="auto"/>
    </w:pPr>
    <w:rPr>
      <w:color w:val="661E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28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28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28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28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CBF0" w:themeFill="accent1" w:themeFillTint="33"/>
      </w:tcPr>
    </w:tblStylePr>
    <w:tblStylePr w:type="band1Horz">
      <w:tblPr/>
      <w:tcPr>
        <w:shd w:val="clear" w:color="auto" w:fill="EECB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C23AD8"/>
    <w:pPr>
      <w:spacing w:after="0" w:line="240" w:lineRule="auto"/>
    </w:pPr>
    <w:rPr>
      <w:color w:val="007A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4E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4E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4E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4E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2" w:themeFillTint="33"/>
      </w:tcPr>
    </w:tblStylePr>
    <w:tblStylePr w:type="band1Horz">
      <w:tblPr/>
      <w:tcPr>
        <w:shd w:val="clear" w:color="auto" w:fill="C6EF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C23AD8"/>
    <w:pPr>
      <w:spacing w:after="0" w:line="240" w:lineRule="auto"/>
    </w:pPr>
    <w:rPr>
      <w:color w:val="00866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48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48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48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48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DFFF0" w:themeFill="accent3" w:themeFillTint="33"/>
      </w:tcPr>
    </w:tblStylePr>
    <w:tblStylePr w:type="band1Horz">
      <w:tblPr/>
      <w:tcPr>
        <w:shd w:val="clear" w:color="auto" w:fill="BDFFF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C23AD8"/>
    <w:pPr>
      <w:spacing w:after="0" w:line="240" w:lineRule="auto"/>
    </w:pPr>
    <w:rPr>
      <w:color w:val="7EA4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ADC1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ADC1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ADC1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ADC1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F8D1" w:themeFill="accent4" w:themeFillTint="33"/>
      </w:tcPr>
    </w:tblStylePr>
    <w:tblStylePr w:type="band1Horz">
      <w:tblPr/>
      <w:tcPr>
        <w:shd w:val="clear" w:color="auto" w:fill="EEF8D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C23AD8"/>
    <w:pPr>
      <w:spacing w:after="0" w:line="240" w:lineRule="auto"/>
    </w:pPr>
    <w:rPr>
      <w:color w:val="C86F0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41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41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41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41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5" w:themeFillTint="33"/>
      </w:tcPr>
    </w:tblStylePr>
    <w:tblStylePr w:type="band1Horz">
      <w:tblPr/>
      <w:tcPr>
        <w:shd w:val="clear" w:color="auto" w:fill="FDE9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C23AD8"/>
    <w:pPr>
      <w:spacing w:after="0" w:line="240" w:lineRule="auto"/>
    </w:pPr>
    <w:rPr>
      <w:color w:val="C13C0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5A2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5A2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5A2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5A2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DDD2" w:themeFill="accent6" w:themeFillTint="33"/>
      </w:tcPr>
    </w:tblStylePr>
    <w:tblStylePr w:type="band1Horz">
      <w:tblPr/>
      <w:tcPr>
        <w:shd w:val="clear" w:color="auto" w:fill="FCDD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3FC9" w:themeColor="accent1" w:themeTint="BF"/>
        <w:left w:val="single" w:sz="8" w:space="0" w:color="C03FC9" w:themeColor="accent1" w:themeTint="BF"/>
        <w:bottom w:val="single" w:sz="8" w:space="0" w:color="C03FC9" w:themeColor="accent1" w:themeTint="BF"/>
        <w:right w:val="single" w:sz="8" w:space="0" w:color="C03FC9" w:themeColor="accent1" w:themeTint="BF"/>
        <w:insideH w:val="single" w:sz="8" w:space="0" w:color="C03FC9" w:themeColor="accent1" w:themeTint="BF"/>
        <w:insideV w:val="single" w:sz="8" w:space="0" w:color="C03FC9" w:themeColor="accent1" w:themeTint="BF"/>
      </w:tblBorders>
    </w:tblPr>
    <w:tcPr>
      <w:shd w:val="clear" w:color="auto" w:fill="EABF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3FC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7FDB" w:themeFill="accent1" w:themeFillTint="7F"/>
      </w:tcPr>
    </w:tblStylePr>
    <w:tblStylePr w:type="band1Horz">
      <w:tblPr/>
      <w:tcPr>
        <w:shd w:val="clear" w:color="auto" w:fill="D57FD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BC3FF" w:themeColor="accent2" w:themeTint="BF"/>
        <w:left w:val="single" w:sz="8" w:space="0" w:color="2BC3FF" w:themeColor="accent2" w:themeTint="BF"/>
        <w:bottom w:val="single" w:sz="8" w:space="0" w:color="2BC3FF" w:themeColor="accent2" w:themeTint="BF"/>
        <w:right w:val="single" w:sz="8" w:space="0" w:color="2BC3FF" w:themeColor="accent2" w:themeTint="BF"/>
        <w:insideH w:val="single" w:sz="8" w:space="0" w:color="2BC3FF" w:themeColor="accent2" w:themeTint="BF"/>
        <w:insideV w:val="single" w:sz="8" w:space="0" w:color="2BC3FF" w:themeColor="accent2" w:themeTint="BF"/>
      </w:tblBorders>
    </w:tblPr>
    <w:tcPr>
      <w:shd w:val="clear" w:color="auto" w:fill="B9EB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C3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D7FF" w:themeFill="accent2" w:themeFillTint="7F"/>
      </w:tcPr>
    </w:tblStylePr>
    <w:tblStylePr w:type="band1Horz">
      <w:tblPr/>
      <w:tcPr>
        <w:shd w:val="clear" w:color="auto" w:fill="72D7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7FFC8" w:themeColor="accent3" w:themeTint="BF"/>
        <w:left w:val="single" w:sz="8" w:space="0" w:color="07FFC8" w:themeColor="accent3" w:themeTint="BF"/>
        <w:bottom w:val="single" w:sz="8" w:space="0" w:color="07FFC8" w:themeColor="accent3" w:themeTint="BF"/>
        <w:right w:val="single" w:sz="8" w:space="0" w:color="07FFC8" w:themeColor="accent3" w:themeTint="BF"/>
        <w:insideH w:val="single" w:sz="8" w:space="0" w:color="07FFC8" w:themeColor="accent3" w:themeTint="BF"/>
        <w:insideV w:val="single" w:sz="8" w:space="0" w:color="07FFC8" w:themeColor="accent3" w:themeTint="BF"/>
      </w:tblBorders>
    </w:tblPr>
    <w:tcPr>
      <w:shd w:val="clear" w:color="auto" w:fill="ADFF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7FFC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FFDA" w:themeFill="accent3" w:themeFillTint="7F"/>
      </w:tcPr>
    </w:tblStylePr>
    <w:tblStylePr w:type="band1Horz">
      <w:tblPr/>
      <w:tcPr>
        <w:shd w:val="clear" w:color="auto" w:fill="5AFFD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E753" w:themeColor="accent4" w:themeTint="BF"/>
        <w:left w:val="single" w:sz="8" w:space="0" w:color="C0E753" w:themeColor="accent4" w:themeTint="BF"/>
        <w:bottom w:val="single" w:sz="8" w:space="0" w:color="C0E753" w:themeColor="accent4" w:themeTint="BF"/>
        <w:right w:val="single" w:sz="8" w:space="0" w:color="C0E753" w:themeColor="accent4" w:themeTint="BF"/>
        <w:insideH w:val="single" w:sz="8" w:space="0" w:color="C0E753" w:themeColor="accent4" w:themeTint="BF"/>
        <w:insideV w:val="single" w:sz="8" w:space="0" w:color="C0E753" w:themeColor="accent4" w:themeTint="BF"/>
      </w:tblBorders>
    </w:tblPr>
    <w:tcPr>
      <w:shd w:val="clear" w:color="auto" w:fill="EAF7C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E75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F8C" w:themeFill="accent4" w:themeFillTint="7F"/>
      </w:tcPr>
    </w:tblStylePr>
    <w:tblStylePr w:type="band1Horz">
      <w:tblPr/>
      <w:tcPr>
        <w:shd w:val="clear" w:color="auto" w:fill="D5EF8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9AE56" w:themeColor="accent5" w:themeTint="BF"/>
        <w:left w:val="single" w:sz="8" w:space="0" w:color="F9AE56" w:themeColor="accent5" w:themeTint="BF"/>
        <w:bottom w:val="single" w:sz="8" w:space="0" w:color="F9AE56" w:themeColor="accent5" w:themeTint="BF"/>
        <w:right w:val="single" w:sz="8" w:space="0" w:color="F9AE56" w:themeColor="accent5" w:themeTint="BF"/>
        <w:insideH w:val="single" w:sz="8" w:space="0" w:color="F9AE56" w:themeColor="accent5" w:themeTint="BF"/>
        <w:insideV w:val="single" w:sz="8" w:space="0" w:color="F9AE56" w:themeColor="accent5" w:themeTint="BF"/>
      </w:tblBorders>
    </w:tblPr>
    <w:tcPr>
      <w:shd w:val="clear" w:color="auto" w:fill="FDE4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E5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98E" w:themeFill="accent5" w:themeFillTint="7F"/>
      </w:tcPr>
    </w:tblStylePr>
    <w:tblStylePr w:type="band1Horz">
      <w:tblPr/>
      <w:tcPr>
        <w:shd w:val="clear" w:color="auto" w:fill="FBC98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48259" w:themeColor="accent6" w:themeTint="BF"/>
        <w:left w:val="single" w:sz="8" w:space="0" w:color="F48259" w:themeColor="accent6" w:themeTint="BF"/>
        <w:bottom w:val="single" w:sz="8" w:space="0" w:color="F48259" w:themeColor="accent6" w:themeTint="BF"/>
        <w:right w:val="single" w:sz="8" w:space="0" w:color="F48259" w:themeColor="accent6" w:themeTint="BF"/>
        <w:insideH w:val="single" w:sz="8" w:space="0" w:color="F48259" w:themeColor="accent6" w:themeTint="BF"/>
        <w:insideV w:val="single" w:sz="8" w:space="0" w:color="F48259" w:themeColor="accent6" w:themeTint="BF"/>
      </w:tblBorders>
    </w:tblPr>
    <w:tcPr>
      <w:shd w:val="clear" w:color="auto" w:fill="FBD5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82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C90" w:themeFill="accent6" w:themeFillTint="7F"/>
      </w:tcPr>
    </w:tblStylePr>
    <w:tblStylePr w:type="band1Horz">
      <w:tblPr/>
      <w:tcPr>
        <w:shd w:val="clear" w:color="auto" w:fill="F8AC9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92890" w:themeColor="accent1"/>
        <w:left w:val="single" w:sz="8" w:space="0" w:color="892890" w:themeColor="accent1"/>
        <w:bottom w:val="single" w:sz="8" w:space="0" w:color="892890" w:themeColor="accent1"/>
        <w:right w:val="single" w:sz="8" w:space="0" w:color="892890" w:themeColor="accent1"/>
        <w:insideH w:val="single" w:sz="8" w:space="0" w:color="892890" w:themeColor="accent1"/>
        <w:insideV w:val="single" w:sz="8" w:space="0" w:color="892890" w:themeColor="accent1"/>
      </w:tblBorders>
    </w:tblPr>
    <w:tcPr>
      <w:shd w:val="clear" w:color="auto" w:fill="EABF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E5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CBF0" w:themeFill="accent1" w:themeFillTint="33"/>
      </w:tcPr>
    </w:tblStylePr>
    <w:tblStylePr w:type="band1Vert">
      <w:tblPr/>
      <w:tcPr>
        <w:shd w:val="clear" w:color="auto" w:fill="D57FDB" w:themeFill="accent1" w:themeFillTint="7F"/>
      </w:tcPr>
    </w:tblStylePr>
    <w:tblStylePr w:type="band1Horz">
      <w:tblPr/>
      <w:tcPr>
        <w:tcBorders>
          <w:insideH w:val="single" w:sz="6" w:space="0" w:color="892890" w:themeColor="accent1"/>
          <w:insideV w:val="single" w:sz="6" w:space="0" w:color="892890" w:themeColor="accent1"/>
        </w:tcBorders>
        <w:shd w:val="clear" w:color="auto" w:fill="D57F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4E4" w:themeColor="accent2"/>
        <w:left w:val="single" w:sz="8" w:space="0" w:color="00A4E4" w:themeColor="accent2"/>
        <w:bottom w:val="single" w:sz="8" w:space="0" w:color="00A4E4" w:themeColor="accent2"/>
        <w:right w:val="single" w:sz="8" w:space="0" w:color="00A4E4" w:themeColor="accent2"/>
        <w:insideH w:val="single" w:sz="8" w:space="0" w:color="00A4E4" w:themeColor="accent2"/>
        <w:insideV w:val="single" w:sz="8" w:space="0" w:color="00A4E4" w:themeColor="accent2"/>
      </w:tblBorders>
    </w:tblPr>
    <w:tcPr>
      <w:shd w:val="clear" w:color="auto" w:fill="B9EB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2" w:themeFillTint="33"/>
      </w:tcPr>
    </w:tblStylePr>
    <w:tblStylePr w:type="band1Vert">
      <w:tblPr/>
      <w:tcPr>
        <w:shd w:val="clear" w:color="auto" w:fill="72D7FF" w:themeFill="accent2" w:themeFillTint="7F"/>
      </w:tcPr>
    </w:tblStylePr>
    <w:tblStylePr w:type="band1Horz">
      <w:tblPr/>
      <w:tcPr>
        <w:tcBorders>
          <w:insideH w:val="single" w:sz="6" w:space="0" w:color="00A4E4" w:themeColor="accent2"/>
          <w:insideV w:val="single" w:sz="6" w:space="0" w:color="00A4E4" w:themeColor="accent2"/>
        </w:tcBorders>
        <w:shd w:val="clear" w:color="auto" w:fill="72D7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48D" w:themeColor="accent3"/>
        <w:left w:val="single" w:sz="8" w:space="0" w:color="00B48D" w:themeColor="accent3"/>
        <w:bottom w:val="single" w:sz="8" w:space="0" w:color="00B48D" w:themeColor="accent3"/>
        <w:right w:val="single" w:sz="8" w:space="0" w:color="00B48D" w:themeColor="accent3"/>
        <w:insideH w:val="single" w:sz="8" w:space="0" w:color="00B48D" w:themeColor="accent3"/>
        <w:insideV w:val="single" w:sz="8" w:space="0" w:color="00B48D" w:themeColor="accent3"/>
      </w:tblBorders>
    </w:tblPr>
    <w:tcPr>
      <w:shd w:val="clear" w:color="auto" w:fill="ADFF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FF0" w:themeFill="accent3" w:themeFillTint="33"/>
      </w:tcPr>
    </w:tblStylePr>
    <w:tblStylePr w:type="band1Vert">
      <w:tblPr/>
      <w:tcPr>
        <w:shd w:val="clear" w:color="auto" w:fill="5AFFDA" w:themeFill="accent3" w:themeFillTint="7F"/>
      </w:tcPr>
    </w:tblStylePr>
    <w:tblStylePr w:type="band1Horz">
      <w:tblPr/>
      <w:tcPr>
        <w:tcBorders>
          <w:insideH w:val="single" w:sz="6" w:space="0" w:color="00B48D" w:themeColor="accent3"/>
          <w:insideV w:val="single" w:sz="6" w:space="0" w:color="00B48D" w:themeColor="accent3"/>
        </w:tcBorders>
        <w:shd w:val="clear" w:color="auto" w:fill="5AFFD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ADC1E" w:themeColor="accent4"/>
        <w:left w:val="single" w:sz="8" w:space="0" w:color="AADC1E" w:themeColor="accent4"/>
        <w:bottom w:val="single" w:sz="8" w:space="0" w:color="AADC1E" w:themeColor="accent4"/>
        <w:right w:val="single" w:sz="8" w:space="0" w:color="AADC1E" w:themeColor="accent4"/>
        <w:insideH w:val="single" w:sz="8" w:space="0" w:color="AADC1E" w:themeColor="accent4"/>
        <w:insideV w:val="single" w:sz="8" w:space="0" w:color="AADC1E" w:themeColor="accent4"/>
      </w:tblBorders>
    </w:tblPr>
    <w:tcPr>
      <w:shd w:val="clear" w:color="auto" w:fill="EAF7C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C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8D1" w:themeFill="accent4" w:themeFillTint="33"/>
      </w:tcPr>
    </w:tblStylePr>
    <w:tblStylePr w:type="band1Vert">
      <w:tblPr/>
      <w:tcPr>
        <w:shd w:val="clear" w:color="auto" w:fill="D5EF8C" w:themeFill="accent4" w:themeFillTint="7F"/>
      </w:tcPr>
    </w:tblStylePr>
    <w:tblStylePr w:type="band1Horz">
      <w:tblPr/>
      <w:tcPr>
        <w:tcBorders>
          <w:insideH w:val="single" w:sz="6" w:space="0" w:color="AADC1E" w:themeColor="accent4"/>
          <w:insideV w:val="single" w:sz="6" w:space="0" w:color="AADC1E" w:themeColor="accent4"/>
        </w:tcBorders>
        <w:shd w:val="clear" w:color="auto" w:fill="D5EF8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41E" w:themeColor="accent5"/>
        <w:left w:val="single" w:sz="8" w:space="0" w:color="F7941E" w:themeColor="accent5"/>
        <w:bottom w:val="single" w:sz="8" w:space="0" w:color="F7941E" w:themeColor="accent5"/>
        <w:right w:val="single" w:sz="8" w:space="0" w:color="F7941E" w:themeColor="accent5"/>
        <w:insideH w:val="single" w:sz="8" w:space="0" w:color="F7941E" w:themeColor="accent5"/>
        <w:insideV w:val="single" w:sz="8" w:space="0" w:color="F7941E" w:themeColor="accent5"/>
      </w:tblBorders>
    </w:tblPr>
    <w:tcPr>
      <w:shd w:val="clear" w:color="auto" w:fill="FDE4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1" w:themeFill="accent5" w:themeFillTint="33"/>
      </w:tcPr>
    </w:tblStylePr>
    <w:tblStylePr w:type="band1Vert">
      <w:tblPr/>
      <w:tcPr>
        <w:shd w:val="clear" w:color="auto" w:fill="FBC98E" w:themeFill="accent5" w:themeFillTint="7F"/>
      </w:tcPr>
    </w:tblStylePr>
    <w:tblStylePr w:type="band1Horz">
      <w:tblPr/>
      <w:tcPr>
        <w:tcBorders>
          <w:insideH w:val="single" w:sz="6" w:space="0" w:color="F7941E" w:themeColor="accent5"/>
          <w:insideV w:val="single" w:sz="6" w:space="0" w:color="F7941E" w:themeColor="accent5"/>
        </w:tcBorders>
        <w:shd w:val="clear" w:color="auto" w:fill="FBC98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15A22" w:themeColor="accent6"/>
        <w:left w:val="single" w:sz="8" w:space="0" w:color="F15A22" w:themeColor="accent6"/>
        <w:bottom w:val="single" w:sz="8" w:space="0" w:color="F15A22" w:themeColor="accent6"/>
        <w:right w:val="single" w:sz="8" w:space="0" w:color="F15A22" w:themeColor="accent6"/>
        <w:insideH w:val="single" w:sz="8" w:space="0" w:color="F15A22" w:themeColor="accent6"/>
        <w:insideV w:val="single" w:sz="8" w:space="0" w:color="F15A22" w:themeColor="accent6"/>
      </w:tblBorders>
    </w:tblPr>
    <w:tcPr>
      <w:shd w:val="clear" w:color="auto" w:fill="FBD5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D2" w:themeFill="accent6" w:themeFillTint="33"/>
      </w:tcPr>
    </w:tblStylePr>
    <w:tblStylePr w:type="band1Vert">
      <w:tblPr/>
      <w:tcPr>
        <w:shd w:val="clear" w:color="auto" w:fill="F8AC90" w:themeFill="accent6" w:themeFillTint="7F"/>
      </w:tcPr>
    </w:tblStylePr>
    <w:tblStylePr w:type="band1Horz">
      <w:tblPr/>
      <w:tcPr>
        <w:tcBorders>
          <w:insideH w:val="single" w:sz="6" w:space="0" w:color="F15A22" w:themeColor="accent6"/>
          <w:insideV w:val="single" w:sz="6" w:space="0" w:color="F15A22" w:themeColor="accent6"/>
        </w:tcBorders>
        <w:shd w:val="clear" w:color="auto" w:fill="F8AC9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BF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28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28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28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28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7F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7FD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4E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4E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4E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4E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D7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D7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FF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8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8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48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48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FFD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FFD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7C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DC1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DC1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ADC1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ADC1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EF8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EF8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41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41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41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41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98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98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5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5A2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5A2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5A2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5A2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AC9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AC9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92890" w:themeColor="accent1"/>
        <w:bottom w:val="single" w:sz="8" w:space="0" w:color="8928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2890" w:themeColor="accent1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892890" w:themeColor="accent1"/>
          <w:bottom w:val="single" w:sz="8" w:space="0" w:color="8928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2890" w:themeColor="accent1"/>
          <w:bottom w:val="single" w:sz="8" w:space="0" w:color="892890" w:themeColor="accent1"/>
        </w:tcBorders>
      </w:tcPr>
    </w:tblStylePr>
    <w:tblStylePr w:type="band1Vert">
      <w:tblPr/>
      <w:tcPr>
        <w:shd w:val="clear" w:color="auto" w:fill="EABFED" w:themeFill="accent1" w:themeFillTint="3F"/>
      </w:tcPr>
    </w:tblStylePr>
    <w:tblStylePr w:type="band1Horz">
      <w:tblPr/>
      <w:tcPr>
        <w:shd w:val="clear" w:color="auto" w:fill="EABF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4E4" w:themeColor="accent2"/>
        <w:bottom w:val="single" w:sz="8" w:space="0" w:color="00A4E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4E4" w:themeColor="accent2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00A4E4" w:themeColor="accent2"/>
          <w:bottom w:val="single" w:sz="8" w:space="0" w:color="00A4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4E4" w:themeColor="accent2"/>
          <w:bottom w:val="single" w:sz="8" w:space="0" w:color="00A4E4" w:themeColor="accent2"/>
        </w:tcBorders>
      </w:tcPr>
    </w:tblStylePr>
    <w:tblStylePr w:type="band1Vert">
      <w:tblPr/>
      <w:tcPr>
        <w:shd w:val="clear" w:color="auto" w:fill="B9EBFF" w:themeFill="accent2" w:themeFillTint="3F"/>
      </w:tcPr>
    </w:tblStylePr>
    <w:tblStylePr w:type="band1Horz">
      <w:tblPr/>
      <w:tcPr>
        <w:shd w:val="clear" w:color="auto" w:fill="B9EB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B48D" w:themeColor="accent3"/>
        <w:bottom w:val="single" w:sz="8" w:space="0" w:color="00B48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48D" w:themeColor="accent3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00B48D" w:themeColor="accent3"/>
          <w:bottom w:val="single" w:sz="8" w:space="0" w:color="00B48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48D" w:themeColor="accent3"/>
          <w:bottom w:val="single" w:sz="8" w:space="0" w:color="00B48D" w:themeColor="accent3"/>
        </w:tcBorders>
      </w:tcPr>
    </w:tblStylePr>
    <w:tblStylePr w:type="band1Vert">
      <w:tblPr/>
      <w:tcPr>
        <w:shd w:val="clear" w:color="auto" w:fill="ADFFED" w:themeFill="accent3" w:themeFillTint="3F"/>
      </w:tcPr>
    </w:tblStylePr>
    <w:tblStylePr w:type="band1Horz">
      <w:tblPr/>
      <w:tcPr>
        <w:shd w:val="clear" w:color="auto" w:fill="ADFF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ADC1E" w:themeColor="accent4"/>
        <w:bottom w:val="single" w:sz="8" w:space="0" w:color="AADC1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ADC1E" w:themeColor="accent4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AADC1E" w:themeColor="accent4"/>
          <w:bottom w:val="single" w:sz="8" w:space="0" w:color="AADC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ADC1E" w:themeColor="accent4"/>
          <w:bottom w:val="single" w:sz="8" w:space="0" w:color="AADC1E" w:themeColor="accent4"/>
        </w:tcBorders>
      </w:tcPr>
    </w:tblStylePr>
    <w:tblStylePr w:type="band1Vert">
      <w:tblPr/>
      <w:tcPr>
        <w:shd w:val="clear" w:color="auto" w:fill="EAF7C6" w:themeFill="accent4" w:themeFillTint="3F"/>
      </w:tcPr>
    </w:tblStylePr>
    <w:tblStylePr w:type="band1Horz">
      <w:tblPr/>
      <w:tcPr>
        <w:shd w:val="clear" w:color="auto" w:fill="EAF7C6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7941E" w:themeColor="accent5"/>
        <w:bottom w:val="single" w:sz="8" w:space="0" w:color="F7941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41E" w:themeColor="accent5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F7941E" w:themeColor="accent5"/>
          <w:bottom w:val="single" w:sz="8" w:space="0" w:color="F794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41E" w:themeColor="accent5"/>
          <w:bottom w:val="single" w:sz="8" w:space="0" w:color="F7941E" w:themeColor="accent5"/>
        </w:tcBorders>
      </w:tcPr>
    </w:tblStylePr>
    <w:tblStylePr w:type="band1Vert">
      <w:tblPr/>
      <w:tcPr>
        <w:shd w:val="clear" w:color="auto" w:fill="FDE4C7" w:themeFill="accent5" w:themeFillTint="3F"/>
      </w:tcPr>
    </w:tblStylePr>
    <w:tblStylePr w:type="band1Horz">
      <w:tblPr/>
      <w:tcPr>
        <w:shd w:val="clear" w:color="auto" w:fill="FDE4C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5A22" w:themeColor="accent6"/>
        <w:bottom w:val="single" w:sz="8" w:space="0" w:color="F15A2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5A22" w:themeColor="accent6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F15A22" w:themeColor="accent6"/>
          <w:bottom w:val="single" w:sz="8" w:space="0" w:color="F15A2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5A22" w:themeColor="accent6"/>
          <w:bottom w:val="single" w:sz="8" w:space="0" w:color="F15A22" w:themeColor="accent6"/>
        </w:tcBorders>
      </w:tcPr>
    </w:tblStylePr>
    <w:tblStylePr w:type="band1Vert">
      <w:tblPr/>
      <w:tcPr>
        <w:shd w:val="clear" w:color="auto" w:fill="FBD5C8" w:themeFill="accent6" w:themeFillTint="3F"/>
      </w:tcPr>
    </w:tblStylePr>
    <w:tblStylePr w:type="band1Horz">
      <w:tblPr/>
      <w:tcPr>
        <w:shd w:val="clear" w:color="auto" w:fill="FBD5C8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92890" w:themeColor="accent1"/>
        <w:left w:val="single" w:sz="8" w:space="0" w:color="892890" w:themeColor="accent1"/>
        <w:bottom w:val="single" w:sz="8" w:space="0" w:color="892890" w:themeColor="accent1"/>
        <w:right w:val="single" w:sz="8" w:space="0" w:color="8928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28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9289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28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28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BF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BF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4E4" w:themeColor="accent2"/>
        <w:left w:val="single" w:sz="8" w:space="0" w:color="00A4E4" w:themeColor="accent2"/>
        <w:bottom w:val="single" w:sz="8" w:space="0" w:color="00A4E4" w:themeColor="accent2"/>
        <w:right w:val="single" w:sz="8" w:space="0" w:color="00A4E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4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4E4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4E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4E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48D" w:themeColor="accent3"/>
        <w:left w:val="single" w:sz="8" w:space="0" w:color="00B48D" w:themeColor="accent3"/>
        <w:bottom w:val="single" w:sz="8" w:space="0" w:color="00B48D" w:themeColor="accent3"/>
        <w:right w:val="single" w:sz="8" w:space="0" w:color="00B48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48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48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48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48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F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FF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ADC1E" w:themeColor="accent4"/>
        <w:left w:val="single" w:sz="8" w:space="0" w:color="AADC1E" w:themeColor="accent4"/>
        <w:bottom w:val="single" w:sz="8" w:space="0" w:color="AADC1E" w:themeColor="accent4"/>
        <w:right w:val="single" w:sz="8" w:space="0" w:color="AADC1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ADC1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ADC1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ADC1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ADC1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7C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7C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41E" w:themeColor="accent5"/>
        <w:left w:val="single" w:sz="8" w:space="0" w:color="F7941E" w:themeColor="accent5"/>
        <w:bottom w:val="single" w:sz="8" w:space="0" w:color="F7941E" w:themeColor="accent5"/>
        <w:right w:val="single" w:sz="8" w:space="0" w:color="F7941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4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41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41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41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15A22" w:themeColor="accent6"/>
        <w:left w:val="single" w:sz="8" w:space="0" w:color="F15A22" w:themeColor="accent6"/>
        <w:bottom w:val="single" w:sz="8" w:space="0" w:color="F15A22" w:themeColor="accent6"/>
        <w:right w:val="single" w:sz="8" w:space="0" w:color="F15A2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5A2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15A2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5A2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5A2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5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5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3FC9" w:themeColor="accent1" w:themeTint="BF"/>
        <w:left w:val="single" w:sz="8" w:space="0" w:color="C03FC9" w:themeColor="accent1" w:themeTint="BF"/>
        <w:bottom w:val="single" w:sz="8" w:space="0" w:color="C03FC9" w:themeColor="accent1" w:themeTint="BF"/>
        <w:right w:val="single" w:sz="8" w:space="0" w:color="C03FC9" w:themeColor="accent1" w:themeTint="BF"/>
        <w:insideH w:val="single" w:sz="8" w:space="0" w:color="C03FC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3FC9" w:themeColor="accent1" w:themeTint="BF"/>
          <w:left w:val="single" w:sz="8" w:space="0" w:color="C03FC9" w:themeColor="accent1" w:themeTint="BF"/>
          <w:bottom w:val="single" w:sz="8" w:space="0" w:color="C03FC9" w:themeColor="accent1" w:themeTint="BF"/>
          <w:right w:val="single" w:sz="8" w:space="0" w:color="C03FC9" w:themeColor="accent1" w:themeTint="BF"/>
          <w:insideH w:val="nil"/>
          <w:insideV w:val="nil"/>
        </w:tcBorders>
        <w:shd w:val="clear" w:color="auto" w:fill="8928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3FC9" w:themeColor="accent1" w:themeTint="BF"/>
          <w:left w:val="single" w:sz="8" w:space="0" w:color="C03FC9" w:themeColor="accent1" w:themeTint="BF"/>
          <w:bottom w:val="single" w:sz="8" w:space="0" w:color="C03FC9" w:themeColor="accent1" w:themeTint="BF"/>
          <w:right w:val="single" w:sz="8" w:space="0" w:color="C03FC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BF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BF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BC3FF" w:themeColor="accent2" w:themeTint="BF"/>
        <w:left w:val="single" w:sz="8" w:space="0" w:color="2BC3FF" w:themeColor="accent2" w:themeTint="BF"/>
        <w:bottom w:val="single" w:sz="8" w:space="0" w:color="2BC3FF" w:themeColor="accent2" w:themeTint="BF"/>
        <w:right w:val="single" w:sz="8" w:space="0" w:color="2BC3FF" w:themeColor="accent2" w:themeTint="BF"/>
        <w:insideH w:val="single" w:sz="8" w:space="0" w:color="2BC3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C3FF" w:themeColor="accent2" w:themeTint="BF"/>
          <w:left w:val="single" w:sz="8" w:space="0" w:color="2BC3FF" w:themeColor="accent2" w:themeTint="BF"/>
          <w:bottom w:val="single" w:sz="8" w:space="0" w:color="2BC3FF" w:themeColor="accent2" w:themeTint="BF"/>
          <w:right w:val="single" w:sz="8" w:space="0" w:color="2BC3FF" w:themeColor="accent2" w:themeTint="BF"/>
          <w:insideH w:val="nil"/>
          <w:insideV w:val="nil"/>
        </w:tcBorders>
        <w:shd w:val="clear" w:color="auto" w:fill="00A4E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C3FF" w:themeColor="accent2" w:themeTint="BF"/>
          <w:left w:val="single" w:sz="8" w:space="0" w:color="2BC3FF" w:themeColor="accent2" w:themeTint="BF"/>
          <w:bottom w:val="single" w:sz="8" w:space="0" w:color="2BC3FF" w:themeColor="accent2" w:themeTint="BF"/>
          <w:right w:val="single" w:sz="8" w:space="0" w:color="2BC3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7FFC8" w:themeColor="accent3" w:themeTint="BF"/>
        <w:left w:val="single" w:sz="8" w:space="0" w:color="07FFC8" w:themeColor="accent3" w:themeTint="BF"/>
        <w:bottom w:val="single" w:sz="8" w:space="0" w:color="07FFC8" w:themeColor="accent3" w:themeTint="BF"/>
        <w:right w:val="single" w:sz="8" w:space="0" w:color="07FFC8" w:themeColor="accent3" w:themeTint="BF"/>
        <w:insideH w:val="single" w:sz="8" w:space="0" w:color="07FFC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7FFC8" w:themeColor="accent3" w:themeTint="BF"/>
          <w:left w:val="single" w:sz="8" w:space="0" w:color="07FFC8" w:themeColor="accent3" w:themeTint="BF"/>
          <w:bottom w:val="single" w:sz="8" w:space="0" w:color="07FFC8" w:themeColor="accent3" w:themeTint="BF"/>
          <w:right w:val="single" w:sz="8" w:space="0" w:color="07FFC8" w:themeColor="accent3" w:themeTint="BF"/>
          <w:insideH w:val="nil"/>
          <w:insideV w:val="nil"/>
        </w:tcBorders>
        <w:shd w:val="clear" w:color="auto" w:fill="00B48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FFC8" w:themeColor="accent3" w:themeTint="BF"/>
          <w:left w:val="single" w:sz="8" w:space="0" w:color="07FFC8" w:themeColor="accent3" w:themeTint="BF"/>
          <w:bottom w:val="single" w:sz="8" w:space="0" w:color="07FFC8" w:themeColor="accent3" w:themeTint="BF"/>
          <w:right w:val="single" w:sz="8" w:space="0" w:color="07FFC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F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E753" w:themeColor="accent4" w:themeTint="BF"/>
        <w:left w:val="single" w:sz="8" w:space="0" w:color="C0E753" w:themeColor="accent4" w:themeTint="BF"/>
        <w:bottom w:val="single" w:sz="8" w:space="0" w:color="C0E753" w:themeColor="accent4" w:themeTint="BF"/>
        <w:right w:val="single" w:sz="8" w:space="0" w:color="C0E753" w:themeColor="accent4" w:themeTint="BF"/>
        <w:insideH w:val="single" w:sz="8" w:space="0" w:color="C0E75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E753" w:themeColor="accent4" w:themeTint="BF"/>
          <w:left w:val="single" w:sz="8" w:space="0" w:color="C0E753" w:themeColor="accent4" w:themeTint="BF"/>
          <w:bottom w:val="single" w:sz="8" w:space="0" w:color="C0E753" w:themeColor="accent4" w:themeTint="BF"/>
          <w:right w:val="single" w:sz="8" w:space="0" w:color="C0E753" w:themeColor="accent4" w:themeTint="BF"/>
          <w:insideH w:val="nil"/>
          <w:insideV w:val="nil"/>
        </w:tcBorders>
        <w:shd w:val="clear" w:color="auto" w:fill="AADC1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E753" w:themeColor="accent4" w:themeTint="BF"/>
          <w:left w:val="single" w:sz="8" w:space="0" w:color="C0E753" w:themeColor="accent4" w:themeTint="BF"/>
          <w:bottom w:val="single" w:sz="8" w:space="0" w:color="C0E753" w:themeColor="accent4" w:themeTint="BF"/>
          <w:right w:val="single" w:sz="8" w:space="0" w:color="C0E75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C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7C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9AE56" w:themeColor="accent5" w:themeTint="BF"/>
        <w:left w:val="single" w:sz="8" w:space="0" w:color="F9AE56" w:themeColor="accent5" w:themeTint="BF"/>
        <w:bottom w:val="single" w:sz="8" w:space="0" w:color="F9AE56" w:themeColor="accent5" w:themeTint="BF"/>
        <w:right w:val="single" w:sz="8" w:space="0" w:color="F9AE56" w:themeColor="accent5" w:themeTint="BF"/>
        <w:insideH w:val="single" w:sz="8" w:space="0" w:color="F9AE5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E56" w:themeColor="accent5" w:themeTint="BF"/>
          <w:left w:val="single" w:sz="8" w:space="0" w:color="F9AE56" w:themeColor="accent5" w:themeTint="BF"/>
          <w:bottom w:val="single" w:sz="8" w:space="0" w:color="F9AE56" w:themeColor="accent5" w:themeTint="BF"/>
          <w:right w:val="single" w:sz="8" w:space="0" w:color="F9AE56" w:themeColor="accent5" w:themeTint="BF"/>
          <w:insideH w:val="nil"/>
          <w:insideV w:val="nil"/>
        </w:tcBorders>
        <w:shd w:val="clear" w:color="auto" w:fill="F794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E56" w:themeColor="accent5" w:themeTint="BF"/>
          <w:left w:val="single" w:sz="8" w:space="0" w:color="F9AE56" w:themeColor="accent5" w:themeTint="BF"/>
          <w:bottom w:val="single" w:sz="8" w:space="0" w:color="F9AE56" w:themeColor="accent5" w:themeTint="BF"/>
          <w:right w:val="single" w:sz="8" w:space="0" w:color="F9AE5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48259" w:themeColor="accent6" w:themeTint="BF"/>
        <w:left w:val="single" w:sz="8" w:space="0" w:color="F48259" w:themeColor="accent6" w:themeTint="BF"/>
        <w:bottom w:val="single" w:sz="8" w:space="0" w:color="F48259" w:themeColor="accent6" w:themeTint="BF"/>
        <w:right w:val="single" w:sz="8" w:space="0" w:color="F48259" w:themeColor="accent6" w:themeTint="BF"/>
        <w:insideH w:val="single" w:sz="8" w:space="0" w:color="F482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8259" w:themeColor="accent6" w:themeTint="BF"/>
          <w:left w:val="single" w:sz="8" w:space="0" w:color="F48259" w:themeColor="accent6" w:themeTint="BF"/>
          <w:bottom w:val="single" w:sz="8" w:space="0" w:color="F48259" w:themeColor="accent6" w:themeTint="BF"/>
          <w:right w:val="single" w:sz="8" w:space="0" w:color="F48259" w:themeColor="accent6" w:themeTint="BF"/>
          <w:insideH w:val="nil"/>
          <w:insideV w:val="nil"/>
        </w:tcBorders>
        <w:shd w:val="clear" w:color="auto" w:fill="F15A2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8259" w:themeColor="accent6" w:themeTint="BF"/>
          <w:left w:val="single" w:sz="8" w:space="0" w:color="F48259" w:themeColor="accent6" w:themeTint="BF"/>
          <w:bottom w:val="single" w:sz="8" w:space="0" w:color="F48259" w:themeColor="accent6" w:themeTint="BF"/>
          <w:right w:val="single" w:sz="8" w:space="0" w:color="F482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5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5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28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28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28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4E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4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4E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8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8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48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DC1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DC1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ADC1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41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4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4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5A2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5A2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5A2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C23A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ullet1">
    <w:name w:val="bullet 1"/>
    <w:basedOn w:val="Normal"/>
    <w:qFormat/>
    <w:rsid w:val="00FF4AF3"/>
    <w:pPr>
      <w:numPr>
        <w:numId w:val="5"/>
      </w:numPr>
      <w:spacing w:before="60" w:after="60" w:line="240" w:lineRule="atLeast"/>
    </w:pPr>
  </w:style>
  <w:style w:type="paragraph" w:styleId="ListParagraph">
    <w:name w:val="List Paragraph"/>
    <w:aliases w:val="standard lewis"/>
    <w:basedOn w:val="Normal"/>
    <w:link w:val="ListParagraphChar"/>
    <w:uiPriority w:val="34"/>
    <w:qFormat/>
    <w:rsid w:val="00033861"/>
    <w:pPr>
      <w:ind w:left="720"/>
      <w:contextualSpacing/>
    </w:pPr>
  </w:style>
  <w:style w:type="numbering" w:customStyle="1" w:styleId="BulletList">
    <w:name w:val="Bullet List"/>
    <w:uiPriority w:val="99"/>
    <w:rsid w:val="00516C37"/>
    <w:pPr>
      <w:numPr>
        <w:numId w:val="6"/>
      </w:numPr>
    </w:pPr>
  </w:style>
  <w:style w:type="paragraph" w:customStyle="1" w:styleId="TableHeadingWhite">
    <w:name w:val="Table Heading White"/>
    <w:basedOn w:val="Normal"/>
    <w:uiPriority w:val="20"/>
    <w:rsid w:val="00966E18"/>
    <w:pPr>
      <w:spacing w:before="60" w:after="60" w:line="240" w:lineRule="auto"/>
    </w:pPr>
    <w:rPr>
      <w:rFonts w:ascii="Arial" w:eastAsia="Cambria" w:hAnsi="Arial"/>
      <w:color w:val="FFFFFF" w:themeColor="background1"/>
      <w:szCs w:val="24"/>
      <w:lang w:eastAsia="en-US"/>
    </w:rPr>
  </w:style>
  <w:style w:type="numbering" w:customStyle="1" w:styleId="NumberedList">
    <w:name w:val="Numbered List"/>
    <w:uiPriority w:val="99"/>
    <w:rsid w:val="006F5808"/>
    <w:pPr>
      <w:numPr>
        <w:numId w:val="8"/>
      </w:numPr>
    </w:pPr>
  </w:style>
  <w:style w:type="paragraph" w:styleId="CommentText">
    <w:name w:val="annotation text"/>
    <w:basedOn w:val="Normal"/>
    <w:link w:val="CommentTextChar"/>
    <w:uiPriority w:val="99"/>
    <w:semiHidden/>
    <w:rsid w:val="002A2207"/>
    <w:pPr>
      <w:spacing w:before="0" w:after="120" w:line="280" w:lineRule="atLeast"/>
    </w:pPr>
    <w:rPr>
      <w:rFonts w:ascii="Arial" w:eastAsiaTheme="minorHAnsi" w:hAnsi="Arial" w:cstheme="minorBidi"/>
      <w:color w:val="auto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2207"/>
    <w:rPr>
      <w:rFonts w:ascii="Arial" w:eastAsiaTheme="minorHAnsi" w:hAnsi="Arial" w:cstheme="minorBidi"/>
      <w:color w:val="auto"/>
      <w:sz w:val="20"/>
      <w:szCs w:val="20"/>
      <w:lang w:eastAsia="en-US"/>
    </w:rPr>
  </w:style>
  <w:style w:type="character" w:customStyle="1" w:styleId="StdFGnoteslistChar">
    <w:name w:val="Std FG notes list Char"/>
    <w:link w:val="StdFGnoteslist"/>
    <w:locked/>
    <w:rsid w:val="006E008F"/>
    <w:rPr>
      <w:rFonts w:ascii="Calibri" w:eastAsia="Calibri" w:hAnsi="Calibri" w:cs="Arial"/>
      <w:sz w:val="20"/>
      <w:lang w:val="en-GB"/>
    </w:rPr>
  </w:style>
  <w:style w:type="paragraph" w:customStyle="1" w:styleId="StdFGnoteslist">
    <w:name w:val="Std FG notes list"/>
    <w:basedOn w:val="Normal"/>
    <w:link w:val="StdFGnoteslistChar"/>
    <w:rsid w:val="006E008F"/>
    <w:pPr>
      <w:numPr>
        <w:numId w:val="9"/>
      </w:numPr>
      <w:spacing w:before="0" w:after="0" w:line="240" w:lineRule="auto"/>
      <w:ind w:right="102"/>
    </w:pPr>
    <w:rPr>
      <w:rFonts w:ascii="Calibri" w:eastAsia="Calibri" w:hAnsi="Calibri" w:cs="Arial"/>
      <w:lang w:val="en-GB"/>
    </w:rPr>
  </w:style>
  <w:style w:type="paragraph" w:styleId="NormalWeb">
    <w:name w:val="Normal (Web)"/>
    <w:basedOn w:val="Normal"/>
    <w:uiPriority w:val="99"/>
    <w:semiHidden/>
    <w:unhideWhenUsed/>
    <w:rsid w:val="009D1A3F"/>
    <w:pPr>
      <w:spacing w:before="100" w:beforeAutospacing="1" w:after="300" w:line="390" w:lineRule="atLeast"/>
    </w:pPr>
    <w:rPr>
      <w:rFonts w:ascii="Lato" w:hAnsi="Lato"/>
      <w:color w:val="4E5B69"/>
      <w:spacing w:val="-6"/>
      <w:sz w:val="24"/>
      <w:szCs w:val="24"/>
    </w:rPr>
  </w:style>
  <w:style w:type="paragraph" w:customStyle="1" w:styleId="Default">
    <w:name w:val="Default"/>
    <w:rsid w:val="004612EF"/>
    <w:pPr>
      <w:autoSpaceDE w:val="0"/>
      <w:autoSpaceDN w:val="0"/>
      <w:adjustRightInd w:val="0"/>
      <w:spacing w:before="0"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14147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rsid w:val="00122DF4"/>
    <w:pPr>
      <w:spacing w:before="110"/>
    </w:pPr>
  </w:style>
  <w:style w:type="character" w:customStyle="1" w:styleId="BodyTextChar">
    <w:name w:val="Body Text Char"/>
    <w:basedOn w:val="DefaultParagraphFont"/>
    <w:link w:val="BodyText"/>
    <w:uiPriority w:val="99"/>
    <w:rsid w:val="00122DF4"/>
    <w:rPr>
      <w:sz w:val="22"/>
    </w:rPr>
  </w:style>
  <w:style w:type="paragraph" w:customStyle="1" w:styleId="Stdbody">
    <w:name w:val="Std body"/>
    <w:basedOn w:val="Normal"/>
    <w:link w:val="StdbodyChar"/>
    <w:rsid w:val="00B54AEE"/>
    <w:pPr>
      <w:spacing w:before="0" w:after="120" w:line="264" w:lineRule="auto"/>
    </w:pPr>
    <w:rPr>
      <w:rFonts w:ascii="Arial" w:eastAsia="Calibri" w:hAnsi="Arial"/>
      <w:color w:val="auto"/>
      <w:sz w:val="20"/>
      <w:szCs w:val="20"/>
    </w:rPr>
  </w:style>
  <w:style w:type="character" w:customStyle="1" w:styleId="StdbodyChar">
    <w:name w:val="Std body Char"/>
    <w:link w:val="Stdbody"/>
    <w:rsid w:val="00B54AEE"/>
    <w:rPr>
      <w:rFonts w:ascii="Arial" w:eastAsia="Calibri" w:hAnsi="Arial"/>
      <w:color w:val="auto"/>
      <w:sz w:val="20"/>
      <w:szCs w:val="20"/>
    </w:rPr>
  </w:style>
  <w:style w:type="paragraph" w:customStyle="1" w:styleId="StdFGnotesHeading">
    <w:name w:val="Std FG notes Heading"/>
    <w:basedOn w:val="Normal"/>
    <w:link w:val="StdFGnotesHeadingChar"/>
    <w:qFormat/>
    <w:rsid w:val="00FB47F0"/>
    <w:pPr>
      <w:ind w:right="102"/>
    </w:pPr>
    <w:rPr>
      <w:rFonts w:ascii="Arial" w:eastAsia="Calibri" w:hAnsi="Arial" w:cs="Arial Unicode MS"/>
      <w:b/>
      <w:color w:val="000000"/>
      <w:szCs w:val="22"/>
      <w:lang w:val="en-GB" w:eastAsia="en-US"/>
    </w:rPr>
  </w:style>
  <w:style w:type="character" w:customStyle="1" w:styleId="StdFGnotesHeadingChar">
    <w:name w:val="Std FG notes Heading Char"/>
    <w:link w:val="StdFGnotesHeading"/>
    <w:rsid w:val="00FB47F0"/>
    <w:rPr>
      <w:rFonts w:ascii="Arial" w:eastAsia="Calibri" w:hAnsi="Arial" w:cs="Arial Unicode MS"/>
      <w:b/>
      <w:color w:val="000000"/>
      <w:sz w:val="22"/>
      <w:szCs w:val="22"/>
      <w:lang w:val="en-GB" w:eastAsia="en-US"/>
    </w:rPr>
  </w:style>
  <w:style w:type="character" w:customStyle="1" w:styleId="ListParagraphChar">
    <w:name w:val="List Paragraph Char"/>
    <w:aliases w:val="standard lewis Char"/>
    <w:basedOn w:val="DefaultParagraphFont"/>
    <w:link w:val="ListParagraph"/>
    <w:uiPriority w:val="34"/>
    <w:locked/>
    <w:rsid w:val="00001AB8"/>
    <w:rPr>
      <w:sz w:val="22"/>
    </w:rPr>
  </w:style>
  <w:style w:type="paragraph" w:styleId="BlockText">
    <w:name w:val="Block Text"/>
    <w:basedOn w:val="Normal"/>
    <w:link w:val="BlockTextChar"/>
    <w:rsid w:val="00620AD8"/>
    <w:pPr>
      <w:spacing w:before="0" w:after="60" w:line="320" w:lineRule="exact"/>
    </w:pPr>
    <w:rPr>
      <w:rFonts w:ascii="Calibri" w:hAnsi="Calibri"/>
      <w:color w:val="000000"/>
      <w:sz w:val="24"/>
      <w:szCs w:val="24"/>
      <w:lang w:eastAsia="en-US"/>
    </w:rPr>
  </w:style>
  <w:style w:type="paragraph" w:customStyle="1" w:styleId="BulletText1">
    <w:name w:val="Bullet Text 1"/>
    <w:basedOn w:val="Normal"/>
    <w:rsid w:val="00620AD8"/>
    <w:pPr>
      <w:numPr>
        <w:numId w:val="40"/>
      </w:numPr>
      <w:spacing w:before="0" w:after="60" w:line="320" w:lineRule="exact"/>
      <w:ind w:left="357" w:hanging="357"/>
    </w:pPr>
    <w:rPr>
      <w:rFonts w:ascii="Calibri" w:hAnsi="Calibri"/>
      <w:color w:val="000000"/>
      <w:sz w:val="24"/>
      <w:szCs w:val="20"/>
      <w:lang w:eastAsia="en-US"/>
    </w:rPr>
  </w:style>
  <w:style w:type="paragraph" w:customStyle="1" w:styleId="TableText">
    <w:name w:val="Table Text"/>
    <w:basedOn w:val="Normal"/>
    <w:link w:val="TableTextChar"/>
    <w:rsid w:val="00620AD8"/>
    <w:pPr>
      <w:spacing w:before="0" w:after="0" w:line="240" w:lineRule="auto"/>
    </w:pPr>
    <w:rPr>
      <w:rFonts w:ascii="Calibri" w:hAnsi="Calibri"/>
      <w:color w:val="000000"/>
      <w:sz w:val="24"/>
      <w:szCs w:val="20"/>
      <w:lang w:eastAsia="en-US"/>
    </w:rPr>
  </w:style>
  <w:style w:type="character" w:customStyle="1" w:styleId="BlockTextChar">
    <w:name w:val="Block Text Char"/>
    <w:basedOn w:val="DefaultParagraphFont"/>
    <w:link w:val="BlockText"/>
    <w:rsid w:val="00620AD8"/>
    <w:rPr>
      <w:rFonts w:ascii="Calibri" w:hAnsi="Calibri"/>
      <w:color w:val="000000"/>
      <w:sz w:val="24"/>
      <w:szCs w:val="24"/>
      <w:lang w:eastAsia="en-US"/>
    </w:rPr>
  </w:style>
  <w:style w:type="character" w:customStyle="1" w:styleId="TableTextChar">
    <w:name w:val="Table Text Char"/>
    <w:basedOn w:val="DefaultParagraphFont"/>
    <w:link w:val="TableText"/>
    <w:rsid w:val="00620AD8"/>
    <w:rPr>
      <w:rFonts w:ascii="Calibri" w:hAnsi="Calibri"/>
      <w:color w:val="000000"/>
      <w:sz w:val="24"/>
      <w:szCs w:val="20"/>
      <w:lang w:eastAsia="en-US"/>
    </w:rPr>
  </w:style>
  <w:style w:type="paragraph" w:customStyle="1" w:styleId="FooterPageNumber">
    <w:name w:val="Footer Page Number"/>
    <w:basedOn w:val="Footer"/>
    <w:uiPriority w:val="99"/>
    <w:rsid w:val="002F550B"/>
    <w:pPr>
      <w:framePr w:hSpace="340" w:vSpace="340" w:wrap="around" w:vAnchor="text" w:hAnchor="margin" w:xAlign="right" w:y="1"/>
      <w:jc w:val="right"/>
    </w:pPr>
    <w:rPr>
      <w:rFonts w:asciiTheme="minorHAnsi" w:hAnsiTheme="minorHAnsi"/>
      <w:color w:val="892890" w:themeColor="accent1"/>
      <w:sz w:val="22"/>
    </w:rPr>
  </w:style>
  <w:style w:type="paragraph" w:styleId="Revision">
    <w:name w:val="Revision"/>
    <w:hidden/>
    <w:uiPriority w:val="99"/>
    <w:semiHidden/>
    <w:rsid w:val="007641CC"/>
    <w:pPr>
      <w:spacing w:before="0" w:after="0" w:line="240" w:lineRule="auto"/>
    </w:pPr>
    <w:rPr>
      <w:sz w:val="22"/>
    </w:rPr>
  </w:style>
  <w:style w:type="character" w:styleId="FollowedHyperlink">
    <w:name w:val="FollowedHyperlink"/>
    <w:basedOn w:val="DefaultParagraphFont"/>
    <w:semiHidden/>
    <w:unhideWhenUsed/>
    <w:rsid w:val="00373ACB"/>
    <w:rPr>
      <w:color w:val="89289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89258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729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4098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98995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2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5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7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94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1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168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7360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95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6708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939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2145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0485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9435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3331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3777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209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75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1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40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367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3954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76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4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91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94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3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30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6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6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95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582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9851">
          <w:marLeft w:val="346"/>
          <w:marRight w:val="0"/>
          <w:marTop w:val="0"/>
          <w:marBottom w:val="2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9570">
          <w:marLeft w:val="346"/>
          <w:marRight w:val="0"/>
          <w:marTop w:val="0"/>
          <w:marBottom w:val="2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2114">
          <w:marLeft w:val="346"/>
          <w:marRight w:val="0"/>
          <w:marTop w:val="0"/>
          <w:marBottom w:val="2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5684">
          <w:marLeft w:val="346"/>
          <w:marRight w:val="0"/>
          <w:marTop w:val="0"/>
          <w:marBottom w:val="2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media/image8.jp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hyperlink" Target="https://www.vmia.vic.gov.au/tools-and-insights/practical-guidance-for-managing-risk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2.png"/><Relationship Id="rId54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hyperlink" Target="https://www.vmia.vic.gov.au/tools-and-insights/practical-guidance-for-managing-risk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image" Target="media/image13.jpeg"/><Relationship Id="rId36" Type="http://schemas.openxmlformats.org/officeDocument/2006/relationships/header" Target="header8.xml"/><Relationship Id="rId49" Type="http://schemas.openxmlformats.org/officeDocument/2006/relationships/header" Target="header9.xm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5.png"/><Relationship Id="rId44" Type="http://schemas.openxmlformats.org/officeDocument/2006/relationships/image" Target="media/image24.jpeg"/><Relationship Id="rId52" Type="http://schemas.openxmlformats.org/officeDocument/2006/relationships/image" Target="media/image3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hyperlink" Target="https://www.vmia.vic.gov.au/tools-and-insights/practical-guidance-for-managing-risk" TargetMode="External"/><Relationship Id="rId43" Type="http://schemas.openxmlformats.org/officeDocument/2006/relationships/hyperlink" Target="https://www.youtube.com/watch?v=VoxFki-MCUs" TargetMode="External"/><Relationship Id="rId48" Type="http://schemas.openxmlformats.org/officeDocument/2006/relationships/image" Target="media/image28.png"/><Relationship Id="rId56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numbering" Target="numbering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MIA_Templates\Report%20Template%20(facilitators%20guid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1AB7CE28894C3DA32FC02362F8A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EDD51-63EF-46C6-9779-7C3D4A92590C}"/>
      </w:docPartPr>
      <w:docPartBody>
        <w:p w:rsidR="00597F15" w:rsidRDefault="00597F15" w:rsidP="00597F15">
          <w:pPr>
            <w:pStyle w:val="C41AB7CE28894C3DA32FC02362F8AA28"/>
          </w:pPr>
          <w:r w:rsidRPr="00E9149C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15"/>
    <w:rsid w:val="00286AF2"/>
    <w:rsid w:val="002F7D5D"/>
    <w:rsid w:val="00597F15"/>
    <w:rsid w:val="006231E4"/>
    <w:rsid w:val="00E75D22"/>
    <w:rsid w:val="00E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7F15"/>
    <w:rPr>
      <w:color w:val="808080"/>
    </w:rPr>
  </w:style>
  <w:style w:type="paragraph" w:customStyle="1" w:styleId="C41AB7CE28894C3DA32FC02362F8AA28">
    <w:name w:val="C41AB7CE28894C3DA32FC02362F8AA28"/>
    <w:rsid w:val="00597F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MIA Word Template">
      <a:dk1>
        <a:srgbClr val="000000"/>
      </a:dk1>
      <a:lt1>
        <a:srgbClr val="FFFFFF"/>
      </a:lt1>
      <a:dk2>
        <a:srgbClr val="003366"/>
      </a:dk2>
      <a:lt2>
        <a:srgbClr val="F2F2F2"/>
      </a:lt2>
      <a:accent1>
        <a:srgbClr val="892890"/>
      </a:accent1>
      <a:accent2>
        <a:srgbClr val="00A4E4"/>
      </a:accent2>
      <a:accent3>
        <a:srgbClr val="00B48D"/>
      </a:accent3>
      <a:accent4>
        <a:srgbClr val="AADC1E"/>
      </a:accent4>
      <a:accent5>
        <a:srgbClr val="F7941E"/>
      </a:accent5>
      <a:accent6>
        <a:srgbClr val="F15A22"/>
      </a:accent6>
      <a:hlink>
        <a:srgbClr val="000000"/>
      </a:hlink>
      <a:folHlink>
        <a:srgbClr val="89289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8AEB5B99-A348-4876-B9E3-14F07D485A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9C6814-8047-4589-B615-1A77D5A7CC29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Template (facilitators guide).dotx</Template>
  <TotalTime>12</TotalTime>
  <Pages>14</Pages>
  <Words>2060</Words>
  <Characters>11745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facilitator’s guide for a workshop on establishing your network</vt:lpstr>
    </vt:vector>
  </TitlesOfParts>
  <Company/>
  <LinksUpToDate>false</LinksUpToDate>
  <CharactersWithSpaces>13778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facilitator’s guide for a workshop on establishing your network</dc:title>
  <dc:subject>A facilitator’s guide for a workshop on establishing your network</dc:subject>
  <dc:creator>VMIA</dc:creator>
  <cp:keywords>Interagency risk, Phase 2, Build, Establish a network, workshop, facilitator guide, Shared Risk</cp:keywords>
  <cp:lastModifiedBy>Leigh Miter</cp:lastModifiedBy>
  <cp:revision>2</cp:revision>
  <cp:lastPrinted>2019-04-08T07:18:00Z</cp:lastPrinted>
  <dcterms:created xsi:type="dcterms:W3CDTF">2021-12-05T21:59:00Z</dcterms:created>
  <dcterms:modified xsi:type="dcterms:W3CDTF">2021-12-05T21:59:00Z</dcterms:modified>
</cp:coreProperties>
</file>