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VMIACoverPageTable"/>
        <w:tblpPr w:leftFromText="180" w:rightFromText="180" w:vertAnchor="text" w:horzAnchor="page" w:tblpX="1714" w:tblpY="456"/>
        <w:tblOverlap w:val="never"/>
        <w:tblW w:w="0" w:type="auto"/>
        <w:tblLook w:val="0620" w:firstRow="1" w:lastRow="0" w:firstColumn="0" w:lastColumn="0" w:noHBand="1" w:noVBand="1"/>
      </w:tblPr>
      <w:tblGrid>
        <w:gridCol w:w="4141"/>
      </w:tblGrid>
      <w:tr w:rsidR="009D7E8F" w:rsidRPr="007E7ADA" w14:paraId="265EEA45" w14:textId="77777777" w:rsidTr="009D7E8F">
        <w:trPr>
          <w:trHeight w:val="767"/>
        </w:trPr>
        <w:tc>
          <w:tcPr>
            <w:tcW w:w="4141" w:type="dxa"/>
          </w:tcPr>
          <w:p w14:paraId="7427651C" w14:textId="35739D23" w:rsidR="009D7E8F" w:rsidRPr="007E7ADA" w:rsidRDefault="0035191C" w:rsidP="009D7E8F">
            <w:pPr>
              <w:pStyle w:val="Title"/>
              <w:framePr w:hSpace="0" w:wrap="auto" w:vAnchor="margin" w:hAnchor="text" w:xAlign="left" w:yAlign="inline"/>
              <w:suppressOverlap w:val="0"/>
              <w:rPr>
                <w:sz w:val="40"/>
                <w:szCs w:val="40"/>
              </w:rPr>
            </w:pPr>
            <w:bookmarkStart w:id="0" w:name="_Hlk11132116"/>
            <w:r>
              <w:rPr>
                <w:sz w:val="40"/>
                <w:szCs w:val="40"/>
              </w:rPr>
              <w:t>Shared</w:t>
            </w:r>
            <w:r w:rsidR="009D7E8F">
              <w:rPr>
                <w:sz w:val="40"/>
                <w:szCs w:val="40"/>
              </w:rPr>
              <w:t xml:space="preserve"> Risk</w:t>
            </w:r>
          </w:p>
        </w:tc>
      </w:tr>
      <w:tr w:rsidR="009D7E8F" w:rsidRPr="007E7ADA" w14:paraId="2A23E110" w14:textId="77777777" w:rsidTr="009D7E8F">
        <w:trPr>
          <w:trHeight w:val="77"/>
        </w:trPr>
        <w:tc>
          <w:tcPr>
            <w:tcW w:w="4141" w:type="dxa"/>
          </w:tcPr>
          <w:p w14:paraId="224E1FBA" w14:textId="77777777" w:rsidR="009D7E8F" w:rsidRPr="007E7ADA" w:rsidRDefault="009D7E8F" w:rsidP="009D7E8F">
            <w:pPr>
              <w:pStyle w:val="Subtitle3"/>
              <w:framePr w:hSpace="0" w:wrap="auto" w:vAnchor="margin" w:hAnchor="text" w:xAlign="left" w:yAlign="inline"/>
              <w:spacing w:after="0"/>
              <w:suppressOverlap w:val="0"/>
            </w:pPr>
            <w:r w:rsidRPr="007E7ADA">
              <w:rPr>
                <w:noProof/>
              </w:rPr>
              <w:drawing>
                <wp:inline distT="0" distB="0" distL="0" distR="0" wp14:anchorId="342B4C9B" wp14:editId="7C26A3A2">
                  <wp:extent cx="170419" cy="170419"/>
                  <wp:effectExtent l="0" t="0" r="1270" b="1270"/>
                  <wp:docPr id="64536" name="ArrowD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ownarrow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19" cy="170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E8F" w:rsidRPr="007E7ADA" w14:paraId="08CFD7A5" w14:textId="77777777" w:rsidTr="009D7E8F">
        <w:trPr>
          <w:trHeight w:val="1798"/>
        </w:trPr>
        <w:tc>
          <w:tcPr>
            <w:tcW w:w="4141" w:type="dxa"/>
          </w:tcPr>
          <w:p w14:paraId="3D7DE905" w14:textId="77777777" w:rsidR="009D7E8F" w:rsidRPr="003712DD" w:rsidRDefault="009D7E8F" w:rsidP="009D7E8F">
            <w:pPr>
              <w:rPr>
                <w:b/>
                <w:color w:val="00AADC"/>
                <w:sz w:val="44"/>
                <w:szCs w:val="44"/>
              </w:rPr>
            </w:pPr>
            <w:r w:rsidRPr="003712DD">
              <w:rPr>
                <w:b/>
                <w:color w:val="00AADC"/>
                <w:sz w:val="44"/>
                <w:szCs w:val="44"/>
              </w:rPr>
              <w:t>Stakeholder Mapping Workshop</w:t>
            </w:r>
          </w:p>
          <w:p w14:paraId="2261463A" w14:textId="77777777" w:rsidR="009D7E8F" w:rsidRPr="007E7ADA" w:rsidRDefault="009D7E8F" w:rsidP="009D7E8F">
            <w:pPr>
              <w:pStyle w:val="Subtitle2"/>
              <w:framePr w:hSpace="0" w:wrap="auto" w:vAnchor="margin" w:hAnchor="text" w:xAlign="left" w:yAlign="inline"/>
              <w:suppressOverlap w:val="0"/>
            </w:pPr>
            <w:r w:rsidRPr="002D2385">
              <w:rPr>
                <w:sz w:val="40"/>
                <w:szCs w:val="40"/>
              </w:rPr>
              <w:t>Facilitator Guide</w:t>
            </w:r>
          </w:p>
        </w:tc>
      </w:tr>
      <w:tr w:rsidR="009D7E8F" w:rsidRPr="007E7ADA" w14:paraId="4C9A595C" w14:textId="77777777" w:rsidTr="009D7E8F">
        <w:trPr>
          <w:trHeight w:val="711"/>
        </w:trPr>
        <w:tc>
          <w:tcPr>
            <w:tcW w:w="4141" w:type="dxa"/>
          </w:tcPr>
          <w:p w14:paraId="28908DBD" w14:textId="77777777" w:rsidR="009D7E8F" w:rsidRPr="007E7ADA" w:rsidRDefault="009D7E8F" w:rsidP="009D7E8F">
            <w:pPr>
              <w:pStyle w:val="Subtitle3"/>
              <w:framePr w:hSpace="0" w:wrap="auto" w:vAnchor="margin" w:hAnchor="text" w:xAlign="left" w:yAlign="inline"/>
              <w:suppressOverlap w:val="0"/>
              <w:rPr>
                <w:b/>
                <w:sz w:val="28"/>
                <w:szCs w:val="28"/>
              </w:rPr>
            </w:pPr>
            <w:r w:rsidRPr="00CB20AD">
              <w:rPr>
                <w:b/>
                <w:sz w:val="28"/>
                <w:szCs w:val="28"/>
                <w:highlight w:val="yellow"/>
              </w:rPr>
              <w:t>&lt;</w:t>
            </w:r>
            <w:r w:rsidR="00CB20AD" w:rsidRPr="00CB20AD">
              <w:rPr>
                <w:b/>
                <w:sz w:val="28"/>
                <w:szCs w:val="28"/>
                <w:highlight w:val="yellow"/>
              </w:rPr>
              <w:t xml:space="preserve">Insert your organisation name </w:t>
            </w:r>
            <w:r w:rsidRPr="00CB20AD">
              <w:rPr>
                <w:b/>
                <w:sz w:val="28"/>
                <w:szCs w:val="28"/>
                <w:highlight w:val="yellow"/>
              </w:rPr>
              <w:t>&gt;</w:t>
            </w:r>
          </w:p>
        </w:tc>
      </w:tr>
    </w:tbl>
    <w:p w14:paraId="5863061F" w14:textId="77777777" w:rsidR="00D50588" w:rsidRPr="007E7ADA" w:rsidRDefault="005F5783" w:rsidP="00D50588">
      <w:r w:rsidRPr="007E7ADA">
        <w:rPr>
          <w:noProof/>
        </w:rPr>
        <w:drawing>
          <wp:anchor distT="0" distB="0" distL="114300" distR="114300" simplePos="0" relativeHeight="251746304" behindDoc="1" locked="0" layoutInCell="1" allowOverlap="1" wp14:anchorId="71606912" wp14:editId="1AABD50C">
            <wp:simplePos x="0" y="0"/>
            <wp:positionH relativeFrom="page">
              <wp:posOffset>-3967843</wp:posOffset>
            </wp:positionH>
            <wp:positionV relativeFrom="page">
              <wp:posOffset>-114300</wp:posOffset>
            </wp:positionV>
            <wp:extent cx="906407" cy="514350"/>
            <wp:effectExtent l="0" t="0" r="8255" b="0"/>
            <wp:wrapNone/>
            <wp:docPr id="64527" name="Picture 64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state logo.png"/>
                    <pic:cNvPicPr/>
                  </pic:nvPicPr>
                  <pic:blipFill>
                    <a:blip r:embed="rId10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407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EBC16" w14:textId="77777777" w:rsidR="00D50588" w:rsidRPr="007E7ADA" w:rsidRDefault="00A133E0" w:rsidP="00A133E0">
      <w:pPr>
        <w:tabs>
          <w:tab w:val="left" w:pos="4410"/>
        </w:tabs>
        <w:ind w:right="4394"/>
      </w:pPr>
      <w:r>
        <w:tab/>
      </w:r>
    </w:p>
    <w:bookmarkEnd w:id="0" w:displacedByCustomXml="next"/>
    <w:sdt>
      <w:sdtPr>
        <w:alias w:val="Cover Page Selection"/>
        <w:tag w:val="Cover Page Selection"/>
        <w:id w:val="584959050"/>
        <w:placeholder>
          <w:docPart w:val="745565519C344F11872153987B46001A"/>
        </w:placeholder>
        <w:docPartList>
          <w:docPartGallery w:val="Custom 1"/>
          <w:docPartCategory w:val="_VMIA cover"/>
        </w:docPartList>
      </w:sdtPr>
      <w:sdtEndPr/>
      <w:sdtContent>
        <w:p w14:paraId="06B27641" w14:textId="77777777" w:rsidR="00A82BE8" w:rsidRDefault="00A82BE8" w:rsidP="003712DD">
          <w:pPr>
            <w:rPr>
              <w:noProof/>
            </w:rPr>
          </w:pPr>
        </w:p>
        <w:p w14:paraId="076F626D" w14:textId="77777777" w:rsidR="003712DD" w:rsidRDefault="009D7E8F" w:rsidP="003712DD">
          <w:r>
            <w:rPr>
              <w:noProof/>
            </w:rPr>
            <w:br w:type="textWrapping" w:clear="all"/>
          </w:r>
          <w:r w:rsidR="003712DD">
            <w:rPr>
              <w:noProof/>
            </w:rPr>
            <w:drawing>
              <wp:anchor distT="0" distB="0" distL="114300" distR="114300" simplePos="0" relativeHeight="251753472" behindDoc="1" locked="1" layoutInCell="1" allowOverlap="1" wp14:anchorId="4D18EA6D" wp14:editId="4FE632DC">
                <wp:simplePos x="0" y="0"/>
                <wp:positionH relativeFrom="page">
                  <wp:posOffset>771525</wp:posOffset>
                </wp:positionH>
                <wp:positionV relativeFrom="page">
                  <wp:posOffset>-125095</wp:posOffset>
                </wp:positionV>
                <wp:extent cx="3110230" cy="4187190"/>
                <wp:effectExtent l="0" t="0" r="0" b="3810"/>
                <wp:wrapNone/>
                <wp:docPr id="64526" name="Picture 645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cover block.png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10230" cy="41871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71F95A9" w14:textId="77777777" w:rsidR="003712DD" w:rsidRDefault="009D7E8F" w:rsidP="009D7E8F">
          <w:pPr>
            <w:tabs>
              <w:tab w:val="left" w:pos="6058"/>
            </w:tabs>
          </w:pPr>
          <w:r>
            <w:tab/>
          </w:r>
        </w:p>
      </w:sdtContent>
    </w:sdt>
    <w:p w14:paraId="71BD58B9" w14:textId="77777777" w:rsidR="003712DD" w:rsidRPr="00C11EDC" w:rsidRDefault="003712DD" w:rsidP="003712DD">
      <w:r>
        <w:rPr>
          <w:noProof/>
        </w:rPr>
        <w:drawing>
          <wp:anchor distT="0" distB="0" distL="114300" distR="114300" simplePos="0" relativeHeight="251750400" behindDoc="1" locked="0" layoutInCell="1" allowOverlap="1" wp14:anchorId="4D3A04E7" wp14:editId="45DAE9BC">
            <wp:simplePos x="0" y="0"/>
            <wp:positionH relativeFrom="page">
              <wp:posOffset>6294777</wp:posOffset>
            </wp:positionH>
            <wp:positionV relativeFrom="page">
              <wp:posOffset>9575033</wp:posOffset>
            </wp:positionV>
            <wp:extent cx="907200" cy="514800"/>
            <wp:effectExtent l="0" t="0" r="7620" b="0"/>
            <wp:wrapNone/>
            <wp:docPr id="64532" name="Picture 64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state 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00" cy="5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01935E" w14:textId="77777777" w:rsidR="00E16F50" w:rsidRDefault="00E16F50" w:rsidP="00E16F50"/>
    <w:sdt>
      <w:sdtPr>
        <w:alias w:val="Cover Page Selection"/>
        <w:tag w:val="Cover Page Selection"/>
        <w:id w:val="1692106494"/>
        <w:placeholder>
          <w:docPart w:val="2AD435AE31D04D3E8ED373599C424001"/>
        </w:placeholder>
        <w:docPartList>
          <w:docPartGallery w:val="Custom 1"/>
          <w:docPartCategory w:val="_VMIA cover"/>
        </w:docPartList>
      </w:sdtPr>
      <w:sdtEndPr/>
      <w:sdtContent>
        <w:p w14:paraId="3F7F2ED4" w14:textId="77777777" w:rsidR="00E16F50" w:rsidRDefault="00E16F50" w:rsidP="00E16F50">
          <w:r>
            <w:rPr>
              <w:noProof/>
            </w:rPr>
            <w:drawing>
              <wp:anchor distT="0" distB="0" distL="114300" distR="114300" simplePos="0" relativeHeight="251763712" behindDoc="1" locked="1" layoutInCell="1" allowOverlap="1" wp14:anchorId="7A45A6A3" wp14:editId="5D16B725">
                <wp:simplePos x="0" y="0"/>
                <wp:positionH relativeFrom="page">
                  <wp:posOffset>720090</wp:posOffset>
                </wp:positionH>
                <wp:positionV relativeFrom="page">
                  <wp:posOffset>78105</wp:posOffset>
                </wp:positionV>
                <wp:extent cx="3315600" cy="4464000"/>
                <wp:effectExtent l="0" t="0" r="0" b="0"/>
                <wp:wrapNone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cover block.png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15600" cy="44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D343EE7" w14:textId="77777777" w:rsidR="00E16F50" w:rsidRDefault="00E16F50" w:rsidP="00E16F50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62688" behindDoc="1" locked="1" layoutInCell="1" allowOverlap="1" wp14:anchorId="4B7CF110" wp14:editId="1338DEDD">
                    <wp:simplePos x="0" y="0"/>
                    <wp:positionH relativeFrom="page">
                      <wp:posOffset>144145</wp:posOffset>
                    </wp:positionH>
                    <wp:positionV relativeFrom="page">
                      <wp:posOffset>144145</wp:posOffset>
                    </wp:positionV>
                    <wp:extent cx="7272000" cy="10404000"/>
                    <wp:effectExtent l="0" t="0" r="5715" b="0"/>
                    <wp:wrapNone/>
                    <wp:docPr id="25" name="PicPlaceholder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272000" cy="104040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2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F80439" w14:textId="77777777" w:rsidR="00652997" w:rsidRDefault="00652997" w:rsidP="00E16F5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B7CF110" id="PicPlaceholder" o:spid="_x0000_s1026" style="position:absolute;margin-left:11.35pt;margin-top:11.35pt;width:572.6pt;height:819.2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" stroked="f" strokeweight="2pt">
                    <v:fill r:id="rId13" o:title="" recolor="t" rotate="t" type="frame"/>
                    <v:textbox>
                      <w:txbxContent>
                        <w:p w14:paraId="3CF80439" w14:textId="77777777" w:rsidR="00652997" w:rsidRDefault="00652997" w:rsidP="00E16F50">
                          <w:pPr>
                            <w:jc w:val="center"/>
                          </w:pPr>
                        </w:p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</w:p>
      </w:sdtContent>
    </w:sdt>
    <w:p w14:paraId="285DED20" w14:textId="77777777" w:rsidR="00E16F50" w:rsidRDefault="00E16F50" w:rsidP="00E16F50">
      <w:pPr>
        <w:sectPr w:rsidR="00E16F50" w:rsidSect="00870CAC">
          <w:headerReference w:type="default" r:id="rId14"/>
          <w:footerReference w:type="default" r:id="rId15"/>
          <w:headerReference w:type="first" r:id="rId16"/>
          <w:pgSz w:w="11907" w:h="16840" w:code="9"/>
          <w:pgMar w:top="1134" w:right="1134" w:bottom="1134" w:left="1134" w:header="567" w:footer="510" w:gutter="0"/>
          <w:cols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760640" behindDoc="1" locked="0" layoutInCell="1" allowOverlap="1" wp14:anchorId="07CA74EB" wp14:editId="7CF40A6C">
            <wp:simplePos x="0" y="0"/>
            <wp:positionH relativeFrom="page">
              <wp:posOffset>5932170</wp:posOffset>
            </wp:positionH>
            <wp:positionV relativeFrom="page">
              <wp:posOffset>9464675</wp:posOffset>
            </wp:positionV>
            <wp:extent cx="907200" cy="514800"/>
            <wp:effectExtent l="0" t="0" r="762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state 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00" cy="5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EA9DC" w14:textId="77777777" w:rsidR="00304F74" w:rsidRPr="007E7ADA" w:rsidRDefault="00304F74" w:rsidP="00971C81"/>
    <w:p w14:paraId="68A73077" w14:textId="77777777" w:rsidR="008F4497" w:rsidRPr="007E7ADA" w:rsidRDefault="008F4497" w:rsidP="00971C81"/>
    <w:p w14:paraId="70FB335F" w14:textId="77777777" w:rsidR="008F4497" w:rsidRPr="007E7ADA" w:rsidRDefault="008F4497" w:rsidP="00971C81"/>
    <w:p w14:paraId="6FEEC429" w14:textId="77777777" w:rsidR="008F4497" w:rsidRPr="007E7ADA" w:rsidRDefault="008F4497" w:rsidP="00971C81"/>
    <w:tbl>
      <w:tblPr>
        <w:tblpPr w:leftFromText="181" w:rightFromText="181" w:horzAnchor="margin" w:tblpYSpec="bottom"/>
        <w:tblW w:w="963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4"/>
        <w:gridCol w:w="7145"/>
      </w:tblGrid>
      <w:tr w:rsidR="00971C81" w:rsidRPr="007E7ADA" w14:paraId="74A63126" w14:textId="77777777" w:rsidTr="00902562">
        <w:trPr>
          <w:trHeight w:val="1134"/>
        </w:trPr>
        <w:tc>
          <w:tcPr>
            <w:tcW w:w="9639" w:type="dxa"/>
            <w:gridSpan w:val="2"/>
            <w:shd w:val="clear" w:color="auto" w:fill="F2F2F2" w:themeFill="background2"/>
          </w:tcPr>
          <w:p w14:paraId="35E85474" w14:textId="77777777" w:rsidR="00971C81" w:rsidRPr="00B54AEE" w:rsidRDefault="00971C81" w:rsidP="00902562">
            <w:pPr>
              <w:pStyle w:val="PullTextHeading"/>
              <w:spacing w:before="240"/>
              <w:ind w:left="142"/>
              <w:rPr>
                <w:sz w:val="18"/>
              </w:rPr>
            </w:pPr>
            <w:r w:rsidRPr="00B54AEE">
              <w:rPr>
                <w:sz w:val="18"/>
              </w:rPr>
              <w:t>Acknowledgement</w:t>
            </w:r>
          </w:p>
          <w:p w14:paraId="2CFCADD9" w14:textId="77777777" w:rsidR="00971C81" w:rsidRPr="00B54AEE" w:rsidRDefault="00971C81" w:rsidP="00902562">
            <w:pPr>
              <w:ind w:left="142"/>
              <w:rPr>
                <w:sz w:val="18"/>
              </w:rPr>
            </w:pPr>
            <w:r w:rsidRPr="00B54AEE">
              <w:rPr>
                <w:sz w:val="18"/>
              </w:rPr>
              <w:t xml:space="preserve">This </w:t>
            </w:r>
            <w:r w:rsidR="00902562" w:rsidRPr="00B54AEE">
              <w:rPr>
                <w:sz w:val="18"/>
              </w:rPr>
              <w:t>Facilitator Guide</w:t>
            </w:r>
            <w:r w:rsidRPr="00B54AEE">
              <w:rPr>
                <w:sz w:val="18"/>
              </w:rPr>
              <w:t xml:space="preserve"> has been developed and prepared by the Victori</w:t>
            </w:r>
            <w:r w:rsidR="00902562" w:rsidRPr="00B54AEE">
              <w:rPr>
                <w:sz w:val="18"/>
              </w:rPr>
              <w:t>an Man</w:t>
            </w:r>
            <w:r w:rsidR="00B572B5" w:rsidRPr="00B54AEE">
              <w:rPr>
                <w:sz w:val="18"/>
              </w:rPr>
              <w:t>ag</w:t>
            </w:r>
            <w:r w:rsidR="00B54AEE" w:rsidRPr="00B54AEE">
              <w:rPr>
                <w:sz w:val="18"/>
              </w:rPr>
              <w:t>ed Insurance Authority (VMIA),</w:t>
            </w:r>
            <w:r w:rsidR="00B572B5" w:rsidRPr="00B54AEE">
              <w:rPr>
                <w:sz w:val="18"/>
              </w:rPr>
              <w:t xml:space="preserve"> </w:t>
            </w:r>
            <w:r w:rsidR="002D2385">
              <w:rPr>
                <w:sz w:val="18"/>
              </w:rPr>
              <w:t>April</w:t>
            </w:r>
            <w:r w:rsidR="00B572B5" w:rsidRPr="00B54AEE">
              <w:rPr>
                <w:sz w:val="18"/>
              </w:rPr>
              <w:t xml:space="preserve"> 2019.</w:t>
            </w:r>
          </w:p>
        </w:tc>
      </w:tr>
      <w:tr w:rsidR="00980D24" w:rsidRPr="007E7ADA" w14:paraId="57936295" w14:textId="77777777" w:rsidTr="002D2385">
        <w:trPr>
          <w:trHeight w:val="1984"/>
        </w:trPr>
        <w:tc>
          <w:tcPr>
            <w:tcW w:w="2494" w:type="dxa"/>
            <w:tcBorders>
              <w:right w:val="single" w:sz="2" w:space="0" w:color="999999"/>
            </w:tcBorders>
          </w:tcPr>
          <w:p w14:paraId="26B87E69" w14:textId="77777777" w:rsidR="00FC13F5" w:rsidRPr="007E7ADA" w:rsidRDefault="009F005D" w:rsidP="00902562">
            <w:pPr>
              <w:spacing w:after="50"/>
            </w:pPr>
            <w:r w:rsidRPr="007E7ADA"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3940D423" wp14:editId="071702C8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40005</wp:posOffset>
                  </wp:positionV>
                  <wp:extent cx="1134000" cy="1162800"/>
                  <wp:effectExtent l="0" t="0" r="9525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ddress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00" cy="116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45" w:type="dxa"/>
            <w:tcBorders>
              <w:left w:val="single" w:sz="2" w:space="0" w:color="999999"/>
            </w:tcBorders>
          </w:tcPr>
          <w:p w14:paraId="0ED64283" w14:textId="77777777" w:rsidR="00FC13F5" w:rsidRPr="007E7ADA" w:rsidRDefault="00B572B5" w:rsidP="002D2385">
            <w:pPr>
              <w:pStyle w:val="DisclaimerText"/>
              <w:framePr w:hSpace="0" w:wrap="auto" w:hAnchor="text" w:yAlign="inline"/>
              <w:ind w:left="345"/>
            </w:pPr>
            <w:r w:rsidRPr="007E7ADA">
              <w:t>© State of Victoria 2019</w:t>
            </w:r>
          </w:p>
          <w:p w14:paraId="4CC25030" w14:textId="77777777" w:rsidR="00980D24" w:rsidRPr="007E7ADA" w:rsidRDefault="009F005D" w:rsidP="002D2385">
            <w:pPr>
              <w:pStyle w:val="DisclaimerText"/>
              <w:framePr w:hSpace="0" w:wrap="auto" w:hAnchor="text" w:yAlign="inline"/>
              <w:spacing w:before="80" w:after="80"/>
              <w:ind w:left="345"/>
            </w:pPr>
            <w:r w:rsidRPr="007E7ADA">
              <w:rPr>
                <w:noProof/>
              </w:rPr>
              <w:drawing>
                <wp:inline distT="0" distB="0" distL="0" distR="0" wp14:anchorId="18D271C0" wp14:editId="5C6283FA">
                  <wp:extent cx="335280" cy="121920"/>
                  <wp:effectExtent l="0" t="0" r="762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reativecomms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8B2EE8" w14:textId="77777777" w:rsidR="00FC13F5" w:rsidRPr="007E7ADA" w:rsidRDefault="00FC13F5" w:rsidP="002D2385">
            <w:pPr>
              <w:pStyle w:val="DisclaimerText"/>
              <w:framePr w:hSpace="0" w:wrap="auto" w:hAnchor="text" w:yAlign="inline"/>
              <w:ind w:left="345"/>
            </w:pPr>
            <w:r w:rsidRPr="007E7ADA">
              <w:t>You are free to re-use this work under a Creative Commons Attribution</w:t>
            </w:r>
            <w:r w:rsidR="00004DEC" w:rsidRPr="007E7ADA">
              <w:t xml:space="preserve"> </w:t>
            </w:r>
            <w:r w:rsidRPr="007E7ADA">
              <w:t>4.0 licence, provided you credit the State of Victoria (Victorian Managed</w:t>
            </w:r>
            <w:r w:rsidR="00980D24" w:rsidRPr="007E7ADA">
              <w:t xml:space="preserve"> </w:t>
            </w:r>
            <w:r w:rsidRPr="007E7ADA">
              <w:t>Insurance Authority) as the author, indicate if changes were made and</w:t>
            </w:r>
            <w:r w:rsidR="00980D24" w:rsidRPr="007E7ADA">
              <w:t xml:space="preserve"> </w:t>
            </w:r>
            <w:r w:rsidRPr="007E7ADA">
              <w:t>comply with the other licence terms. The licence does not</w:t>
            </w:r>
            <w:r w:rsidR="009F005D" w:rsidRPr="007E7ADA">
              <w:t xml:space="preserve"> </w:t>
            </w:r>
            <w:r w:rsidRPr="007E7ADA">
              <w:t>apply to any</w:t>
            </w:r>
            <w:r w:rsidR="00980D24" w:rsidRPr="007E7ADA">
              <w:t xml:space="preserve"> </w:t>
            </w:r>
            <w:r w:rsidRPr="007E7ADA">
              <w:t>branding, including Government logos.</w:t>
            </w:r>
          </w:p>
        </w:tc>
      </w:tr>
    </w:tbl>
    <w:p w14:paraId="4C39C1F9" w14:textId="77777777" w:rsidR="00BD2ED4" w:rsidRDefault="00BD2ED4" w:rsidP="00BD2ED4"/>
    <w:p w14:paraId="5ED3511C" w14:textId="77777777" w:rsidR="00BD2ED4" w:rsidRPr="00C11EDC" w:rsidRDefault="00BD2ED4" w:rsidP="00BD2ED4">
      <w:r>
        <w:rPr>
          <w:noProof/>
        </w:rPr>
        <w:drawing>
          <wp:anchor distT="0" distB="0" distL="114300" distR="114300" simplePos="0" relativeHeight="251755520" behindDoc="1" locked="0" layoutInCell="1" allowOverlap="1" wp14:anchorId="4A6DF49F" wp14:editId="774E59B1">
            <wp:simplePos x="0" y="0"/>
            <wp:positionH relativeFrom="page">
              <wp:posOffset>5932170</wp:posOffset>
            </wp:positionH>
            <wp:positionV relativeFrom="page">
              <wp:posOffset>9464675</wp:posOffset>
            </wp:positionV>
            <wp:extent cx="907200" cy="514800"/>
            <wp:effectExtent l="0" t="0" r="762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state 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00" cy="5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B8F56" w14:textId="77777777" w:rsidR="00BD2ED4" w:rsidRDefault="00BD2ED4" w:rsidP="00BD2ED4">
      <w:pPr>
        <w:sectPr w:rsidR="00BD2ED4" w:rsidSect="00870CAC">
          <w:headerReference w:type="default" r:id="rId19"/>
          <w:footerReference w:type="default" r:id="rId20"/>
          <w:headerReference w:type="first" r:id="rId21"/>
          <w:pgSz w:w="11907" w:h="16840" w:code="9"/>
          <w:pgMar w:top="1134" w:right="1134" w:bottom="1134" w:left="1134" w:header="567" w:footer="510" w:gutter="0"/>
          <w:cols w:space="708"/>
          <w:titlePg/>
          <w:docGrid w:linePitch="360"/>
        </w:sectPr>
      </w:pPr>
    </w:p>
    <w:p w14:paraId="6116D339" w14:textId="77777777" w:rsidR="00EF5491" w:rsidRPr="007E7ADA" w:rsidRDefault="00EF5491" w:rsidP="00EF5491">
      <w:pPr>
        <w:pStyle w:val="TOCHeading"/>
      </w:pPr>
      <w:bookmarkStart w:id="1" w:name="_Hlk3472687"/>
      <w:bookmarkStart w:id="2" w:name="_Toc527532384"/>
      <w:r w:rsidRPr="007E7ADA">
        <w:lastRenderedPageBreak/>
        <w:t>Table of Contents</w:t>
      </w:r>
    </w:p>
    <w:p w14:paraId="16B09D1E" w14:textId="30E1AB78" w:rsidR="00A17B5B" w:rsidRDefault="00E26C03">
      <w:pPr>
        <w:pStyle w:val="TOC1"/>
        <w:rPr>
          <w:rFonts w:eastAsiaTheme="minorEastAsia" w:cstheme="minorBidi"/>
          <w:bCs w:val="0"/>
          <w:noProof/>
          <w:color w:val="auto"/>
          <w:szCs w:val="22"/>
        </w:rPr>
      </w:pPr>
      <w:r w:rsidRPr="007E7ADA">
        <w:rPr>
          <w:bCs w:val="0"/>
        </w:rPr>
        <w:fldChar w:fldCharType="begin"/>
      </w:r>
      <w:r w:rsidRPr="007E7ADA">
        <w:rPr>
          <w:bCs w:val="0"/>
        </w:rPr>
        <w:instrText xml:space="preserve"> TOC \o "1-1" \h \z \u \t "Heading 2,2" </w:instrText>
      </w:r>
      <w:r w:rsidRPr="007E7ADA">
        <w:rPr>
          <w:bCs w:val="0"/>
        </w:rPr>
        <w:fldChar w:fldCharType="separate"/>
      </w:r>
      <w:hyperlink w:anchor="_Toc89417772" w:history="1">
        <w:r w:rsidR="00A17B5B" w:rsidRPr="002A0236">
          <w:rPr>
            <w:rStyle w:val="Hyperlink"/>
            <w:noProof/>
          </w:rPr>
          <w:t>Introduction</w:t>
        </w:r>
        <w:r w:rsidR="00A17B5B">
          <w:rPr>
            <w:noProof/>
            <w:webHidden/>
          </w:rPr>
          <w:tab/>
        </w:r>
        <w:r w:rsidR="00A17B5B">
          <w:rPr>
            <w:noProof/>
            <w:webHidden/>
          </w:rPr>
          <w:fldChar w:fldCharType="begin"/>
        </w:r>
        <w:r w:rsidR="00A17B5B">
          <w:rPr>
            <w:noProof/>
            <w:webHidden/>
          </w:rPr>
          <w:instrText xml:space="preserve"> PAGEREF _Toc89417772 \h </w:instrText>
        </w:r>
        <w:r w:rsidR="00A17B5B">
          <w:rPr>
            <w:noProof/>
            <w:webHidden/>
          </w:rPr>
        </w:r>
        <w:r w:rsidR="00A17B5B">
          <w:rPr>
            <w:noProof/>
            <w:webHidden/>
          </w:rPr>
          <w:fldChar w:fldCharType="separate"/>
        </w:r>
        <w:r w:rsidR="00A17B5B">
          <w:rPr>
            <w:noProof/>
            <w:webHidden/>
          </w:rPr>
          <w:t>4</w:t>
        </w:r>
        <w:r w:rsidR="00A17B5B">
          <w:rPr>
            <w:noProof/>
            <w:webHidden/>
          </w:rPr>
          <w:fldChar w:fldCharType="end"/>
        </w:r>
      </w:hyperlink>
    </w:p>
    <w:p w14:paraId="10884711" w14:textId="40120896" w:rsidR="00A17B5B" w:rsidRDefault="003A274E">
      <w:pPr>
        <w:pStyle w:val="TOC2"/>
        <w:rPr>
          <w:rFonts w:eastAsiaTheme="minorEastAsia" w:cstheme="minorBidi"/>
          <w:noProof/>
          <w:color w:val="auto"/>
          <w:szCs w:val="22"/>
        </w:rPr>
      </w:pPr>
      <w:hyperlink w:anchor="_Toc89417773" w:history="1">
        <w:r w:rsidR="00A17B5B" w:rsidRPr="002A0236">
          <w:rPr>
            <w:rStyle w:val="Hyperlink"/>
            <w:noProof/>
          </w:rPr>
          <w:t>Objectives of the Workshop</w:t>
        </w:r>
        <w:r w:rsidR="00A17B5B">
          <w:rPr>
            <w:noProof/>
            <w:webHidden/>
          </w:rPr>
          <w:tab/>
        </w:r>
        <w:r w:rsidR="00A17B5B">
          <w:rPr>
            <w:noProof/>
            <w:webHidden/>
          </w:rPr>
          <w:fldChar w:fldCharType="begin"/>
        </w:r>
        <w:r w:rsidR="00A17B5B">
          <w:rPr>
            <w:noProof/>
            <w:webHidden/>
          </w:rPr>
          <w:instrText xml:space="preserve"> PAGEREF _Toc89417773 \h </w:instrText>
        </w:r>
        <w:r w:rsidR="00A17B5B">
          <w:rPr>
            <w:noProof/>
            <w:webHidden/>
          </w:rPr>
        </w:r>
        <w:r w:rsidR="00A17B5B">
          <w:rPr>
            <w:noProof/>
            <w:webHidden/>
          </w:rPr>
          <w:fldChar w:fldCharType="separate"/>
        </w:r>
        <w:r w:rsidR="00A17B5B">
          <w:rPr>
            <w:noProof/>
            <w:webHidden/>
          </w:rPr>
          <w:t>4</w:t>
        </w:r>
        <w:r w:rsidR="00A17B5B">
          <w:rPr>
            <w:noProof/>
            <w:webHidden/>
          </w:rPr>
          <w:fldChar w:fldCharType="end"/>
        </w:r>
      </w:hyperlink>
    </w:p>
    <w:p w14:paraId="571B0F5F" w14:textId="271C8685" w:rsidR="00A17B5B" w:rsidRDefault="003A274E">
      <w:pPr>
        <w:pStyle w:val="TOC2"/>
        <w:rPr>
          <w:rFonts w:eastAsiaTheme="minorEastAsia" w:cstheme="minorBidi"/>
          <w:noProof/>
          <w:color w:val="auto"/>
          <w:szCs w:val="22"/>
        </w:rPr>
      </w:pPr>
      <w:hyperlink w:anchor="_Toc89417774" w:history="1">
        <w:r w:rsidR="00A17B5B" w:rsidRPr="002A0236">
          <w:rPr>
            <w:rStyle w:val="Hyperlink"/>
            <w:noProof/>
          </w:rPr>
          <w:t>Audience</w:t>
        </w:r>
        <w:r w:rsidR="00A17B5B">
          <w:rPr>
            <w:noProof/>
            <w:webHidden/>
          </w:rPr>
          <w:tab/>
        </w:r>
        <w:r w:rsidR="00A17B5B">
          <w:rPr>
            <w:noProof/>
            <w:webHidden/>
          </w:rPr>
          <w:fldChar w:fldCharType="begin"/>
        </w:r>
        <w:r w:rsidR="00A17B5B">
          <w:rPr>
            <w:noProof/>
            <w:webHidden/>
          </w:rPr>
          <w:instrText xml:space="preserve"> PAGEREF _Toc89417774 \h </w:instrText>
        </w:r>
        <w:r w:rsidR="00A17B5B">
          <w:rPr>
            <w:noProof/>
            <w:webHidden/>
          </w:rPr>
        </w:r>
        <w:r w:rsidR="00A17B5B">
          <w:rPr>
            <w:noProof/>
            <w:webHidden/>
          </w:rPr>
          <w:fldChar w:fldCharType="separate"/>
        </w:r>
        <w:r w:rsidR="00A17B5B">
          <w:rPr>
            <w:noProof/>
            <w:webHidden/>
          </w:rPr>
          <w:t>4</w:t>
        </w:r>
        <w:r w:rsidR="00A17B5B">
          <w:rPr>
            <w:noProof/>
            <w:webHidden/>
          </w:rPr>
          <w:fldChar w:fldCharType="end"/>
        </w:r>
      </w:hyperlink>
    </w:p>
    <w:p w14:paraId="44299231" w14:textId="4C41EFD2" w:rsidR="00A17B5B" w:rsidRDefault="003A274E">
      <w:pPr>
        <w:pStyle w:val="TOC2"/>
        <w:rPr>
          <w:rFonts w:eastAsiaTheme="minorEastAsia" w:cstheme="minorBidi"/>
          <w:noProof/>
          <w:color w:val="auto"/>
          <w:szCs w:val="22"/>
        </w:rPr>
      </w:pPr>
      <w:hyperlink w:anchor="_Toc89417775" w:history="1">
        <w:r w:rsidR="00A17B5B" w:rsidRPr="002A0236">
          <w:rPr>
            <w:rStyle w:val="Hyperlink"/>
            <w:rFonts w:cs="Arial"/>
            <w:noProof/>
          </w:rPr>
          <w:t>Preparation</w:t>
        </w:r>
        <w:r w:rsidR="00A17B5B">
          <w:rPr>
            <w:noProof/>
            <w:webHidden/>
          </w:rPr>
          <w:tab/>
        </w:r>
        <w:r w:rsidR="00A17B5B">
          <w:rPr>
            <w:noProof/>
            <w:webHidden/>
          </w:rPr>
          <w:fldChar w:fldCharType="begin"/>
        </w:r>
        <w:r w:rsidR="00A17B5B">
          <w:rPr>
            <w:noProof/>
            <w:webHidden/>
          </w:rPr>
          <w:instrText xml:space="preserve"> PAGEREF _Toc89417775 \h </w:instrText>
        </w:r>
        <w:r w:rsidR="00A17B5B">
          <w:rPr>
            <w:noProof/>
            <w:webHidden/>
          </w:rPr>
        </w:r>
        <w:r w:rsidR="00A17B5B">
          <w:rPr>
            <w:noProof/>
            <w:webHidden/>
          </w:rPr>
          <w:fldChar w:fldCharType="separate"/>
        </w:r>
        <w:r w:rsidR="00A17B5B">
          <w:rPr>
            <w:noProof/>
            <w:webHidden/>
          </w:rPr>
          <w:t>4</w:t>
        </w:r>
        <w:r w:rsidR="00A17B5B">
          <w:rPr>
            <w:noProof/>
            <w:webHidden/>
          </w:rPr>
          <w:fldChar w:fldCharType="end"/>
        </w:r>
      </w:hyperlink>
    </w:p>
    <w:p w14:paraId="09DA441C" w14:textId="707AD935" w:rsidR="00A17B5B" w:rsidRDefault="003A274E">
      <w:pPr>
        <w:pStyle w:val="TOC2"/>
        <w:rPr>
          <w:rFonts w:eastAsiaTheme="minorEastAsia" w:cstheme="minorBidi"/>
          <w:noProof/>
          <w:color w:val="auto"/>
          <w:szCs w:val="22"/>
        </w:rPr>
      </w:pPr>
      <w:hyperlink w:anchor="_Toc89417776" w:history="1">
        <w:r w:rsidR="00A17B5B" w:rsidRPr="002A0236">
          <w:rPr>
            <w:rStyle w:val="Hyperlink"/>
            <w:noProof/>
          </w:rPr>
          <w:t>Session Overview</w:t>
        </w:r>
        <w:r w:rsidR="00A17B5B">
          <w:rPr>
            <w:noProof/>
            <w:webHidden/>
          </w:rPr>
          <w:tab/>
        </w:r>
        <w:r w:rsidR="00A17B5B">
          <w:rPr>
            <w:noProof/>
            <w:webHidden/>
          </w:rPr>
          <w:fldChar w:fldCharType="begin"/>
        </w:r>
        <w:r w:rsidR="00A17B5B">
          <w:rPr>
            <w:noProof/>
            <w:webHidden/>
          </w:rPr>
          <w:instrText xml:space="preserve"> PAGEREF _Toc89417776 \h </w:instrText>
        </w:r>
        <w:r w:rsidR="00A17B5B">
          <w:rPr>
            <w:noProof/>
            <w:webHidden/>
          </w:rPr>
        </w:r>
        <w:r w:rsidR="00A17B5B">
          <w:rPr>
            <w:noProof/>
            <w:webHidden/>
          </w:rPr>
          <w:fldChar w:fldCharType="separate"/>
        </w:r>
        <w:r w:rsidR="00A17B5B">
          <w:rPr>
            <w:noProof/>
            <w:webHidden/>
          </w:rPr>
          <w:t>5</w:t>
        </w:r>
        <w:r w:rsidR="00A17B5B">
          <w:rPr>
            <w:noProof/>
            <w:webHidden/>
          </w:rPr>
          <w:fldChar w:fldCharType="end"/>
        </w:r>
      </w:hyperlink>
    </w:p>
    <w:p w14:paraId="1573A5A4" w14:textId="5E51EB1B" w:rsidR="00A17B5B" w:rsidRDefault="003A274E">
      <w:pPr>
        <w:pStyle w:val="TOC1"/>
        <w:rPr>
          <w:rFonts w:eastAsiaTheme="minorEastAsia" w:cstheme="minorBidi"/>
          <w:bCs w:val="0"/>
          <w:noProof/>
          <w:color w:val="auto"/>
          <w:szCs w:val="22"/>
        </w:rPr>
      </w:pPr>
      <w:hyperlink w:anchor="_Toc89417777" w:history="1">
        <w:r w:rsidR="00A17B5B" w:rsidRPr="002A0236">
          <w:rPr>
            <w:rStyle w:val="Hyperlink"/>
            <w:noProof/>
          </w:rPr>
          <w:t>Introduction to the Workshop</w:t>
        </w:r>
        <w:r w:rsidR="00A17B5B">
          <w:rPr>
            <w:noProof/>
            <w:webHidden/>
          </w:rPr>
          <w:tab/>
        </w:r>
        <w:r w:rsidR="00A17B5B">
          <w:rPr>
            <w:noProof/>
            <w:webHidden/>
          </w:rPr>
          <w:fldChar w:fldCharType="begin"/>
        </w:r>
        <w:r w:rsidR="00A17B5B">
          <w:rPr>
            <w:noProof/>
            <w:webHidden/>
          </w:rPr>
          <w:instrText xml:space="preserve"> PAGEREF _Toc89417777 \h </w:instrText>
        </w:r>
        <w:r w:rsidR="00A17B5B">
          <w:rPr>
            <w:noProof/>
            <w:webHidden/>
          </w:rPr>
        </w:r>
        <w:r w:rsidR="00A17B5B">
          <w:rPr>
            <w:noProof/>
            <w:webHidden/>
          </w:rPr>
          <w:fldChar w:fldCharType="separate"/>
        </w:r>
        <w:r w:rsidR="00A17B5B">
          <w:rPr>
            <w:noProof/>
            <w:webHidden/>
          </w:rPr>
          <w:t>6</w:t>
        </w:r>
        <w:r w:rsidR="00A17B5B">
          <w:rPr>
            <w:noProof/>
            <w:webHidden/>
          </w:rPr>
          <w:fldChar w:fldCharType="end"/>
        </w:r>
      </w:hyperlink>
    </w:p>
    <w:p w14:paraId="10A6324A" w14:textId="66744134" w:rsidR="00A17B5B" w:rsidRDefault="003A274E">
      <w:pPr>
        <w:pStyle w:val="TOC1"/>
        <w:rPr>
          <w:rFonts w:eastAsiaTheme="minorEastAsia" w:cstheme="minorBidi"/>
          <w:bCs w:val="0"/>
          <w:noProof/>
          <w:color w:val="auto"/>
          <w:szCs w:val="22"/>
        </w:rPr>
      </w:pPr>
      <w:hyperlink w:anchor="_Toc89417778" w:history="1">
        <w:r w:rsidR="00A17B5B" w:rsidRPr="002A0236">
          <w:rPr>
            <w:rStyle w:val="Hyperlink"/>
            <w:noProof/>
          </w:rPr>
          <w:t>Identify Stakeholders</w:t>
        </w:r>
        <w:r w:rsidR="00A17B5B">
          <w:rPr>
            <w:noProof/>
            <w:webHidden/>
          </w:rPr>
          <w:tab/>
        </w:r>
        <w:r w:rsidR="00A17B5B">
          <w:rPr>
            <w:noProof/>
            <w:webHidden/>
          </w:rPr>
          <w:fldChar w:fldCharType="begin"/>
        </w:r>
        <w:r w:rsidR="00A17B5B">
          <w:rPr>
            <w:noProof/>
            <w:webHidden/>
          </w:rPr>
          <w:instrText xml:space="preserve"> PAGEREF _Toc89417778 \h </w:instrText>
        </w:r>
        <w:r w:rsidR="00A17B5B">
          <w:rPr>
            <w:noProof/>
            <w:webHidden/>
          </w:rPr>
        </w:r>
        <w:r w:rsidR="00A17B5B">
          <w:rPr>
            <w:noProof/>
            <w:webHidden/>
          </w:rPr>
          <w:fldChar w:fldCharType="separate"/>
        </w:r>
        <w:r w:rsidR="00A17B5B">
          <w:rPr>
            <w:noProof/>
            <w:webHidden/>
          </w:rPr>
          <w:t>7</w:t>
        </w:r>
        <w:r w:rsidR="00A17B5B">
          <w:rPr>
            <w:noProof/>
            <w:webHidden/>
          </w:rPr>
          <w:fldChar w:fldCharType="end"/>
        </w:r>
      </w:hyperlink>
    </w:p>
    <w:p w14:paraId="52E3ECB7" w14:textId="72389094" w:rsidR="00A17B5B" w:rsidRDefault="003A274E">
      <w:pPr>
        <w:pStyle w:val="TOC1"/>
        <w:rPr>
          <w:rFonts w:eastAsiaTheme="minorEastAsia" w:cstheme="minorBidi"/>
          <w:bCs w:val="0"/>
          <w:noProof/>
          <w:color w:val="auto"/>
          <w:szCs w:val="22"/>
        </w:rPr>
      </w:pPr>
      <w:hyperlink w:anchor="_Toc89417779" w:history="1">
        <w:r w:rsidR="00A17B5B" w:rsidRPr="002A0236">
          <w:rPr>
            <w:rStyle w:val="Hyperlink"/>
            <w:noProof/>
          </w:rPr>
          <w:t>Segment into CPIG</w:t>
        </w:r>
        <w:r w:rsidR="00A17B5B">
          <w:rPr>
            <w:noProof/>
            <w:webHidden/>
          </w:rPr>
          <w:tab/>
        </w:r>
        <w:r w:rsidR="00A17B5B">
          <w:rPr>
            <w:noProof/>
            <w:webHidden/>
          </w:rPr>
          <w:fldChar w:fldCharType="begin"/>
        </w:r>
        <w:r w:rsidR="00A17B5B">
          <w:rPr>
            <w:noProof/>
            <w:webHidden/>
          </w:rPr>
          <w:instrText xml:space="preserve"> PAGEREF _Toc89417779 \h </w:instrText>
        </w:r>
        <w:r w:rsidR="00A17B5B">
          <w:rPr>
            <w:noProof/>
            <w:webHidden/>
          </w:rPr>
        </w:r>
        <w:r w:rsidR="00A17B5B">
          <w:rPr>
            <w:noProof/>
            <w:webHidden/>
          </w:rPr>
          <w:fldChar w:fldCharType="separate"/>
        </w:r>
        <w:r w:rsidR="00A17B5B">
          <w:rPr>
            <w:noProof/>
            <w:webHidden/>
          </w:rPr>
          <w:t>9</w:t>
        </w:r>
        <w:r w:rsidR="00A17B5B">
          <w:rPr>
            <w:noProof/>
            <w:webHidden/>
          </w:rPr>
          <w:fldChar w:fldCharType="end"/>
        </w:r>
      </w:hyperlink>
    </w:p>
    <w:p w14:paraId="0CFD0C4A" w14:textId="56EE1C05" w:rsidR="00A17B5B" w:rsidRDefault="003A274E">
      <w:pPr>
        <w:pStyle w:val="TOC1"/>
        <w:rPr>
          <w:rFonts w:eastAsiaTheme="minorEastAsia" w:cstheme="minorBidi"/>
          <w:bCs w:val="0"/>
          <w:noProof/>
          <w:color w:val="auto"/>
          <w:szCs w:val="22"/>
        </w:rPr>
      </w:pPr>
      <w:hyperlink w:anchor="_Toc89417780" w:history="1">
        <w:r w:rsidR="00A17B5B" w:rsidRPr="002A0236">
          <w:rPr>
            <w:rStyle w:val="Hyperlink"/>
            <w:noProof/>
          </w:rPr>
          <w:t>Segment into Internal and External Stakeholders</w:t>
        </w:r>
        <w:r w:rsidR="00A17B5B">
          <w:rPr>
            <w:noProof/>
            <w:webHidden/>
          </w:rPr>
          <w:tab/>
        </w:r>
        <w:r w:rsidR="00A17B5B">
          <w:rPr>
            <w:noProof/>
            <w:webHidden/>
          </w:rPr>
          <w:fldChar w:fldCharType="begin"/>
        </w:r>
        <w:r w:rsidR="00A17B5B">
          <w:rPr>
            <w:noProof/>
            <w:webHidden/>
          </w:rPr>
          <w:instrText xml:space="preserve"> PAGEREF _Toc89417780 \h </w:instrText>
        </w:r>
        <w:r w:rsidR="00A17B5B">
          <w:rPr>
            <w:noProof/>
            <w:webHidden/>
          </w:rPr>
        </w:r>
        <w:r w:rsidR="00A17B5B">
          <w:rPr>
            <w:noProof/>
            <w:webHidden/>
          </w:rPr>
          <w:fldChar w:fldCharType="separate"/>
        </w:r>
        <w:r w:rsidR="00A17B5B">
          <w:rPr>
            <w:noProof/>
            <w:webHidden/>
          </w:rPr>
          <w:t>11</w:t>
        </w:r>
        <w:r w:rsidR="00A17B5B">
          <w:rPr>
            <w:noProof/>
            <w:webHidden/>
          </w:rPr>
          <w:fldChar w:fldCharType="end"/>
        </w:r>
      </w:hyperlink>
    </w:p>
    <w:p w14:paraId="62CD2442" w14:textId="79B7DBFA" w:rsidR="00A17B5B" w:rsidRDefault="003A274E">
      <w:pPr>
        <w:pStyle w:val="TOC1"/>
        <w:rPr>
          <w:rFonts w:eastAsiaTheme="minorEastAsia" w:cstheme="minorBidi"/>
          <w:bCs w:val="0"/>
          <w:noProof/>
          <w:color w:val="auto"/>
          <w:szCs w:val="22"/>
        </w:rPr>
      </w:pPr>
      <w:hyperlink w:anchor="_Toc89417781" w:history="1">
        <w:r w:rsidR="00A17B5B" w:rsidRPr="002A0236">
          <w:rPr>
            <w:rStyle w:val="Hyperlink"/>
            <w:noProof/>
          </w:rPr>
          <w:t>Prioritise: Impact-Influence Matrix</w:t>
        </w:r>
        <w:r w:rsidR="00A17B5B">
          <w:rPr>
            <w:noProof/>
            <w:webHidden/>
          </w:rPr>
          <w:tab/>
        </w:r>
        <w:r w:rsidR="00A17B5B">
          <w:rPr>
            <w:noProof/>
            <w:webHidden/>
          </w:rPr>
          <w:fldChar w:fldCharType="begin"/>
        </w:r>
        <w:r w:rsidR="00A17B5B">
          <w:rPr>
            <w:noProof/>
            <w:webHidden/>
          </w:rPr>
          <w:instrText xml:space="preserve"> PAGEREF _Toc89417781 \h </w:instrText>
        </w:r>
        <w:r w:rsidR="00A17B5B">
          <w:rPr>
            <w:noProof/>
            <w:webHidden/>
          </w:rPr>
        </w:r>
        <w:r w:rsidR="00A17B5B">
          <w:rPr>
            <w:noProof/>
            <w:webHidden/>
          </w:rPr>
          <w:fldChar w:fldCharType="separate"/>
        </w:r>
        <w:r w:rsidR="00A17B5B">
          <w:rPr>
            <w:noProof/>
            <w:webHidden/>
          </w:rPr>
          <w:t>13</w:t>
        </w:r>
        <w:r w:rsidR="00A17B5B">
          <w:rPr>
            <w:noProof/>
            <w:webHidden/>
          </w:rPr>
          <w:fldChar w:fldCharType="end"/>
        </w:r>
      </w:hyperlink>
    </w:p>
    <w:p w14:paraId="72F4ECB6" w14:textId="6522741E" w:rsidR="00A17B5B" w:rsidRDefault="003A274E">
      <w:pPr>
        <w:pStyle w:val="TOC1"/>
        <w:rPr>
          <w:rFonts w:eastAsiaTheme="minorEastAsia" w:cstheme="minorBidi"/>
          <w:bCs w:val="0"/>
          <w:noProof/>
          <w:color w:val="auto"/>
          <w:szCs w:val="22"/>
        </w:rPr>
      </w:pPr>
      <w:hyperlink w:anchor="_Toc89417782" w:history="1">
        <w:r w:rsidR="00A17B5B" w:rsidRPr="002A0236">
          <w:rPr>
            <w:rStyle w:val="Hyperlink"/>
            <w:noProof/>
          </w:rPr>
          <w:t>Prioritise: Inform, Consult, Involve, Collaborate (ICIC) Model</w:t>
        </w:r>
        <w:r w:rsidR="00A17B5B">
          <w:rPr>
            <w:noProof/>
            <w:webHidden/>
          </w:rPr>
          <w:tab/>
        </w:r>
        <w:r w:rsidR="00A17B5B">
          <w:rPr>
            <w:noProof/>
            <w:webHidden/>
          </w:rPr>
          <w:fldChar w:fldCharType="begin"/>
        </w:r>
        <w:r w:rsidR="00A17B5B">
          <w:rPr>
            <w:noProof/>
            <w:webHidden/>
          </w:rPr>
          <w:instrText xml:space="preserve"> PAGEREF _Toc89417782 \h </w:instrText>
        </w:r>
        <w:r w:rsidR="00A17B5B">
          <w:rPr>
            <w:noProof/>
            <w:webHidden/>
          </w:rPr>
        </w:r>
        <w:r w:rsidR="00A17B5B">
          <w:rPr>
            <w:noProof/>
            <w:webHidden/>
          </w:rPr>
          <w:fldChar w:fldCharType="separate"/>
        </w:r>
        <w:r w:rsidR="00A17B5B">
          <w:rPr>
            <w:noProof/>
            <w:webHidden/>
          </w:rPr>
          <w:t>15</w:t>
        </w:r>
        <w:r w:rsidR="00A17B5B">
          <w:rPr>
            <w:noProof/>
            <w:webHidden/>
          </w:rPr>
          <w:fldChar w:fldCharType="end"/>
        </w:r>
      </w:hyperlink>
    </w:p>
    <w:p w14:paraId="392A022C" w14:textId="0E15AA8B" w:rsidR="00A17B5B" w:rsidRDefault="003A274E">
      <w:pPr>
        <w:pStyle w:val="TOC1"/>
        <w:rPr>
          <w:rFonts w:eastAsiaTheme="minorEastAsia" w:cstheme="minorBidi"/>
          <w:bCs w:val="0"/>
          <w:noProof/>
          <w:color w:val="auto"/>
          <w:szCs w:val="22"/>
        </w:rPr>
      </w:pPr>
      <w:hyperlink w:anchor="_Toc89417783" w:history="1">
        <w:r w:rsidR="00A17B5B" w:rsidRPr="002A0236">
          <w:rPr>
            <w:rStyle w:val="Hyperlink"/>
            <w:noProof/>
          </w:rPr>
          <w:t>Identify the Relationships Between the Stakeholders</w:t>
        </w:r>
        <w:r w:rsidR="00A17B5B">
          <w:rPr>
            <w:noProof/>
            <w:webHidden/>
          </w:rPr>
          <w:tab/>
        </w:r>
        <w:r w:rsidR="00A17B5B">
          <w:rPr>
            <w:noProof/>
            <w:webHidden/>
          </w:rPr>
          <w:fldChar w:fldCharType="begin"/>
        </w:r>
        <w:r w:rsidR="00A17B5B">
          <w:rPr>
            <w:noProof/>
            <w:webHidden/>
          </w:rPr>
          <w:instrText xml:space="preserve"> PAGEREF _Toc89417783 \h </w:instrText>
        </w:r>
        <w:r w:rsidR="00A17B5B">
          <w:rPr>
            <w:noProof/>
            <w:webHidden/>
          </w:rPr>
        </w:r>
        <w:r w:rsidR="00A17B5B">
          <w:rPr>
            <w:noProof/>
            <w:webHidden/>
          </w:rPr>
          <w:fldChar w:fldCharType="separate"/>
        </w:r>
        <w:r w:rsidR="00A17B5B">
          <w:rPr>
            <w:noProof/>
            <w:webHidden/>
          </w:rPr>
          <w:t>17</w:t>
        </w:r>
        <w:r w:rsidR="00A17B5B">
          <w:rPr>
            <w:noProof/>
            <w:webHidden/>
          </w:rPr>
          <w:fldChar w:fldCharType="end"/>
        </w:r>
      </w:hyperlink>
    </w:p>
    <w:p w14:paraId="1BA215CC" w14:textId="53212BB7" w:rsidR="00A17B5B" w:rsidRDefault="003A274E">
      <w:pPr>
        <w:pStyle w:val="TOC1"/>
        <w:rPr>
          <w:rFonts w:eastAsiaTheme="minorEastAsia" w:cstheme="minorBidi"/>
          <w:bCs w:val="0"/>
          <w:noProof/>
          <w:color w:val="auto"/>
          <w:szCs w:val="22"/>
        </w:rPr>
      </w:pPr>
      <w:hyperlink w:anchor="_Toc89417784" w:history="1">
        <w:r w:rsidR="00A17B5B" w:rsidRPr="002A0236">
          <w:rPr>
            <w:rStyle w:val="Hyperlink"/>
            <w:noProof/>
          </w:rPr>
          <w:t>Engage the Stakeholders</w:t>
        </w:r>
        <w:r w:rsidR="00A17B5B">
          <w:rPr>
            <w:noProof/>
            <w:webHidden/>
          </w:rPr>
          <w:tab/>
        </w:r>
        <w:r w:rsidR="00A17B5B">
          <w:rPr>
            <w:noProof/>
            <w:webHidden/>
          </w:rPr>
          <w:fldChar w:fldCharType="begin"/>
        </w:r>
        <w:r w:rsidR="00A17B5B">
          <w:rPr>
            <w:noProof/>
            <w:webHidden/>
          </w:rPr>
          <w:instrText xml:space="preserve"> PAGEREF _Toc89417784 \h </w:instrText>
        </w:r>
        <w:r w:rsidR="00A17B5B">
          <w:rPr>
            <w:noProof/>
            <w:webHidden/>
          </w:rPr>
        </w:r>
        <w:r w:rsidR="00A17B5B">
          <w:rPr>
            <w:noProof/>
            <w:webHidden/>
          </w:rPr>
          <w:fldChar w:fldCharType="separate"/>
        </w:r>
        <w:r w:rsidR="00A17B5B">
          <w:rPr>
            <w:noProof/>
            <w:webHidden/>
          </w:rPr>
          <w:t>19</w:t>
        </w:r>
        <w:r w:rsidR="00A17B5B">
          <w:rPr>
            <w:noProof/>
            <w:webHidden/>
          </w:rPr>
          <w:fldChar w:fldCharType="end"/>
        </w:r>
      </w:hyperlink>
    </w:p>
    <w:p w14:paraId="342AF559" w14:textId="2A07E5DD" w:rsidR="00A17B5B" w:rsidRDefault="003A274E">
      <w:pPr>
        <w:pStyle w:val="TOC1"/>
        <w:rPr>
          <w:rFonts w:eastAsiaTheme="minorEastAsia" w:cstheme="minorBidi"/>
          <w:bCs w:val="0"/>
          <w:noProof/>
          <w:color w:val="auto"/>
          <w:szCs w:val="22"/>
        </w:rPr>
      </w:pPr>
      <w:hyperlink w:anchor="_Toc89417785" w:history="1">
        <w:r w:rsidR="00A17B5B" w:rsidRPr="002A0236">
          <w:rPr>
            <w:rStyle w:val="Hyperlink"/>
            <w:noProof/>
          </w:rPr>
          <w:t>Conclusion</w:t>
        </w:r>
        <w:r w:rsidR="00A17B5B">
          <w:rPr>
            <w:noProof/>
            <w:webHidden/>
          </w:rPr>
          <w:tab/>
        </w:r>
        <w:r w:rsidR="00A17B5B">
          <w:rPr>
            <w:noProof/>
            <w:webHidden/>
          </w:rPr>
          <w:fldChar w:fldCharType="begin"/>
        </w:r>
        <w:r w:rsidR="00A17B5B">
          <w:rPr>
            <w:noProof/>
            <w:webHidden/>
          </w:rPr>
          <w:instrText xml:space="preserve"> PAGEREF _Toc89417785 \h </w:instrText>
        </w:r>
        <w:r w:rsidR="00A17B5B">
          <w:rPr>
            <w:noProof/>
            <w:webHidden/>
          </w:rPr>
        </w:r>
        <w:r w:rsidR="00A17B5B">
          <w:rPr>
            <w:noProof/>
            <w:webHidden/>
          </w:rPr>
          <w:fldChar w:fldCharType="separate"/>
        </w:r>
        <w:r w:rsidR="00A17B5B">
          <w:rPr>
            <w:noProof/>
            <w:webHidden/>
          </w:rPr>
          <w:t>20</w:t>
        </w:r>
        <w:r w:rsidR="00A17B5B">
          <w:rPr>
            <w:noProof/>
            <w:webHidden/>
          </w:rPr>
          <w:fldChar w:fldCharType="end"/>
        </w:r>
      </w:hyperlink>
    </w:p>
    <w:p w14:paraId="3AFAE0B9" w14:textId="6F1320AF" w:rsidR="00CE4602" w:rsidRDefault="00E26C03">
      <w:pPr>
        <w:rPr>
          <w:bCs/>
          <w:color w:val="003366" w:themeColor="text2"/>
        </w:rPr>
        <w:sectPr w:rsidR="00CE4602" w:rsidSect="006D4D14">
          <w:headerReference w:type="default" r:id="rId22"/>
          <w:pgSz w:w="11907" w:h="16840" w:code="9"/>
          <w:pgMar w:top="1134" w:right="907" w:bottom="1134" w:left="1021" w:header="567" w:footer="510" w:gutter="0"/>
          <w:cols w:space="708"/>
          <w:docGrid w:linePitch="360"/>
        </w:sectPr>
      </w:pPr>
      <w:r w:rsidRPr="007E7ADA">
        <w:rPr>
          <w:bCs/>
          <w:color w:val="003366" w:themeColor="text2"/>
        </w:rPr>
        <w:fldChar w:fldCharType="end"/>
      </w:r>
      <w:bookmarkEnd w:id="1"/>
    </w:p>
    <w:p w14:paraId="458BE6FC" w14:textId="77777777" w:rsidR="00D33BB5" w:rsidRPr="007E7ADA" w:rsidRDefault="00D50588" w:rsidP="00416BC7">
      <w:pPr>
        <w:pStyle w:val="Heading1"/>
      </w:pPr>
      <w:bookmarkStart w:id="3" w:name="_Toc89417772"/>
      <w:r w:rsidRPr="007E7ADA">
        <w:lastRenderedPageBreak/>
        <w:t>Introduction</w:t>
      </w:r>
      <w:bookmarkEnd w:id="2"/>
      <w:bookmarkEnd w:id="3"/>
    </w:p>
    <w:p w14:paraId="232919DB" w14:textId="1ACB8A0C" w:rsidR="00D50588" w:rsidRDefault="0018228A" w:rsidP="0018228A">
      <w:pPr>
        <w:pStyle w:val="IntroductoryText"/>
        <w:spacing w:after="120"/>
        <w:contextualSpacing w:val="0"/>
      </w:pPr>
      <w:r w:rsidRPr="0018228A">
        <w:t xml:space="preserve">This workshop is designed to </w:t>
      </w:r>
      <w:r w:rsidR="00CB20AD">
        <w:t>help</w:t>
      </w:r>
      <w:r w:rsidRPr="0018228A">
        <w:t xml:space="preserve"> </w:t>
      </w:r>
      <w:r w:rsidR="00CB20AD">
        <w:t>identify</w:t>
      </w:r>
      <w:r w:rsidRPr="0018228A">
        <w:t xml:space="preserve"> stakeholders for the </w:t>
      </w:r>
      <w:r w:rsidRPr="00CB20AD">
        <w:rPr>
          <w:highlight w:val="yellow"/>
        </w:rPr>
        <w:t>&lt;add name&gt;</w:t>
      </w:r>
      <w:r w:rsidRPr="0018228A">
        <w:t xml:space="preserve"> </w:t>
      </w:r>
      <w:r w:rsidR="0035191C">
        <w:t>Shared</w:t>
      </w:r>
      <w:r w:rsidRPr="0018228A">
        <w:t xml:space="preserve"> Risk project</w:t>
      </w:r>
      <w:r w:rsidR="00CF6631" w:rsidRPr="0018228A">
        <w:t>.</w:t>
      </w:r>
    </w:p>
    <w:p w14:paraId="7AD1A4E5" w14:textId="77777777" w:rsidR="0018228A" w:rsidRPr="007E7ADA" w:rsidRDefault="0018228A" w:rsidP="0018228A">
      <w:pPr>
        <w:pStyle w:val="IntroductoryText"/>
        <w:spacing w:after="120"/>
        <w:contextualSpacing w:val="0"/>
      </w:pPr>
      <w:r w:rsidRPr="00B54AEE">
        <w:t xml:space="preserve">Individual sections of this workshop may be used in isolation as required.  For instance, if you only need to identify the stakeholders, then the </w:t>
      </w:r>
      <w:r w:rsidRPr="007D4C31">
        <w:rPr>
          <w:i/>
        </w:rPr>
        <w:t>Identify</w:t>
      </w:r>
      <w:r w:rsidRPr="00B54AEE">
        <w:t xml:space="preserve"> section may be used along with another workshop</w:t>
      </w:r>
      <w:r>
        <w:t>.</w:t>
      </w:r>
    </w:p>
    <w:p w14:paraId="57AFEA30" w14:textId="77777777" w:rsidR="00C06DB7" w:rsidRPr="007E7ADA" w:rsidRDefault="00B54AEE" w:rsidP="00C06DB7">
      <w:pPr>
        <w:pStyle w:val="Heading2"/>
      </w:pPr>
      <w:bookmarkStart w:id="4" w:name="_Toc89417773"/>
      <w:r>
        <w:t>Objectives of the Workshop</w:t>
      </w:r>
      <w:bookmarkEnd w:id="4"/>
    </w:p>
    <w:p w14:paraId="12B81D2A" w14:textId="77777777" w:rsidR="00084556" w:rsidRPr="007E7ADA" w:rsidRDefault="00084556" w:rsidP="00084556">
      <w:r w:rsidRPr="007E7ADA">
        <w:t>By the end of the workshop, participants should be able to:</w:t>
      </w:r>
    </w:p>
    <w:p w14:paraId="3C43930C" w14:textId="19B77F17" w:rsidR="0018228A" w:rsidRPr="00CB20AD" w:rsidRDefault="00CB20AD" w:rsidP="00CB20AD">
      <w:pPr>
        <w:pStyle w:val="bullet1"/>
      </w:pPr>
      <w:bookmarkStart w:id="5" w:name="_Toc527532386"/>
      <w:r>
        <w:t>i</w:t>
      </w:r>
      <w:r w:rsidR="00B54AEE" w:rsidRPr="00B54AEE">
        <w:t xml:space="preserve">dentify stakeholders </w:t>
      </w:r>
    </w:p>
    <w:p w14:paraId="076D1572" w14:textId="2E1FB7A1" w:rsidR="00CB20AD" w:rsidRPr="00B54AEE" w:rsidRDefault="00CB20AD" w:rsidP="00CB20AD">
      <w:pPr>
        <w:pStyle w:val="bullet1"/>
      </w:pPr>
      <w:r>
        <w:t>s</w:t>
      </w:r>
      <w:r w:rsidR="00B54AEE" w:rsidRPr="00B54AEE">
        <w:t>egment stakeholders using Client, Provider, Influencer, Governance (CPIG) approach</w:t>
      </w:r>
      <w:r>
        <w:t xml:space="preserve"> </w:t>
      </w:r>
      <w:r w:rsidR="00330CAD">
        <w:rPr>
          <w:b/>
        </w:rPr>
        <w:t>OR</w:t>
      </w:r>
      <w:r w:rsidRPr="00CB20AD">
        <w:rPr>
          <w:b/>
        </w:rPr>
        <w:t xml:space="preserve"> </w:t>
      </w:r>
      <w:r>
        <w:t>s</w:t>
      </w:r>
      <w:r w:rsidR="00B54AEE" w:rsidRPr="00B54AEE">
        <w:t>egment stakeholders into internal and external</w:t>
      </w:r>
    </w:p>
    <w:p w14:paraId="7EDC60F8" w14:textId="0D67C5F7" w:rsidR="00B54AEE" w:rsidRPr="00CB20AD" w:rsidRDefault="00CB20AD" w:rsidP="00CB20AD">
      <w:pPr>
        <w:pStyle w:val="bullet1"/>
      </w:pPr>
      <w:r>
        <w:t>p</w:t>
      </w:r>
      <w:r w:rsidR="00B54AEE" w:rsidRPr="00B54AEE">
        <w:t xml:space="preserve">rioritise </w:t>
      </w:r>
      <w:r w:rsidR="00966CC8">
        <w:t>s</w:t>
      </w:r>
      <w:r w:rsidR="00B54AEE" w:rsidRPr="00B54AEE">
        <w:t>takeholder</w:t>
      </w:r>
      <w:r w:rsidR="00966CC8">
        <w:t>s</w:t>
      </w:r>
      <w:r w:rsidR="00B54AEE" w:rsidRPr="00B54AEE">
        <w:t xml:space="preserve"> via Impact-Influence Matrix</w:t>
      </w:r>
      <w:r>
        <w:t xml:space="preserve"> </w:t>
      </w:r>
      <w:bookmarkStart w:id="6" w:name="_Hlk511212110"/>
      <w:r w:rsidR="00330CAD">
        <w:rPr>
          <w:b/>
        </w:rPr>
        <w:t>OR</w:t>
      </w:r>
      <w:r>
        <w:t xml:space="preserve"> p</w:t>
      </w:r>
      <w:r w:rsidR="00B54AEE" w:rsidRPr="00B54AEE">
        <w:t xml:space="preserve">rioritise </w:t>
      </w:r>
      <w:r w:rsidR="00966CC8">
        <w:t>s</w:t>
      </w:r>
      <w:r w:rsidR="00966CC8" w:rsidRPr="00B54AEE">
        <w:t>takeholder</w:t>
      </w:r>
      <w:r w:rsidR="00966CC8">
        <w:t>s</w:t>
      </w:r>
      <w:r w:rsidR="00966CC8" w:rsidRPr="00B54AEE">
        <w:t xml:space="preserve"> </w:t>
      </w:r>
      <w:r w:rsidR="00B54AEE" w:rsidRPr="00B54AEE">
        <w:t xml:space="preserve">via </w:t>
      </w:r>
      <w:bookmarkEnd w:id="6"/>
      <w:r w:rsidR="00B54AEE" w:rsidRPr="00B54AEE">
        <w:t>Inform, Consult, Involve, Collaborate approach</w:t>
      </w:r>
    </w:p>
    <w:p w14:paraId="678110E3" w14:textId="6D941A58" w:rsidR="00B54AEE" w:rsidRPr="00B54AEE" w:rsidRDefault="00CB20AD" w:rsidP="00B54AEE">
      <w:pPr>
        <w:pStyle w:val="bullet1"/>
      </w:pPr>
      <w:r>
        <w:t>i</w:t>
      </w:r>
      <w:r w:rsidR="00B54AEE" w:rsidRPr="00B54AEE">
        <w:t>dentify the relationships between stakeholders</w:t>
      </w:r>
    </w:p>
    <w:p w14:paraId="5D71CBF9" w14:textId="65C38C37" w:rsidR="00B54AEE" w:rsidRPr="00B54AEE" w:rsidRDefault="00CB20AD" w:rsidP="00B54AEE">
      <w:pPr>
        <w:pStyle w:val="bullet1"/>
      </w:pPr>
      <w:r>
        <w:t>c</w:t>
      </w:r>
      <w:r w:rsidR="00B54AEE" w:rsidRPr="00B54AEE">
        <w:t>reate a Stakeholder Engagement plan</w:t>
      </w:r>
      <w:r>
        <w:t>.</w:t>
      </w:r>
      <w:r w:rsidR="00B54AEE" w:rsidRPr="00B54AEE">
        <w:t xml:space="preserve"> </w:t>
      </w:r>
    </w:p>
    <w:p w14:paraId="71AB04CB" w14:textId="77777777" w:rsidR="00D33BB5" w:rsidRPr="007E7ADA" w:rsidRDefault="002F4740" w:rsidP="00C06DB7">
      <w:pPr>
        <w:pStyle w:val="Heading2"/>
        <w:spacing w:before="360"/>
      </w:pPr>
      <w:bookmarkStart w:id="7" w:name="_Toc89417774"/>
      <w:bookmarkEnd w:id="5"/>
      <w:r>
        <w:t>Audience</w:t>
      </w:r>
      <w:bookmarkEnd w:id="7"/>
    </w:p>
    <w:p w14:paraId="48E3CAD2" w14:textId="4E92E16D" w:rsidR="0018228A" w:rsidRDefault="00B54AEE" w:rsidP="0018228A">
      <w:bookmarkStart w:id="8" w:name="_Hlk517679840"/>
      <w:bookmarkStart w:id="9" w:name="_Toc520903923"/>
      <w:r w:rsidRPr="00226A1B">
        <w:rPr>
          <w:lang w:eastAsia="en-US"/>
        </w:rPr>
        <w:t xml:space="preserve">This </w:t>
      </w:r>
      <w:r>
        <w:rPr>
          <w:lang w:eastAsia="en-US"/>
        </w:rPr>
        <w:t>workshop</w:t>
      </w:r>
      <w:r w:rsidR="0018228A">
        <w:rPr>
          <w:lang w:eastAsia="en-US"/>
        </w:rPr>
        <w:t xml:space="preserve"> is </w:t>
      </w:r>
      <w:r w:rsidRPr="00B54AEE">
        <w:t xml:space="preserve">for </w:t>
      </w:r>
      <w:r w:rsidR="00CB20AD">
        <w:t xml:space="preserve">those </w:t>
      </w:r>
      <w:r w:rsidRPr="00B54AEE">
        <w:t xml:space="preserve">involved in the management of the </w:t>
      </w:r>
      <w:r w:rsidR="0035191C">
        <w:t>shared</w:t>
      </w:r>
      <w:r w:rsidRPr="00B54AEE">
        <w:t xml:space="preserve"> risk. </w:t>
      </w:r>
    </w:p>
    <w:p w14:paraId="65E8A37E" w14:textId="621FF95B" w:rsidR="00B54AEE" w:rsidRDefault="0018228A" w:rsidP="0018228A">
      <w:r w:rsidRPr="0018228A">
        <w:rPr>
          <w:b/>
        </w:rPr>
        <w:t>Note:</w:t>
      </w:r>
      <w:r>
        <w:t xml:space="preserve"> </w:t>
      </w:r>
      <w:r w:rsidR="00330CAD">
        <w:t>The</w:t>
      </w:r>
      <w:r w:rsidR="00B54AEE" w:rsidRPr="00B54AEE">
        <w:t xml:space="preserve"> full workshop may only be required for </w:t>
      </w:r>
      <w:r w:rsidR="00CB20AD">
        <w:t>c</w:t>
      </w:r>
      <w:r>
        <w:t xml:space="preserve">omplicated or </w:t>
      </w:r>
      <w:r w:rsidR="00CB20AD">
        <w:t>c</w:t>
      </w:r>
      <w:r>
        <w:t>omplex risks (</w:t>
      </w:r>
      <w:r w:rsidR="00B54AEE" w:rsidRPr="00B54AEE">
        <w:t xml:space="preserve">refer to </w:t>
      </w:r>
      <w:r w:rsidR="00802EB3">
        <w:t xml:space="preserve">VMIA’s Practical Guidance for Managing Risk for more information </w:t>
      </w:r>
      <w:hyperlink r:id="rId23" w:history="1">
        <w:r w:rsidR="00802EB3" w:rsidRPr="00541DAB">
          <w:rPr>
            <w:rStyle w:val="Hyperlink"/>
          </w:rPr>
          <w:t>https://www.vmia.vic.gov.au/tools-and-insights/practical-guidance-for-managing-risk</w:t>
        </w:r>
      </w:hyperlink>
      <w:r w:rsidR="00857B1B">
        <w:rPr>
          <w:rStyle w:val="Hyperlink"/>
        </w:rPr>
        <w:t>)</w:t>
      </w:r>
    </w:p>
    <w:p w14:paraId="28D5045F" w14:textId="61225FBB" w:rsidR="0018228A" w:rsidRPr="003D44CD" w:rsidRDefault="0018228A" w:rsidP="0018228A">
      <w:pPr>
        <w:pStyle w:val="Heading3"/>
      </w:pPr>
      <w:bookmarkStart w:id="10" w:name="_Toc517851992"/>
      <w:bookmarkStart w:id="11" w:name="_Toc517851994"/>
      <w:bookmarkStart w:id="12" w:name="_Hlk517681509"/>
      <w:bookmarkEnd w:id="8"/>
      <w:r w:rsidRPr="003D44CD">
        <w:t>Pre-requisite</w:t>
      </w:r>
      <w:r w:rsidR="00811CDC">
        <w:t>s</w:t>
      </w:r>
      <w:bookmarkEnd w:id="10"/>
    </w:p>
    <w:p w14:paraId="4777FB3B" w14:textId="6A9DE400" w:rsidR="00AC32FC" w:rsidRDefault="00CB20AD" w:rsidP="00271641">
      <w:pPr>
        <w:rPr>
          <w:lang w:eastAsia="en-US"/>
        </w:rPr>
      </w:pPr>
      <w:r>
        <w:rPr>
          <w:lang w:eastAsia="en-US"/>
        </w:rPr>
        <w:t xml:space="preserve">Before you begin, </w:t>
      </w:r>
      <w:r w:rsidR="00330CAD">
        <w:rPr>
          <w:lang w:eastAsia="en-US"/>
        </w:rPr>
        <w:t>you should</w:t>
      </w:r>
      <w:r>
        <w:rPr>
          <w:lang w:eastAsia="en-US"/>
        </w:rPr>
        <w:t xml:space="preserve"> have identified </w:t>
      </w:r>
      <w:proofErr w:type="gramStart"/>
      <w:r>
        <w:rPr>
          <w:lang w:eastAsia="en-US"/>
        </w:rPr>
        <w:t>an</w:t>
      </w:r>
      <w:proofErr w:type="gramEnd"/>
      <w:r>
        <w:rPr>
          <w:lang w:eastAsia="en-US"/>
        </w:rPr>
        <w:t xml:space="preserve"> </w:t>
      </w:r>
      <w:r w:rsidR="0035191C">
        <w:rPr>
          <w:lang w:eastAsia="en-US"/>
        </w:rPr>
        <w:t>shared</w:t>
      </w:r>
      <w:r>
        <w:rPr>
          <w:lang w:eastAsia="en-US"/>
        </w:rPr>
        <w:t xml:space="preserve"> risk through </w:t>
      </w:r>
      <w:r w:rsidR="00AC32FC">
        <w:rPr>
          <w:lang w:eastAsia="en-US"/>
        </w:rPr>
        <w:t>VMIA’s Risk Identification and Management Program</w:t>
      </w:r>
      <w:r w:rsidR="00480ABE">
        <w:rPr>
          <w:lang w:eastAsia="en-US"/>
        </w:rPr>
        <w:t xml:space="preserve"> (RIMP) </w:t>
      </w:r>
      <w:r>
        <w:rPr>
          <w:lang w:eastAsia="en-US"/>
        </w:rPr>
        <w:t xml:space="preserve">or using </w:t>
      </w:r>
      <w:r w:rsidR="00480ABE">
        <w:rPr>
          <w:lang w:eastAsia="en-US"/>
        </w:rPr>
        <w:t>another method</w:t>
      </w:r>
      <w:r>
        <w:rPr>
          <w:lang w:eastAsia="en-US"/>
        </w:rPr>
        <w:t>.</w:t>
      </w:r>
    </w:p>
    <w:p w14:paraId="60EDE0B8" w14:textId="7EBF8250" w:rsidR="00B54AEE" w:rsidRPr="003D44CD" w:rsidRDefault="00B54AEE" w:rsidP="0018228A">
      <w:pPr>
        <w:pStyle w:val="Heading3"/>
        <w:rPr>
          <w:rFonts w:cs="Arial"/>
        </w:rPr>
      </w:pPr>
      <w:r w:rsidRPr="00067CC0">
        <w:t xml:space="preserve">Related </w:t>
      </w:r>
      <w:r>
        <w:t>workshops</w:t>
      </w:r>
      <w:bookmarkEnd w:id="11"/>
    </w:p>
    <w:p w14:paraId="20D2EE54" w14:textId="77777777" w:rsidR="00B54AEE" w:rsidRPr="00B54AEE" w:rsidRDefault="00B54AEE" w:rsidP="00B54AEE">
      <w:pPr>
        <w:pStyle w:val="bullet1"/>
      </w:pPr>
      <w:r w:rsidRPr="00B54AEE">
        <w:t>Network Approach workshop</w:t>
      </w:r>
    </w:p>
    <w:p w14:paraId="570DCD2D" w14:textId="77777777" w:rsidR="00B54AEE" w:rsidRPr="00B54AEE" w:rsidRDefault="00B54AEE" w:rsidP="00B54AEE">
      <w:pPr>
        <w:pStyle w:val="bullet1"/>
      </w:pPr>
      <w:bookmarkStart w:id="13" w:name="_Hlk512233838"/>
      <w:r w:rsidRPr="00B54AEE">
        <w:t>IAR Critical Success Factors workshop</w:t>
      </w:r>
    </w:p>
    <w:p w14:paraId="47852E2F" w14:textId="77777777" w:rsidR="0018228A" w:rsidRPr="003D44CD" w:rsidRDefault="0018228A" w:rsidP="0018228A">
      <w:pPr>
        <w:pStyle w:val="Heading2"/>
        <w:rPr>
          <w:rFonts w:cs="Arial"/>
        </w:rPr>
      </w:pPr>
      <w:bookmarkStart w:id="14" w:name="_Toc89417775"/>
      <w:bookmarkStart w:id="15" w:name="_Toc517851995"/>
      <w:bookmarkEnd w:id="12"/>
      <w:bookmarkEnd w:id="13"/>
      <w:r>
        <w:rPr>
          <w:rFonts w:cs="Arial"/>
        </w:rPr>
        <w:t>Preparation</w:t>
      </w:r>
      <w:bookmarkEnd w:id="14"/>
    </w:p>
    <w:p w14:paraId="5B499E0F" w14:textId="77777777" w:rsidR="0018228A" w:rsidRPr="00B54AEE" w:rsidRDefault="0018228A" w:rsidP="0018228A">
      <w:pPr>
        <w:pStyle w:val="bullet1"/>
      </w:pPr>
      <w:r w:rsidRPr="00B54AEE">
        <w:t>Identify key participants (who will be able to identify the stakeholders)</w:t>
      </w:r>
    </w:p>
    <w:p w14:paraId="32418F40" w14:textId="77777777" w:rsidR="0018228A" w:rsidRPr="00B54AEE" w:rsidRDefault="00480ABE" w:rsidP="0018228A">
      <w:pPr>
        <w:pStyle w:val="bullet1"/>
      </w:pPr>
      <w:r>
        <w:t>Schedule the training</w:t>
      </w:r>
    </w:p>
    <w:p w14:paraId="18215003" w14:textId="77777777" w:rsidR="0018228A" w:rsidRPr="00B54AEE" w:rsidRDefault="0018228A" w:rsidP="0018228A">
      <w:pPr>
        <w:pStyle w:val="bullet1"/>
      </w:pPr>
      <w:r w:rsidRPr="00B54AEE">
        <w:t>Choose the relevant sections of the session plan to include in your workshop</w:t>
      </w:r>
    </w:p>
    <w:p w14:paraId="51073AB0" w14:textId="77777777" w:rsidR="007D4C31" w:rsidRDefault="007D4C31">
      <w:pPr>
        <w:rPr>
          <w:b/>
          <w:color w:val="892890" w:themeColor="accent1"/>
          <w:sz w:val="24"/>
          <w:szCs w:val="20"/>
        </w:rPr>
      </w:pPr>
      <w:r>
        <w:br w:type="page"/>
      </w:r>
    </w:p>
    <w:p w14:paraId="1D63433D" w14:textId="77777777" w:rsidR="00B54AEE" w:rsidRPr="00067CC0" w:rsidRDefault="00B54AEE" w:rsidP="0018228A">
      <w:pPr>
        <w:pStyle w:val="Heading3"/>
      </w:pPr>
      <w:r w:rsidRPr="00067CC0">
        <w:lastRenderedPageBreak/>
        <w:t>Resources Required:</w:t>
      </w:r>
      <w:bookmarkEnd w:id="15"/>
    </w:p>
    <w:p w14:paraId="041731B6" w14:textId="77777777" w:rsidR="00B54AEE" w:rsidRPr="00B54AEE" w:rsidRDefault="00B54AEE" w:rsidP="00B54AEE">
      <w:pPr>
        <w:pStyle w:val="bullet1"/>
      </w:pPr>
      <w:bookmarkStart w:id="16" w:name="_Hlk512233863"/>
      <w:r w:rsidRPr="00B54AEE">
        <w:t>Flipchart or whiteboard</w:t>
      </w:r>
    </w:p>
    <w:p w14:paraId="08DACF97" w14:textId="77777777" w:rsidR="00B54AEE" w:rsidRPr="00B54AEE" w:rsidRDefault="00B54AEE" w:rsidP="00B54AEE">
      <w:pPr>
        <w:pStyle w:val="bullet1"/>
      </w:pPr>
      <w:r w:rsidRPr="00B54AEE">
        <w:t>Sticky notes</w:t>
      </w:r>
    </w:p>
    <w:p w14:paraId="4D5A775F" w14:textId="77777777" w:rsidR="00B54AEE" w:rsidRPr="00B54AEE" w:rsidRDefault="00B54AEE" w:rsidP="00B54AEE">
      <w:pPr>
        <w:pStyle w:val="bullet1"/>
      </w:pPr>
      <w:r w:rsidRPr="00B54AEE">
        <w:t>Coloured markers</w:t>
      </w:r>
    </w:p>
    <w:p w14:paraId="22A25519" w14:textId="77777777" w:rsidR="00B54AEE" w:rsidRDefault="00B54AEE" w:rsidP="00B54AEE">
      <w:pPr>
        <w:pStyle w:val="bullet1"/>
      </w:pPr>
      <w:r w:rsidRPr="00B54AEE">
        <w:t>Pens</w:t>
      </w:r>
    </w:p>
    <w:p w14:paraId="48A774E7" w14:textId="77777777" w:rsidR="00480ABE" w:rsidRDefault="00480ABE" w:rsidP="00B54AEE">
      <w:pPr>
        <w:pStyle w:val="bullet1"/>
      </w:pPr>
      <w:r>
        <w:t>Stakeholder List template, one per participant</w:t>
      </w:r>
    </w:p>
    <w:p w14:paraId="5B3C8D12" w14:textId="77777777" w:rsidR="00480ABE" w:rsidRDefault="00480ABE" w:rsidP="00B54AEE">
      <w:pPr>
        <w:pStyle w:val="bullet1"/>
      </w:pPr>
      <w:r>
        <w:t>Network Agreement, one per participant</w:t>
      </w:r>
    </w:p>
    <w:p w14:paraId="3CFCCC7F" w14:textId="77777777" w:rsidR="0018228A" w:rsidRPr="00B54AEE" w:rsidRDefault="0018228A" w:rsidP="0018228A"/>
    <w:p w14:paraId="493DFFA0" w14:textId="77777777" w:rsidR="00966E18" w:rsidRPr="007E7ADA" w:rsidRDefault="00966E18" w:rsidP="0018228A">
      <w:pPr>
        <w:pStyle w:val="Heading3"/>
      </w:pPr>
      <w:bookmarkStart w:id="17" w:name="_Toc381966929"/>
      <w:bookmarkStart w:id="18" w:name="_Toc527532389"/>
      <w:bookmarkEnd w:id="16"/>
      <w:r w:rsidRPr="007E7ADA">
        <w:t>Icon Key</w:t>
      </w:r>
      <w:bookmarkEnd w:id="17"/>
      <w:bookmarkEnd w:id="18"/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1176"/>
        <w:gridCol w:w="3771"/>
        <w:gridCol w:w="1168"/>
        <w:gridCol w:w="3491"/>
      </w:tblGrid>
      <w:tr w:rsidR="00E60776" w:rsidRPr="007E7ADA" w14:paraId="04FF2D23" w14:textId="77777777" w:rsidTr="00A469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hideMark/>
          </w:tcPr>
          <w:p w14:paraId="6A846EA5" w14:textId="77777777" w:rsidR="00966E18" w:rsidRPr="007E7ADA" w:rsidRDefault="00966E18" w:rsidP="00D23566">
            <w:pPr>
              <w:pStyle w:val="TableHeadingWhite"/>
              <w:jc w:val="center"/>
            </w:pPr>
            <w:r w:rsidRPr="007E7ADA">
              <w:t>Icon</w:t>
            </w:r>
          </w:p>
        </w:tc>
        <w:tc>
          <w:tcPr>
            <w:tcW w:w="3794" w:type="dxa"/>
            <w:hideMark/>
          </w:tcPr>
          <w:p w14:paraId="7595A1C1" w14:textId="77777777" w:rsidR="00966E18" w:rsidRPr="007E7ADA" w:rsidRDefault="00966E18" w:rsidP="00BE5049">
            <w:pPr>
              <w:pStyle w:val="TableHeading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>Description</w:t>
            </w:r>
          </w:p>
        </w:tc>
        <w:tc>
          <w:tcPr>
            <w:tcW w:w="1168" w:type="dxa"/>
            <w:hideMark/>
          </w:tcPr>
          <w:p w14:paraId="086B65F3" w14:textId="77777777" w:rsidR="00966E18" w:rsidRPr="007E7ADA" w:rsidRDefault="00966E18" w:rsidP="00D23566">
            <w:pPr>
              <w:pStyle w:val="TableHeadingWhit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>Icon</w:t>
            </w:r>
          </w:p>
        </w:tc>
        <w:tc>
          <w:tcPr>
            <w:tcW w:w="3510" w:type="dxa"/>
            <w:hideMark/>
          </w:tcPr>
          <w:p w14:paraId="1B32C012" w14:textId="77777777" w:rsidR="00966E18" w:rsidRPr="007E7ADA" w:rsidRDefault="00966E18" w:rsidP="00BE5049">
            <w:pPr>
              <w:pStyle w:val="TableHeading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>Description</w:t>
            </w:r>
          </w:p>
        </w:tc>
      </w:tr>
      <w:tr w:rsidR="00E60776" w:rsidRPr="007E7ADA" w14:paraId="162ACAB1" w14:textId="77777777" w:rsidTr="00A469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hideMark/>
          </w:tcPr>
          <w:p w14:paraId="4C734CD7" w14:textId="77777777" w:rsidR="00F36E50" w:rsidRPr="007E7ADA" w:rsidRDefault="007C36EB" w:rsidP="00D23566">
            <w:pPr>
              <w:spacing w:before="0" w:after="0"/>
              <w:jc w:val="center"/>
              <w:rPr>
                <w:rFonts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3D3C4A7" wp14:editId="3E2BFD21">
                  <wp:extent cx="487680" cy="454025"/>
                  <wp:effectExtent l="0" t="0" r="762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93891" cy="45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  <w:vAlign w:val="center"/>
          </w:tcPr>
          <w:p w14:paraId="7E57A5A0" w14:textId="77777777" w:rsidR="00F36E50" w:rsidRPr="007E7ADA" w:rsidRDefault="00F36E50" w:rsidP="00A4695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7E7ADA">
              <w:rPr>
                <w:rFonts w:cs="Arial"/>
                <w:szCs w:val="24"/>
              </w:rPr>
              <w:t>Group Discussion</w:t>
            </w:r>
          </w:p>
        </w:tc>
        <w:tc>
          <w:tcPr>
            <w:tcW w:w="1168" w:type="dxa"/>
          </w:tcPr>
          <w:p w14:paraId="0379DCF2" w14:textId="77777777" w:rsidR="00F36E50" w:rsidRPr="007E7ADA" w:rsidRDefault="00DF3E30" w:rsidP="00DD6AC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89AB940" wp14:editId="22C1930F">
                  <wp:extent cx="536028" cy="536028"/>
                  <wp:effectExtent l="0" t="0" r="0" b="0"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4" cy="544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vAlign w:val="center"/>
          </w:tcPr>
          <w:p w14:paraId="751DE017" w14:textId="77777777" w:rsidR="00F36E50" w:rsidRPr="007E7ADA" w:rsidRDefault="00F36E50" w:rsidP="00A4695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7E7ADA">
              <w:rPr>
                <w:rFonts w:cs="Arial"/>
                <w:szCs w:val="24"/>
              </w:rPr>
              <w:t>Activity</w:t>
            </w:r>
          </w:p>
        </w:tc>
      </w:tr>
      <w:tr w:rsidR="00E60776" w:rsidRPr="007E7ADA" w14:paraId="20964151" w14:textId="77777777" w:rsidTr="00E02E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hideMark/>
          </w:tcPr>
          <w:p w14:paraId="02AEB75B" w14:textId="77777777" w:rsidR="00F36E50" w:rsidRPr="007E7ADA" w:rsidRDefault="00E60776" w:rsidP="00D23566">
            <w:pPr>
              <w:spacing w:before="0" w:after="0"/>
              <w:jc w:val="center"/>
              <w:rPr>
                <w:rFonts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73372DF" wp14:editId="0BCADFB5">
                  <wp:extent cx="566420" cy="551180"/>
                  <wp:effectExtent l="0" t="0" r="0" b="0"/>
                  <wp:docPr id="64525" name="Picture 64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973" cy="559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  <w:vAlign w:val="center"/>
          </w:tcPr>
          <w:p w14:paraId="03BCC360" w14:textId="77777777" w:rsidR="00F36E50" w:rsidRPr="007E7ADA" w:rsidRDefault="00F36E50" w:rsidP="00A4695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7E7ADA">
              <w:rPr>
                <w:rFonts w:cs="Arial"/>
                <w:szCs w:val="24"/>
              </w:rPr>
              <w:t>Whiteboard / Flip Chart</w:t>
            </w:r>
          </w:p>
        </w:tc>
        <w:tc>
          <w:tcPr>
            <w:tcW w:w="1168" w:type="dxa"/>
          </w:tcPr>
          <w:p w14:paraId="7B9FFEE2" w14:textId="77777777" w:rsidR="00F36E50" w:rsidRPr="007E7ADA" w:rsidRDefault="00F36E50" w:rsidP="00A4695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</w:rPr>
            </w:pPr>
          </w:p>
        </w:tc>
        <w:tc>
          <w:tcPr>
            <w:tcW w:w="3510" w:type="dxa"/>
            <w:vAlign w:val="center"/>
          </w:tcPr>
          <w:p w14:paraId="44022019" w14:textId="77777777" w:rsidR="00F36E50" w:rsidRPr="007E7ADA" w:rsidRDefault="00F36E50" w:rsidP="00A4695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</w:tr>
    </w:tbl>
    <w:p w14:paraId="3F5478EC" w14:textId="77777777" w:rsidR="0018228A" w:rsidRDefault="0018228A" w:rsidP="0018228A">
      <w:pPr>
        <w:pStyle w:val="Heading2"/>
      </w:pPr>
      <w:bookmarkStart w:id="19" w:name="_Toc89417776"/>
      <w:bookmarkStart w:id="20" w:name="_Toc527532390"/>
      <w:bookmarkEnd w:id="9"/>
      <w:r>
        <w:t>Session Overview</w:t>
      </w:r>
      <w:bookmarkEnd w:id="1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9"/>
        <w:gridCol w:w="1788"/>
        <w:gridCol w:w="3010"/>
        <w:gridCol w:w="3511"/>
      </w:tblGrid>
      <w:tr w:rsidR="007D4C31" w14:paraId="646E6897" w14:textId="77777777" w:rsidTr="007D4C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dxa"/>
          </w:tcPr>
          <w:p w14:paraId="26AFCDED" w14:textId="77777777" w:rsidR="007D4C31" w:rsidRPr="0091329D" w:rsidRDefault="00E02ED7" w:rsidP="007D4C31">
            <w:pPr>
              <w:jc w:val="center"/>
              <w:rPr>
                <w:rFonts w:ascii="Arial" w:hAnsi="Arial" w:cs="Arial"/>
                <w:b w:val="0"/>
                <w:bCs/>
                <w:lang w:val="en-GB"/>
              </w:rPr>
            </w:pPr>
            <w:r>
              <w:rPr>
                <w:rFonts w:ascii="Arial" w:hAnsi="Arial" w:cs="Arial"/>
                <w:bCs/>
                <w:lang w:val="en-GB"/>
              </w:rPr>
              <w:t>Approx d</w:t>
            </w:r>
            <w:r w:rsidR="007D4C31" w:rsidRPr="0091329D">
              <w:rPr>
                <w:rFonts w:ascii="Arial" w:hAnsi="Arial" w:cs="Arial"/>
                <w:bCs/>
                <w:lang w:val="en-GB"/>
              </w:rPr>
              <w:t>uration</w:t>
            </w:r>
            <w:r w:rsidR="007D4C31">
              <w:rPr>
                <w:rFonts w:ascii="Arial" w:hAnsi="Arial" w:cs="Arial"/>
                <w:bCs/>
                <w:lang w:val="en-GB"/>
              </w:rPr>
              <w:t xml:space="preserve"> </w:t>
            </w:r>
            <w:r w:rsidR="007D4C31" w:rsidRPr="0091329D">
              <w:rPr>
                <w:rFonts w:ascii="Arial" w:hAnsi="Arial" w:cs="Arial"/>
                <w:bCs/>
                <w:lang w:val="en-GB"/>
              </w:rPr>
              <w:t>(Min)</w:t>
            </w:r>
          </w:p>
        </w:tc>
        <w:tc>
          <w:tcPr>
            <w:tcW w:w="1788" w:type="dxa"/>
            <w:vAlign w:val="center"/>
          </w:tcPr>
          <w:p w14:paraId="417BCEEB" w14:textId="77777777" w:rsidR="007D4C31" w:rsidRPr="0091329D" w:rsidRDefault="007D4C31" w:rsidP="001822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/>
                <w:lang w:val="en-GB"/>
              </w:rPr>
            </w:pPr>
            <w:r w:rsidRPr="0091329D">
              <w:rPr>
                <w:rFonts w:ascii="Arial" w:hAnsi="Arial" w:cs="Arial"/>
                <w:bCs/>
                <w:lang w:val="en-GB"/>
              </w:rPr>
              <w:t>Topic</w:t>
            </w:r>
          </w:p>
        </w:tc>
        <w:tc>
          <w:tcPr>
            <w:tcW w:w="3010" w:type="dxa"/>
            <w:vAlign w:val="center"/>
          </w:tcPr>
          <w:p w14:paraId="45BDF4B2" w14:textId="77777777" w:rsidR="007D4C31" w:rsidRPr="0091329D" w:rsidRDefault="007D4C31" w:rsidP="001822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/>
                <w:lang w:val="en-GB"/>
              </w:rPr>
            </w:pPr>
            <w:r w:rsidRPr="0091329D">
              <w:rPr>
                <w:rFonts w:ascii="Arial" w:hAnsi="Arial" w:cs="Arial"/>
                <w:bCs/>
                <w:lang w:val="en-GB"/>
              </w:rPr>
              <w:t>Method</w:t>
            </w:r>
          </w:p>
        </w:tc>
        <w:tc>
          <w:tcPr>
            <w:tcW w:w="3511" w:type="dxa"/>
            <w:vAlign w:val="center"/>
          </w:tcPr>
          <w:p w14:paraId="23613D03" w14:textId="77777777" w:rsidR="007D4C31" w:rsidRPr="0091329D" w:rsidRDefault="007D4C31" w:rsidP="001822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/>
                <w:lang w:val="en-GB"/>
              </w:rPr>
            </w:pPr>
            <w:r w:rsidRPr="0091329D">
              <w:rPr>
                <w:rFonts w:ascii="Arial" w:hAnsi="Arial" w:cs="Arial"/>
                <w:bCs/>
                <w:lang w:val="en-GB"/>
              </w:rPr>
              <w:t>Outputs</w:t>
            </w:r>
          </w:p>
        </w:tc>
      </w:tr>
      <w:tr w:rsidR="007D4C31" w14:paraId="2329CEE3" w14:textId="77777777" w:rsidTr="007D4C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dxa"/>
            <w:vAlign w:val="top"/>
          </w:tcPr>
          <w:p w14:paraId="7AAF5426" w14:textId="77777777" w:rsidR="007D4C31" w:rsidRPr="001662A4" w:rsidRDefault="007D4C31" w:rsidP="007D4C31">
            <w:pPr>
              <w:jc w:val="center"/>
              <w:rPr>
                <w:rFonts w:ascii="Arial" w:hAnsi="Arial" w:cs="Arial"/>
              </w:rPr>
            </w:pPr>
            <w:r w:rsidRPr="001662A4">
              <w:rPr>
                <w:rFonts w:ascii="Arial" w:hAnsi="Arial" w:cs="Arial"/>
              </w:rPr>
              <w:t>10</w:t>
            </w:r>
          </w:p>
        </w:tc>
        <w:tc>
          <w:tcPr>
            <w:tcW w:w="1788" w:type="dxa"/>
          </w:tcPr>
          <w:p w14:paraId="333C3A34" w14:textId="77777777" w:rsidR="007D4C31" w:rsidRPr="001662A4" w:rsidRDefault="007D4C31" w:rsidP="001822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662A4">
              <w:rPr>
                <w:rFonts w:ascii="Arial" w:hAnsi="Arial" w:cs="Arial"/>
              </w:rPr>
              <w:t>Introduction</w:t>
            </w:r>
          </w:p>
        </w:tc>
        <w:tc>
          <w:tcPr>
            <w:tcW w:w="3010" w:type="dxa"/>
          </w:tcPr>
          <w:p w14:paraId="2891B53C" w14:textId="77777777" w:rsidR="007D4C31" w:rsidRPr="001662A4" w:rsidRDefault="007D4C31" w:rsidP="001822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C00000"/>
                <w:lang w:val="en-GB"/>
              </w:rPr>
            </w:pPr>
            <w:r w:rsidRPr="001662A4">
              <w:rPr>
                <w:rFonts w:ascii="Arial" w:hAnsi="Arial" w:cs="Arial"/>
                <w:lang w:val="en-GB"/>
              </w:rPr>
              <w:t>Discussion</w:t>
            </w:r>
          </w:p>
        </w:tc>
        <w:tc>
          <w:tcPr>
            <w:tcW w:w="3511" w:type="dxa"/>
          </w:tcPr>
          <w:p w14:paraId="78E27830" w14:textId="77777777" w:rsidR="007D4C31" w:rsidRPr="001662A4" w:rsidRDefault="007D4C31" w:rsidP="001822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GB"/>
              </w:rPr>
            </w:pPr>
            <w:r w:rsidRPr="001662A4">
              <w:rPr>
                <w:rFonts w:ascii="Arial" w:hAnsi="Arial" w:cs="Arial"/>
                <w:lang w:val="en-GB"/>
              </w:rPr>
              <w:t>NA</w:t>
            </w:r>
          </w:p>
        </w:tc>
      </w:tr>
      <w:tr w:rsidR="007D4C31" w14:paraId="38F55CA2" w14:textId="77777777" w:rsidTr="007D4C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dxa"/>
            <w:vAlign w:val="top"/>
          </w:tcPr>
          <w:p w14:paraId="15F2A146" w14:textId="77777777" w:rsidR="007D4C31" w:rsidRPr="001662A4" w:rsidRDefault="00531B60" w:rsidP="007D4C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4A7DF6">
              <w:rPr>
                <w:rFonts w:ascii="Arial" w:hAnsi="Arial" w:cs="Arial"/>
              </w:rPr>
              <w:t>5</w:t>
            </w:r>
          </w:p>
        </w:tc>
        <w:tc>
          <w:tcPr>
            <w:tcW w:w="1788" w:type="dxa"/>
          </w:tcPr>
          <w:p w14:paraId="1821C6DC" w14:textId="77777777" w:rsidR="007D4C31" w:rsidRPr="001662A4" w:rsidRDefault="007D4C31" w:rsidP="001822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662A4">
              <w:rPr>
                <w:rFonts w:ascii="Arial" w:hAnsi="Arial" w:cs="Arial"/>
              </w:rPr>
              <w:t>Identify</w:t>
            </w:r>
            <w:r w:rsidR="00531B60">
              <w:rPr>
                <w:rFonts w:ascii="Arial" w:hAnsi="Arial" w:cs="Arial"/>
              </w:rPr>
              <w:t xml:space="preserve"> stakeholders</w:t>
            </w:r>
          </w:p>
        </w:tc>
        <w:tc>
          <w:tcPr>
            <w:tcW w:w="3010" w:type="dxa"/>
          </w:tcPr>
          <w:p w14:paraId="62D6A3E3" w14:textId="77777777" w:rsidR="00531B60" w:rsidRPr="001662A4" w:rsidRDefault="00531B60" w:rsidP="00531B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GB"/>
              </w:rPr>
            </w:pPr>
            <w:r w:rsidRPr="001662A4">
              <w:rPr>
                <w:rFonts w:ascii="Arial" w:hAnsi="Arial" w:cs="Arial"/>
              </w:rPr>
              <w:t>Define</w:t>
            </w:r>
            <w:r w:rsidRPr="001662A4">
              <w:rPr>
                <w:rFonts w:ascii="Arial" w:hAnsi="Arial" w:cs="Arial"/>
                <w:lang w:val="en-GB"/>
              </w:rPr>
              <w:t xml:space="preserve"> </w:t>
            </w:r>
          </w:p>
          <w:p w14:paraId="5F5A1D9F" w14:textId="77777777" w:rsidR="00531B60" w:rsidRDefault="00531B60" w:rsidP="00531B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GB"/>
              </w:rPr>
            </w:pPr>
            <w:r w:rsidRPr="001662A4">
              <w:rPr>
                <w:rFonts w:ascii="Arial" w:hAnsi="Arial" w:cs="Arial"/>
                <w:lang w:val="en-GB"/>
              </w:rPr>
              <w:t>Discussion</w:t>
            </w:r>
          </w:p>
          <w:p w14:paraId="1F2F34A8" w14:textId="77777777" w:rsidR="007D4C31" w:rsidRPr="001662A4" w:rsidRDefault="007D4C31" w:rsidP="001822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GB"/>
              </w:rPr>
            </w:pPr>
            <w:r w:rsidRPr="001662A4">
              <w:rPr>
                <w:rFonts w:ascii="Arial" w:hAnsi="Arial" w:cs="Arial"/>
                <w:lang w:val="en-GB"/>
              </w:rPr>
              <w:t>Group activity: Rapid list</w:t>
            </w:r>
          </w:p>
        </w:tc>
        <w:tc>
          <w:tcPr>
            <w:tcW w:w="3511" w:type="dxa"/>
          </w:tcPr>
          <w:p w14:paraId="7103C6FA" w14:textId="77777777" w:rsidR="007D4C31" w:rsidRPr="001662A4" w:rsidRDefault="007D4C31" w:rsidP="001822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GB"/>
              </w:rPr>
            </w:pPr>
            <w:r w:rsidRPr="001662A4">
              <w:rPr>
                <w:rFonts w:ascii="Arial" w:hAnsi="Arial" w:cs="Arial"/>
                <w:lang w:val="en-GB"/>
              </w:rPr>
              <w:t>Stakeholder list</w:t>
            </w:r>
          </w:p>
        </w:tc>
      </w:tr>
      <w:tr w:rsidR="007D4C31" w14:paraId="58B55547" w14:textId="77777777" w:rsidTr="007D4C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dxa"/>
            <w:vAlign w:val="top"/>
          </w:tcPr>
          <w:p w14:paraId="37EF7769" w14:textId="77777777" w:rsidR="007D4C31" w:rsidRPr="001662A4" w:rsidRDefault="007D4C31" w:rsidP="007D4C31">
            <w:pPr>
              <w:jc w:val="center"/>
              <w:rPr>
                <w:rFonts w:ascii="Arial" w:hAnsi="Arial" w:cs="Arial"/>
              </w:rPr>
            </w:pPr>
            <w:r w:rsidRPr="001662A4">
              <w:rPr>
                <w:rFonts w:ascii="Arial" w:hAnsi="Arial" w:cs="Arial"/>
              </w:rPr>
              <w:t>25</w:t>
            </w:r>
          </w:p>
        </w:tc>
        <w:tc>
          <w:tcPr>
            <w:tcW w:w="1788" w:type="dxa"/>
          </w:tcPr>
          <w:p w14:paraId="78C4D8B3" w14:textId="77777777" w:rsidR="007D4C31" w:rsidRPr="001662A4" w:rsidRDefault="007D4C31" w:rsidP="001822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662A4">
              <w:rPr>
                <w:rFonts w:ascii="Arial" w:hAnsi="Arial" w:cs="Arial"/>
              </w:rPr>
              <w:t xml:space="preserve">Segment </w:t>
            </w:r>
          </w:p>
        </w:tc>
        <w:tc>
          <w:tcPr>
            <w:tcW w:w="3010" w:type="dxa"/>
          </w:tcPr>
          <w:p w14:paraId="32BA37E6" w14:textId="77777777" w:rsidR="007D4C31" w:rsidRPr="001662A4" w:rsidRDefault="007D4C31" w:rsidP="007D4C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GB"/>
              </w:rPr>
            </w:pPr>
            <w:r w:rsidRPr="001662A4">
              <w:rPr>
                <w:rFonts w:ascii="Arial" w:hAnsi="Arial" w:cs="Arial"/>
                <w:lang w:val="en-GB"/>
              </w:rPr>
              <w:t>Group activity: CPIG</w:t>
            </w:r>
            <w:r>
              <w:rPr>
                <w:rFonts w:ascii="Arial" w:hAnsi="Arial" w:cs="Arial"/>
                <w:lang w:val="en-GB"/>
              </w:rPr>
              <w:t xml:space="preserve"> </w:t>
            </w:r>
            <w:r w:rsidR="00AB0293" w:rsidRPr="00D23566">
              <w:rPr>
                <w:rFonts w:ascii="Arial" w:hAnsi="Arial" w:cs="Arial"/>
                <w:b/>
                <w:lang w:val="en-GB"/>
              </w:rPr>
              <w:t>OR</w:t>
            </w:r>
            <w:r w:rsidRPr="001662A4">
              <w:rPr>
                <w:rFonts w:ascii="Arial" w:hAnsi="Arial" w:cs="Arial"/>
                <w:lang w:val="en-GB"/>
              </w:rPr>
              <w:t xml:space="preserve"> Internal/External</w:t>
            </w:r>
          </w:p>
        </w:tc>
        <w:tc>
          <w:tcPr>
            <w:tcW w:w="3511" w:type="dxa"/>
          </w:tcPr>
          <w:p w14:paraId="2CFF498C" w14:textId="77777777" w:rsidR="007D4C31" w:rsidRPr="001662A4" w:rsidRDefault="007D4C31" w:rsidP="001822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GB"/>
              </w:rPr>
            </w:pPr>
            <w:r w:rsidRPr="001662A4">
              <w:rPr>
                <w:rFonts w:ascii="Arial" w:hAnsi="Arial" w:cs="Arial"/>
                <w:lang w:val="en-GB"/>
              </w:rPr>
              <w:t>Stakeholder segmentation</w:t>
            </w:r>
          </w:p>
        </w:tc>
      </w:tr>
      <w:tr w:rsidR="007D4C31" w14:paraId="7A993FEC" w14:textId="77777777" w:rsidTr="007D4C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dxa"/>
            <w:vAlign w:val="top"/>
          </w:tcPr>
          <w:p w14:paraId="3F956154" w14:textId="77777777" w:rsidR="007D4C31" w:rsidRPr="001662A4" w:rsidRDefault="007D4C31" w:rsidP="007D4C31">
            <w:pPr>
              <w:jc w:val="center"/>
              <w:rPr>
                <w:rFonts w:ascii="Arial" w:hAnsi="Arial" w:cs="Arial"/>
              </w:rPr>
            </w:pPr>
            <w:r w:rsidRPr="001662A4">
              <w:rPr>
                <w:rFonts w:ascii="Arial" w:hAnsi="Arial" w:cs="Arial"/>
              </w:rPr>
              <w:t>20</w:t>
            </w:r>
          </w:p>
        </w:tc>
        <w:tc>
          <w:tcPr>
            <w:tcW w:w="1788" w:type="dxa"/>
          </w:tcPr>
          <w:p w14:paraId="60C3B9DE" w14:textId="77777777" w:rsidR="007D4C31" w:rsidRPr="001662A4" w:rsidRDefault="007D4C31" w:rsidP="001822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662A4">
              <w:rPr>
                <w:rFonts w:ascii="Arial" w:hAnsi="Arial" w:cs="Arial"/>
              </w:rPr>
              <w:t>Prioritise</w:t>
            </w:r>
          </w:p>
        </w:tc>
        <w:tc>
          <w:tcPr>
            <w:tcW w:w="3010" w:type="dxa"/>
          </w:tcPr>
          <w:p w14:paraId="4FBE5822" w14:textId="77777777" w:rsidR="007D4C31" w:rsidRPr="001662A4" w:rsidRDefault="007D4C31" w:rsidP="001822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GB"/>
              </w:rPr>
            </w:pPr>
            <w:r w:rsidRPr="001662A4">
              <w:rPr>
                <w:rFonts w:ascii="Arial" w:hAnsi="Arial" w:cs="Arial"/>
                <w:lang w:val="en-GB"/>
              </w:rPr>
              <w:t>Group activity:</w:t>
            </w:r>
          </w:p>
          <w:p w14:paraId="5447EC10" w14:textId="77777777" w:rsidR="007D4C31" w:rsidRPr="001662A4" w:rsidRDefault="007D4C31" w:rsidP="00AB0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GB"/>
              </w:rPr>
            </w:pPr>
            <w:r w:rsidRPr="001662A4">
              <w:rPr>
                <w:rFonts w:ascii="Arial" w:hAnsi="Arial" w:cs="Arial"/>
                <w:lang w:val="en-GB"/>
              </w:rPr>
              <w:t>Impact/Influence</w:t>
            </w:r>
            <w:r w:rsidR="00AB0293">
              <w:rPr>
                <w:rFonts w:ascii="Arial" w:hAnsi="Arial" w:cs="Arial"/>
                <w:lang w:val="en-GB"/>
              </w:rPr>
              <w:t>,</w:t>
            </w:r>
            <w:r w:rsidR="00AB0293" w:rsidRPr="00D23566">
              <w:rPr>
                <w:rFonts w:ascii="Arial" w:hAnsi="Arial" w:cs="Arial"/>
                <w:b/>
                <w:lang w:val="en-GB"/>
              </w:rPr>
              <w:t xml:space="preserve"> </w:t>
            </w:r>
            <w:r w:rsidR="00E02ED7" w:rsidRPr="00D23566">
              <w:rPr>
                <w:rFonts w:ascii="Arial" w:hAnsi="Arial" w:cs="Arial"/>
                <w:b/>
                <w:lang w:val="en-GB"/>
              </w:rPr>
              <w:t>OR</w:t>
            </w:r>
            <w:r w:rsidR="00AB0293">
              <w:rPr>
                <w:rFonts w:ascii="Arial" w:hAnsi="Arial" w:cs="Arial"/>
                <w:lang w:val="en-GB"/>
              </w:rPr>
              <w:t xml:space="preserve"> </w:t>
            </w:r>
            <w:r w:rsidRPr="001662A4">
              <w:rPr>
                <w:rFonts w:ascii="Arial" w:hAnsi="Arial" w:cs="Arial"/>
                <w:lang w:val="en-GB"/>
              </w:rPr>
              <w:t>Inform, Consult Involve, Collaborate</w:t>
            </w:r>
          </w:p>
        </w:tc>
        <w:tc>
          <w:tcPr>
            <w:tcW w:w="3511" w:type="dxa"/>
          </w:tcPr>
          <w:p w14:paraId="6638083D" w14:textId="77777777" w:rsidR="007D4C31" w:rsidRPr="001662A4" w:rsidRDefault="00E02ED7" w:rsidP="001822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Impact Influence Matrix</w:t>
            </w:r>
          </w:p>
          <w:p w14:paraId="0EA0F19E" w14:textId="77777777" w:rsidR="007D4C31" w:rsidRPr="001662A4" w:rsidRDefault="007D4C31" w:rsidP="0018228A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GB"/>
              </w:rPr>
            </w:pPr>
            <w:r w:rsidRPr="001662A4">
              <w:rPr>
                <w:rFonts w:ascii="Arial" w:hAnsi="Arial" w:cs="Arial"/>
                <w:lang w:val="en-GB"/>
              </w:rPr>
              <w:t>OR</w:t>
            </w:r>
          </w:p>
          <w:p w14:paraId="4F61EBA0" w14:textId="77777777" w:rsidR="007D4C31" w:rsidRPr="001662A4" w:rsidRDefault="007D4C31" w:rsidP="0018228A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GB"/>
              </w:rPr>
            </w:pPr>
            <w:r w:rsidRPr="001662A4">
              <w:rPr>
                <w:rFonts w:ascii="Arial" w:hAnsi="Arial" w:cs="Arial"/>
                <w:lang w:val="en-GB"/>
              </w:rPr>
              <w:t>Inform, Consult Involve Collaborate List</w:t>
            </w:r>
          </w:p>
        </w:tc>
      </w:tr>
      <w:tr w:rsidR="007D4C31" w14:paraId="29E70EB1" w14:textId="77777777" w:rsidTr="007D4C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dxa"/>
            <w:vAlign w:val="top"/>
          </w:tcPr>
          <w:p w14:paraId="64364907" w14:textId="77777777" w:rsidR="007D4C31" w:rsidRPr="001662A4" w:rsidRDefault="007D4C31" w:rsidP="007D4C31">
            <w:pPr>
              <w:jc w:val="center"/>
              <w:rPr>
                <w:rFonts w:ascii="Arial" w:hAnsi="Arial" w:cs="Arial"/>
              </w:rPr>
            </w:pPr>
            <w:r w:rsidRPr="001662A4">
              <w:rPr>
                <w:rFonts w:ascii="Arial" w:hAnsi="Arial" w:cs="Arial"/>
              </w:rPr>
              <w:t>15</w:t>
            </w:r>
          </w:p>
        </w:tc>
        <w:tc>
          <w:tcPr>
            <w:tcW w:w="1788" w:type="dxa"/>
          </w:tcPr>
          <w:p w14:paraId="119C7AF8" w14:textId="77777777" w:rsidR="007D4C31" w:rsidRPr="001662A4" w:rsidRDefault="007D4C31" w:rsidP="001822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662A4">
              <w:rPr>
                <w:rFonts w:ascii="Arial" w:hAnsi="Arial" w:cs="Arial"/>
              </w:rPr>
              <w:t>Relationships</w:t>
            </w:r>
          </w:p>
        </w:tc>
        <w:tc>
          <w:tcPr>
            <w:tcW w:w="3010" w:type="dxa"/>
          </w:tcPr>
          <w:p w14:paraId="3B264560" w14:textId="77777777" w:rsidR="007D4C31" w:rsidRPr="001662A4" w:rsidRDefault="007D4C31" w:rsidP="001822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GB"/>
              </w:rPr>
            </w:pPr>
            <w:r w:rsidRPr="001662A4">
              <w:rPr>
                <w:rFonts w:ascii="Arial" w:hAnsi="Arial" w:cs="Arial"/>
                <w:lang w:val="en-GB"/>
              </w:rPr>
              <w:t>Group activity</w:t>
            </w:r>
          </w:p>
        </w:tc>
        <w:tc>
          <w:tcPr>
            <w:tcW w:w="3511" w:type="dxa"/>
          </w:tcPr>
          <w:p w14:paraId="46404014" w14:textId="77777777" w:rsidR="007D4C31" w:rsidRPr="001662A4" w:rsidRDefault="007D4C31" w:rsidP="0018228A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GB"/>
              </w:rPr>
            </w:pPr>
          </w:p>
        </w:tc>
      </w:tr>
      <w:tr w:rsidR="007D4C31" w14:paraId="7A91B301" w14:textId="77777777" w:rsidTr="007D4C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dxa"/>
            <w:vAlign w:val="top"/>
          </w:tcPr>
          <w:p w14:paraId="202B6476" w14:textId="77777777" w:rsidR="007D4C31" w:rsidRPr="001662A4" w:rsidRDefault="007D4C31" w:rsidP="007D4C31">
            <w:pPr>
              <w:jc w:val="center"/>
              <w:rPr>
                <w:rFonts w:ascii="Arial" w:hAnsi="Arial" w:cs="Arial"/>
                <w:highlight w:val="yellow"/>
              </w:rPr>
            </w:pPr>
            <w:r w:rsidRPr="001662A4">
              <w:rPr>
                <w:rFonts w:ascii="Arial" w:hAnsi="Arial" w:cs="Arial"/>
              </w:rPr>
              <w:t>20</w:t>
            </w:r>
          </w:p>
        </w:tc>
        <w:tc>
          <w:tcPr>
            <w:tcW w:w="1788" w:type="dxa"/>
          </w:tcPr>
          <w:p w14:paraId="3BB9B345" w14:textId="77777777" w:rsidR="007D4C31" w:rsidRPr="001662A4" w:rsidRDefault="007D4C31" w:rsidP="001822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highlight w:val="yellow"/>
              </w:rPr>
            </w:pPr>
            <w:r w:rsidRPr="001662A4">
              <w:rPr>
                <w:rFonts w:ascii="Arial" w:hAnsi="Arial" w:cs="Arial"/>
              </w:rPr>
              <w:t>Engagement</w:t>
            </w:r>
          </w:p>
        </w:tc>
        <w:tc>
          <w:tcPr>
            <w:tcW w:w="3010" w:type="dxa"/>
          </w:tcPr>
          <w:p w14:paraId="5E1F44F1" w14:textId="77777777" w:rsidR="007D4C31" w:rsidRPr="001662A4" w:rsidRDefault="007D4C31" w:rsidP="001822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GB"/>
              </w:rPr>
            </w:pPr>
            <w:r w:rsidRPr="001662A4">
              <w:rPr>
                <w:rFonts w:ascii="Arial" w:hAnsi="Arial" w:cs="Arial"/>
                <w:lang w:val="en-GB"/>
              </w:rPr>
              <w:t>Group activity</w:t>
            </w:r>
          </w:p>
        </w:tc>
        <w:tc>
          <w:tcPr>
            <w:tcW w:w="3511" w:type="dxa"/>
          </w:tcPr>
          <w:p w14:paraId="70A4BA73" w14:textId="77777777" w:rsidR="007D4C31" w:rsidRPr="001662A4" w:rsidRDefault="007D4C31" w:rsidP="001822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GB"/>
              </w:rPr>
            </w:pPr>
            <w:r w:rsidRPr="001662A4">
              <w:rPr>
                <w:rFonts w:ascii="Arial" w:hAnsi="Arial" w:cs="Arial"/>
                <w:lang w:val="en-GB"/>
              </w:rPr>
              <w:t>Engagement Plan</w:t>
            </w:r>
          </w:p>
        </w:tc>
      </w:tr>
      <w:tr w:rsidR="007D4C31" w14:paraId="5CAED84C" w14:textId="77777777" w:rsidTr="007D4C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dxa"/>
            <w:vAlign w:val="top"/>
          </w:tcPr>
          <w:p w14:paraId="428D167D" w14:textId="77777777" w:rsidR="007D4C31" w:rsidRPr="001662A4" w:rsidRDefault="007D4C31" w:rsidP="007D4C31">
            <w:pPr>
              <w:jc w:val="center"/>
              <w:rPr>
                <w:rFonts w:ascii="Arial" w:hAnsi="Arial" w:cs="Arial"/>
              </w:rPr>
            </w:pPr>
            <w:r w:rsidRPr="001662A4">
              <w:rPr>
                <w:rFonts w:ascii="Arial" w:hAnsi="Arial" w:cs="Arial"/>
              </w:rPr>
              <w:t>5</w:t>
            </w:r>
          </w:p>
        </w:tc>
        <w:tc>
          <w:tcPr>
            <w:tcW w:w="1788" w:type="dxa"/>
          </w:tcPr>
          <w:p w14:paraId="39A48D41" w14:textId="77777777" w:rsidR="007D4C31" w:rsidRPr="001662A4" w:rsidRDefault="007D4C31" w:rsidP="001822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662A4">
              <w:rPr>
                <w:rFonts w:ascii="Arial" w:hAnsi="Arial" w:cs="Arial"/>
              </w:rPr>
              <w:t>Conclusion</w:t>
            </w:r>
          </w:p>
        </w:tc>
        <w:tc>
          <w:tcPr>
            <w:tcW w:w="3010" w:type="dxa"/>
          </w:tcPr>
          <w:p w14:paraId="78CBDA44" w14:textId="77777777" w:rsidR="007D4C31" w:rsidRPr="001662A4" w:rsidRDefault="007D4C31" w:rsidP="001822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GB"/>
              </w:rPr>
            </w:pPr>
            <w:r w:rsidRPr="001662A4">
              <w:rPr>
                <w:rFonts w:ascii="Arial" w:hAnsi="Arial" w:cs="Arial"/>
                <w:lang w:val="en-GB"/>
              </w:rPr>
              <w:t>Discussion</w:t>
            </w:r>
          </w:p>
          <w:p w14:paraId="3F8152DF" w14:textId="77777777" w:rsidR="007D4C31" w:rsidRPr="009C471A" w:rsidRDefault="007D4C31" w:rsidP="001822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GB"/>
              </w:rPr>
            </w:pPr>
            <w:r w:rsidRPr="001662A4">
              <w:rPr>
                <w:rFonts w:ascii="Arial" w:hAnsi="Arial" w:cs="Arial"/>
                <w:lang w:val="en-GB"/>
              </w:rPr>
              <w:t>Feedback</w:t>
            </w:r>
          </w:p>
        </w:tc>
        <w:tc>
          <w:tcPr>
            <w:tcW w:w="3511" w:type="dxa"/>
          </w:tcPr>
          <w:p w14:paraId="5F550BB4" w14:textId="77777777" w:rsidR="007D4C31" w:rsidRPr="001662A4" w:rsidRDefault="007D4C31" w:rsidP="001822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GB"/>
              </w:rPr>
            </w:pPr>
            <w:r w:rsidRPr="001662A4">
              <w:rPr>
                <w:rFonts w:ascii="Arial" w:hAnsi="Arial" w:cs="Arial"/>
                <w:lang w:val="en-GB"/>
              </w:rPr>
              <w:t>Feedback sheet</w:t>
            </w:r>
          </w:p>
        </w:tc>
      </w:tr>
      <w:tr w:rsidR="007D4C31" w14:paraId="4F9BCF2D" w14:textId="77777777" w:rsidTr="002D23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dxa"/>
          </w:tcPr>
          <w:p w14:paraId="3AACC8A1" w14:textId="77777777" w:rsidR="007D4C31" w:rsidRPr="007D4C31" w:rsidRDefault="007D4C31" w:rsidP="007D4C31">
            <w:pPr>
              <w:jc w:val="center"/>
              <w:rPr>
                <w:rFonts w:ascii="Arial" w:hAnsi="Arial" w:cs="Arial"/>
                <w:b/>
              </w:rPr>
            </w:pPr>
            <w:r w:rsidRPr="007D4C31">
              <w:rPr>
                <w:rFonts w:ascii="Arial" w:hAnsi="Arial" w:cs="Arial"/>
                <w:b/>
              </w:rPr>
              <w:t>2 hours</w:t>
            </w:r>
          </w:p>
        </w:tc>
        <w:tc>
          <w:tcPr>
            <w:tcW w:w="8309" w:type="dxa"/>
            <w:gridSpan w:val="3"/>
          </w:tcPr>
          <w:p w14:paraId="1199AD58" w14:textId="0C5AA351" w:rsidR="007D4C31" w:rsidRPr="007D4C31" w:rsidRDefault="00D23566" w:rsidP="001822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Approximate total d</w:t>
            </w:r>
            <w:r w:rsidR="007D4C31">
              <w:rPr>
                <w:rFonts w:ascii="Arial" w:hAnsi="Arial" w:cs="Arial"/>
                <w:b/>
              </w:rPr>
              <w:t>uration</w:t>
            </w:r>
          </w:p>
        </w:tc>
      </w:tr>
      <w:bookmarkEnd w:id="20"/>
    </w:tbl>
    <w:p w14:paraId="550D150C" w14:textId="77777777" w:rsidR="007D4C31" w:rsidRDefault="007D4C31">
      <w:pPr>
        <w:pStyle w:val="bullet1"/>
        <w:numPr>
          <w:ilvl w:val="0"/>
          <w:numId w:val="0"/>
        </w:numPr>
        <w:sectPr w:rsidR="007D4C31" w:rsidSect="006D4D14">
          <w:headerReference w:type="default" r:id="rId27"/>
          <w:pgSz w:w="11907" w:h="16840" w:code="9"/>
          <w:pgMar w:top="1134" w:right="907" w:bottom="1134" w:left="1021" w:header="567" w:footer="510" w:gutter="0"/>
          <w:cols w:space="708"/>
          <w:docGrid w:linePitch="360"/>
        </w:sectPr>
      </w:pPr>
    </w:p>
    <w:p w14:paraId="71ED4C84" w14:textId="77777777" w:rsidR="001E2ED7" w:rsidRPr="007E7ADA" w:rsidRDefault="0015047E" w:rsidP="009F5968">
      <w:pPr>
        <w:pStyle w:val="Heading1"/>
      </w:pPr>
      <w:bookmarkStart w:id="21" w:name="_Toc527532393"/>
      <w:bookmarkStart w:id="22" w:name="_Ref2765148"/>
      <w:bookmarkStart w:id="23" w:name="_Toc89417777"/>
      <w:bookmarkStart w:id="24" w:name="_Hlk8564354"/>
      <w:r w:rsidRPr="007E7ADA">
        <w:lastRenderedPageBreak/>
        <w:t>Introduction to the Workshop</w:t>
      </w:r>
      <w:bookmarkEnd w:id="21"/>
      <w:bookmarkEnd w:id="22"/>
      <w:bookmarkEnd w:id="23"/>
    </w:p>
    <w:p w14:paraId="379D5805" w14:textId="77777777" w:rsidR="009F5968" w:rsidRPr="007E7ADA" w:rsidRDefault="001D3E0F" w:rsidP="00531B60">
      <w:pPr>
        <w:pStyle w:val="IntroductoryText"/>
      </w:pPr>
      <w:r w:rsidRPr="007E7ADA">
        <w:t xml:space="preserve">Duration: </w:t>
      </w:r>
      <w:r w:rsidR="000C1243" w:rsidRPr="007E7ADA">
        <w:t xml:space="preserve">approximately </w:t>
      </w:r>
      <w:r w:rsidR="009970D9" w:rsidRPr="00EE70CF">
        <w:rPr>
          <w:b/>
        </w:rPr>
        <w:t>10</w:t>
      </w:r>
      <w:r w:rsidRPr="00EE70CF">
        <w:rPr>
          <w:b/>
        </w:rPr>
        <w:t xml:space="preserve"> minutes</w:t>
      </w:r>
    </w:p>
    <w:tbl>
      <w:tblPr>
        <w:tblStyle w:val="TableGrid"/>
        <w:tblW w:w="10065" w:type="dxa"/>
        <w:tblLayout w:type="fixed"/>
        <w:tblCellMar>
          <w:left w:w="85" w:type="dxa"/>
          <w:right w:w="85" w:type="dxa"/>
        </w:tblCellMar>
        <w:tblLook w:val="06A0" w:firstRow="1" w:lastRow="0" w:firstColumn="1" w:lastColumn="0" w:noHBand="1" w:noVBand="1"/>
      </w:tblPr>
      <w:tblGrid>
        <w:gridCol w:w="993"/>
        <w:gridCol w:w="7087"/>
        <w:gridCol w:w="1985"/>
      </w:tblGrid>
      <w:tr w:rsidR="00BA3C18" w:rsidRPr="007E7ADA" w14:paraId="05A331DC" w14:textId="77777777" w:rsidTr="002F47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2A46793B" w14:textId="7895B536" w:rsidR="001D3E0F" w:rsidRPr="00D23566" w:rsidRDefault="0000236E" w:rsidP="00BE5049">
            <w:pPr>
              <w:pStyle w:val="TableHeadingWhite"/>
              <w:rPr>
                <w:sz w:val="20"/>
              </w:rPr>
            </w:pPr>
            <w:r>
              <w:rPr>
                <w:sz w:val="20"/>
              </w:rPr>
              <w:t>T</w:t>
            </w:r>
            <w:r w:rsidR="001D3E0F" w:rsidRPr="00D23566">
              <w:rPr>
                <w:sz w:val="20"/>
              </w:rPr>
              <w:t>im</w:t>
            </w:r>
            <w:r>
              <w:rPr>
                <w:sz w:val="20"/>
              </w:rPr>
              <w:t>ing</w:t>
            </w:r>
          </w:p>
        </w:tc>
        <w:tc>
          <w:tcPr>
            <w:tcW w:w="7087" w:type="dxa"/>
          </w:tcPr>
          <w:p w14:paraId="6CA595DC" w14:textId="77777777" w:rsidR="001D3E0F" w:rsidRPr="00D23566" w:rsidRDefault="00056EE5" w:rsidP="00BE5049">
            <w:pPr>
              <w:pStyle w:val="TableHeading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D23566">
              <w:rPr>
                <w:sz w:val="20"/>
              </w:rPr>
              <w:t>Speaker notes and instructions</w:t>
            </w:r>
          </w:p>
        </w:tc>
        <w:tc>
          <w:tcPr>
            <w:tcW w:w="1985" w:type="dxa"/>
          </w:tcPr>
          <w:p w14:paraId="2773196D" w14:textId="77777777" w:rsidR="001D3E0F" w:rsidRPr="00D23566" w:rsidRDefault="001D3E0F" w:rsidP="00BE5049">
            <w:pPr>
              <w:pStyle w:val="TableHeading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D23566">
              <w:rPr>
                <w:sz w:val="20"/>
              </w:rPr>
              <w:t>Resources</w:t>
            </w:r>
          </w:p>
        </w:tc>
      </w:tr>
      <w:tr w:rsidR="007D4C31" w:rsidRPr="007E7ADA" w14:paraId="7FB50146" w14:textId="77777777" w:rsidTr="002F47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bottom w:val="single" w:sz="4" w:space="0" w:color="892890" w:themeColor="accent1"/>
            </w:tcBorders>
            <w:vAlign w:val="top"/>
          </w:tcPr>
          <w:p w14:paraId="60BC6E6E" w14:textId="77777777" w:rsidR="007D4C31" w:rsidRPr="00D8103F" w:rsidRDefault="00531B60" w:rsidP="007D4C31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  <w:r w:rsidR="007D4C31" w:rsidRPr="00D8103F">
              <w:rPr>
                <w:rFonts w:ascii="Arial" w:hAnsi="Arial" w:cs="Arial"/>
                <w:color w:val="000000" w:themeColor="text1"/>
              </w:rPr>
              <w:t xml:space="preserve"> mins</w:t>
            </w:r>
          </w:p>
        </w:tc>
        <w:tc>
          <w:tcPr>
            <w:tcW w:w="7087" w:type="dxa"/>
            <w:tcBorders>
              <w:bottom w:val="single" w:sz="4" w:space="0" w:color="892890" w:themeColor="accent1"/>
            </w:tcBorders>
          </w:tcPr>
          <w:p w14:paraId="37E563ED" w14:textId="77777777" w:rsidR="007D4C31" w:rsidRPr="007D4C31" w:rsidRDefault="007D4C31" w:rsidP="007D4C31">
            <w:pPr>
              <w:pStyle w:val="StdFGnotesHead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D4C31">
              <w:t>Welcome participants</w:t>
            </w:r>
          </w:p>
          <w:p w14:paraId="76375F80" w14:textId="77777777" w:rsidR="007D4C31" w:rsidRPr="0072528D" w:rsidRDefault="007D4C31" w:rsidP="00531B60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528D">
              <w:t>Welcome participants to the Stakeholder Mapping workshop</w:t>
            </w:r>
          </w:p>
          <w:p w14:paraId="45579AA0" w14:textId="77777777" w:rsidR="007D4C31" w:rsidRPr="0072528D" w:rsidRDefault="00274682" w:rsidP="00531B60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Attendance s</w:t>
            </w:r>
            <w:r w:rsidR="007D4C31" w:rsidRPr="0072528D">
              <w:t>heet</w:t>
            </w:r>
          </w:p>
          <w:p w14:paraId="4CD3BFF8" w14:textId="77777777" w:rsidR="007D4C31" w:rsidRPr="0072528D" w:rsidRDefault="007D4C31" w:rsidP="00531B60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528D">
              <w:t>Introduce yourself</w:t>
            </w:r>
          </w:p>
          <w:p w14:paraId="727870BF" w14:textId="77777777" w:rsidR="007D4C31" w:rsidRPr="00226A1B" w:rsidRDefault="00274682" w:rsidP="00531B60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t>Participant introductions - round t</w:t>
            </w:r>
            <w:r w:rsidR="007D4C31" w:rsidRPr="0072528D">
              <w:t>able (name, role, experience, expectations)</w:t>
            </w:r>
          </w:p>
        </w:tc>
        <w:tc>
          <w:tcPr>
            <w:tcW w:w="1985" w:type="dxa"/>
            <w:tcBorders>
              <w:bottom w:val="single" w:sz="4" w:space="0" w:color="892890" w:themeColor="accent1"/>
            </w:tcBorders>
          </w:tcPr>
          <w:p w14:paraId="118A3F8F" w14:textId="77777777" w:rsidR="007D4C31" w:rsidRPr="007E7ADA" w:rsidRDefault="00E16F50" w:rsidP="007D4C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E331E25" wp14:editId="6BC04F55">
                  <wp:extent cx="1068949" cy="797442"/>
                  <wp:effectExtent l="19050" t="19050" r="17145" b="22225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642" cy="797959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C31" w:rsidRPr="007E7ADA" w14:paraId="564D5A9B" w14:textId="77777777" w:rsidTr="002F47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bottom w:val="single" w:sz="4" w:space="0" w:color="892890" w:themeColor="accent1"/>
            </w:tcBorders>
            <w:vAlign w:val="top"/>
          </w:tcPr>
          <w:p w14:paraId="5DFEE0B3" w14:textId="77777777" w:rsidR="007D4C31" w:rsidRPr="00D8103F" w:rsidRDefault="007D4C31" w:rsidP="007D4C31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D8103F">
              <w:rPr>
                <w:rFonts w:ascii="Arial" w:hAnsi="Arial" w:cs="Arial"/>
                <w:color w:val="000000" w:themeColor="text1"/>
              </w:rPr>
              <w:t>2 mins</w:t>
            </w:r>
          </w:p>
        </w:tc>
        <w:tc>
          <w:tcPr>
            <w:tcW w:w="7087" w:type="dxa"/>
            <w:tcBorders>
              <w:bottom w:val="single" w:sz="4" w:space="0" w:color="892890" w:themeColor="accent1"/>
            </w:tcBorders>
          </w:tcPr>
          <w:p w14:paraId="15FF200D" w14:textId="77777777" w:rsidR="007D4C31" w:rsidRPr="00226A1B" w:rsidRDefault="007D4C31" w:rsidP="007D4C31">
            <w:pPr>
              <w:pStyle w:val="StdFGnotesHeading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lang w:val="en-AU"/>
              </w:rPr>
            </w:pPr>
            <w:r w:rsidRPr="00226A1B">
              <w:rPr>
                <w:rFonts w:cs="Arial"/>
                <w:lang w:val="en-AU"/>
              </w:rPr>
              <w:t>Discuss housekeeping rules</w:t>
            </w:r>
          </w:p>
          <w:p w14:paraId="777D5136" w14:textId="77777777" w:rsidR="007D4C31" w:rsidRPr="0072528D" w:rsidRDefault="007D4C31" w:rsidP="00531B60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528D">
              <w:t>Mobiles</w:t>
            </w:r>
          </w:p>
          <w:p w14:paraId="1DA17131" w14:textId="77777777" w:rsidR="007D4C31" w:rsidRPr="0072528D" w:rsidRDefault="007D4C31" w:rsidP="00531B60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528D">
              <w:t>Text messages</w:t>
            </w:r>
          </w:p>
          <w:p w14:paraId="55801FEB" w14:textId="77777777" w:rsidR="007D4C31" w:rsidRPr="0072528D" w:rsidRDefault="007D4C31" w:rsidP="00531B60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528D">
              <w:t>Breaks</w:t>
            </w:r>
          </w:p>
          <w:p w14:paraId="2F556046" w14:textId="77777777" w:rsidR="007D4C31" w:rsidRPr="0072528D" w:rsidRDefault="007D4C31" w:rsidP="00531B60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528D">
              <w:t>Punctuality</w:t>
            </w:r>
          </w:p>
          <w:p w14:paraId="795B3877" w14:textId="77777777" w:rsidR="007D4C31" w:rsidRPr="0072528D" w:rsidRDefault="007D4C31" w:rsidP="00531B60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528D">
              <w:t xml:space="preserve">Toilets </w:t>
            </w:r>
          </w:p>
          <w:p w14:paraId="3B9221AB" w14:textId="77777777" w:rsidR="007D4C31" w:rsidRPr="0072528D" w:rsidRDefault="007D4C31" w:rsidP="00531B60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528D">
              <w:t>Evacuation procedures</w:t>
            </w:r>
          </w:p>
          <w:p w14:paraId="70228173" w14:textId="77777777" w:rsidR="007D4C31" w:rsidRPr="0072528D" w:rsidRDefault="007D4C31" w:rsidP="00531B60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528D">
              <w:t>Respect: Everyone’s opinion matters</w:t>
            </w:r>
          </w:p>
          <w:p w14:paraId="76CCFAEE" w14:textId="77777777" w:rsidR="007D4C31" w:rsidRPr="00335CAC" w:rsidRDefault="007D4C31" w:rsidP="00531B60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528D">
              <w:t>One person speaks at a time</w:t>
            </w:r>
          </w:p>
        </w:tc>
        <w:tc>
          <w:tcPr>
            <w:tcW w:w="1985" w:type="dxa"/>
            <w:tcBorders>
              <w:bottom w:val="single" w:sz="4" w:space="0" w:color="892890" w:themeColor="accent1"/>
            </w:tcBorders>
          </w:tcPr>
          <w:p w14:paraId="30C37ADE" w14:textId="77777777" w:rsidR="007D4C31" w:rsidRPr="007E7ADA" w:rsidRDefault="007D4C31" w:rsidP="007D4C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D4C31" w:rsidRPr="007E7ADA" w14:paraId="6EC86531" w14:textId="77777777" w:rsidTr="002F47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892890" w:themeColor="accent1"/>
              <w:bottom w:val="single" w:sz="4" w:space="0" w:color="892890" w:themeColor="accent1"/>
            </w:tcBorders>
            <w:vAlign w:val="top"/>
          </w:tcPr>
          <w:p w14:paraId="7099E2D8" w14:textId="77777777" w:rsidR="008F577D" w:rsidRDefault="007D4C31" w:rsidP="00531B60">
            <w:pPr>
              <w:jc w:val="center"/>
              <w:rPr>
                <w:rFonts w:ascii="Arial" w:hAnsi="Arial" w:cs="Arial"/>
              </w:rPr>
            </w:pPr>
            <w:r w:rsidRPr="00D8103F">
              <w:rPr>
                <w:rFonts w:ascii="Arial" w:hAnsi="Arial" w:cs="Arial"/>
                <w:color w:val="000000" w:themeColor="text1"/>
              </w:rPr>
              <w:t>4 mins</w:t>
            </w:r>
          </w:p>
          <w:p w14:paraId="5AA05FF2" w14:textId="77777777" w:rsidR="008F577D" w:rsidRDefault="008F577D" w:rsidP="00531B60">
            <w:pPr>
              <w:jc w:val="center"/>
              <w:rPr>
                <w:rFonts w:ascii="Arial" w:hAnsi="Arial" w:cs="Arial"/>
              </w:rPr>
            </w:pPr>
          </w:p>
          <w:p w14:paraId="558D9AE8" w14:textId="77777777" w:rsidR="008F577D" w:rsidRDefault="008F577D" w:rsidP="00531B60">
            <w:pPr>
              <w:jc w:val="center"/>
              <w:rPr>
                <w:rFonts w:ascii="Arial" w:hAnsi="Arial" w:cs="Arial"/>
              </w:rPr>
            </w:pPr>
          </w:p>
          <w:p w14:paraId="347CA7E0" w14:textId="77777777" w:rsidR="008F577D" w:rsidRDefault="008F577D" w:rsidP="00531B60">
            <w:pPr>
              <w:jc w:val="center"/>
              <w:rPr>
                <w:rFonts w:ascii="Arial" w:hAnsi="Arial" w:cs="Arial"/>
              </w:rPr>
            </w:pPr>
          </w:p>
          <w:p w14:paraId="2D40FDF0" w14:textId="77777777" w:rsidR="008F577D" w:rsidRDefault="008F577D" w:rsidP="00531B60">
            <w:pPr>
              <w:jc w:val="center"/>
              <w:rPr>
                <w:rFonts w:ascii="Arial" w:hAnsi="Arial" w:cs="Arial"/>
              </w:rPr>
            </w:pPr>
          </w:p>
          <w:p w14:paraId="315AB78E" w14:textId="77777777" w:rsidR="008F577D" w:rsidRDefault="008F577D" w:rsidP="00531B60">
            <w:pPr>
              <w:jc w:val="center"/>
              <w:rPr>
                <w:rFonts w:ascii="Arial" w:hAnsi="Arial" w:cs="Arial"/>
              </w:rPr>
            </w:pPr>
          </w:p>
          <w:p w14:paraId="0040947D" w14:textId="77777777" w:rsidR="008F577D" w:rsidRDefault="008F577D" w:rsidP="00531B60">
            <w:pPr>
              <w:jc w:val="center"/>
              <w:rPr>
                <w:rFonts w:ascii="Arial" w:hAnsi="Arial" w:cs="Arial"/>
              </w:rPr>
            </w:pPr>
          </w:p>
          <w:p w14:paraId="488D20FA" w14:textId="77777777" w:rsidR="007D4C31" w:rsidRPr="00D8103F" w:rsidRDefault="008F577D" w:rsidP="00531B60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6667FD23" wp14:editId="3E671E40">
                  <wp:extent cx="454025" cy="454025"/>
                  <wp:effectExtent l="0" t="0" r="3175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9807" cy="45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892890" w:themeColor="accent1"/>
              <w:bottom w:val="single" w:sz="4" w:space="0" w:color="892890" w:themeColor="accent1"/>
            </w:tcBorders>
          </w:tcPr>
          <w:p w14:paraId="6936FF0B" w14:textId="77777777" w:rsidR="002F4740" w:rsidRDefault="002F4740" w:rsidP="002F4740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Introduction</w:t>
            </w:r>
          </w:p>
          <w:p w14:paraId="7DE34A9E" w14:textId="77777777" w:rsidR="00531B60" w:rsidRDefault="007D4C31" w:rsidP="00531B60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Today we are going to</w:t>
            </w:r>
            <w:r w:rsidR="00531B60">
              <w:t>:</w:t>
            </w:r>
          </w:p>
          <w:p w14:paraId="13B298BF" w14:textId="14AAFBC4" w:rsidR="00531B60" w:rsidRDefault="00531B60" w:rsidP="00531B60">
            <w:pPr>
              <w:pStyle w:val="ListBulle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</w:t>
            </w:r>
            <w:r w:rsidR="007D4C31">
              <w:t xml:space="preserve">ap the stakeholders for the &lt;add name&gt; </w:t>
            </w:r>
            <w:r w:rsidR="0035191C">
              <w:t>Shared</w:t>
            </w:r>
            <w:r w:rsidR="007D4C31">
              <w:t xml:space="preserve"> Risk Project.  </w:t>
            </w:r>
          </w:p>
          <w:p w14:paraId="459A88EA" w14:textId="77777777" w:rsidR="00531B60" w:rsidRDefault="007D4C31" w:rsidP="002D2385">
            <w:pPr>
              <w:pStyle w:val="ListBulle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Identify, </w:t>
            </w:r>
            <w:proofErr w:type="gramStart"/>
            <w:r>
              <w:t>segment</w:t>
            </w:r>
            <w:proofErr w:type="gramEnd"/>
            <w:r>
              <w:t xml:space="preserve"> </w:t>
            </w:r>
            <w:r w:rsidR="00531B60">
              <w:t>and prioritise the stakeholders</w:t>
            </w:r>
          </w:p>
          <w:p w14:paraId="54835552" w14:textId="77777777" w:rsidR="007D4C31" w:rsidRDefault="007D4C31" w:rsidP="002D2385">
            <w:pPr>
              <w:pStyle w:val="ListBulle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prepare a way to engage with the stakeholders.</w:t>
            </w:r>
          </w:p>
          <w:p w14:paraId="4D6CFC3C" w14:textId="77777777" w:rsidR="007D4C31" w:rsidRDefault="007D4C31" w:rsidP="00531B60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workshop will run for 2 hours.</w:t>
            </w:r>
          </w:p>
          <w:p w14:paraId="691574A4" w14:textId="77777777" w:rsidR="008F577D" w:rsidRDefault="008F577D" w:rsidP="007D4C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728B887" w14:textId="5382956A" w:rsidR="007D4C31" w:rsidRPr="007D4C31" w:rsidRDefault="007D4C31" w:rsidP="007D4C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Discussion</w:t>
            </w:r>
          </w:p>
          <w:p w14:paraId="703C0408" w14:textId="77777777" w:rsidR="007D4C31" w:rsidRDefault="007D4C31" w:rsidP="007D4C31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Why it is important to know who our stakeholders are for this project?</w:t>
            </w:r>
          </w:p>
          <w:p w14:paraId="4973A3D0" w14:textId="77777777" w:rsidR="007D4C31" w:rsidRPr="00531B60" w:rsidRDefault="00531B60" w:rsidP="007D4C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531B60">
              <w:rPr>
                <w:rFonts w:ascii="Arial" w:hAnsi="Arial" w:cs="Arial"/>
                <w:i/>
              </w:rPr>
              <w:t>Responses should include</w:t>
            </w:r>
            <w:r w:rsidR="007D4C31" w:rsidRPr="00531B60">
              <w:rPr>
                <w:rFonts w:ascii="Arial" w:hAnsi="Arial" w:cs="Arial"/>
                <w:i/>
              </w:rPr>
              <w:t>:</w:t>
            </w:r>
          </w:p>
          <w:p w14:paraId="7460349B" w14:textId="77777777" w:rsidR="007D4C31" w:rsidRPr="0072528D" w:rsidRDefault="007D4C31" w:rsidP="007D4C31">
            <w:pPr>
              <w:widowControl w:val="0"/>
              <w:numPr>
                <w:ilvl w:val="0"/>
                <w:numId w:val="31"/>
              </w:numPr>
              <w:spacing w:before="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2528D">
              <w:rPr>
                <w:rFonts w:ascii="Arial" w:hAnsi="Arial" w:cs="Arial"/>
              </w:rPr>
              <w:t>To include all parties affected</w:t>
            </w:r>
          </w:p>
          <w:p w14:paraId="29CF1A8B" w14:textId="77777777" w:rsidR="007D4C31" w:rsidRPr="0072528D" w:rsidRDefault="007D4C31" w:rsidP="007D4C31">
            <w:pPr>
              <w:widowControl w:val="0"/>
              <w:numPr>
                <w:ilvl w:val="0"/>
                <w:numId w:val="31"/>
              </w:numPr>
              <w:spacing w:before="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2528D">
              <w:rPr>
                <w:rFonts w:ascii="Arial" w:hAnsi="Arial" w:cs="Arial"/>
              </w:rPr>
              <w:t>To gain buy in</w:t>
            </w:r>
          </w:p>
          <w:p w14:paraId="093A0045" w14:textId="77777777" w:rsidR="007D4C31" w:rsidRPr="00F633DC" w:rsidRDefault="007D4C31" w:rsidP="007D4C31">
            <w:pPr>
              <w:widowControl w:val="0"/>
              <w:numPr>
                <w:ilvl w:val="0"/>
                <w:numId w:val="31"/>
              </w:numPr>
              <w:spacing w:before="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2528D">
              <w:rPr>
                <w:rFonts w:ascii="Arial" w:hAnsi="Arial" w:cs="Arial"/>
              </w:rPr>
              <w:t xml:space="preserve">To facilitate a </w:t>
            </w:r>
            <w:r w:rsidRPr="00D23566">
              <w:rPr>
                <w:rFonts w:ascii="Arial" w:hAnsi="Arial" w:cs="Arial"/>
              </w:rPr>
              <w:t>collaborative</w:t>
            </w:r>
            <w:r w:rsidRPr="0072528D">
              <w:rPr>
                <w:rFonts w:ascii="Arial" w:hAnsi="Arial" w:cs="Arial"/>
              </w:rPr>
              <w:t xml:space="preserve"> approach</w:t>
            </w:r>
          </w:p>
        </w:tc>
        <w:tc>
          <w:tcPr>
            <w:tcW w:w="1985" w:type="dxa"/>
            <w:tcBorders>
              <w:top w:val="single" w:sz="4" w:space="0" w:color="892890" w:themeColor="accent1"/>
              <w:bottom w:val="single" w:sz="4" w:space="0" w:color="892890" w:themeColor="accent1"/>
            </w:tcBorders>
          </w:tcPr>
          <w:p w14:paraId="11290C45" w14:textId="77777777" w:rsidR="007D4C31" w:rsidRPr="007E7ADA" w:rsidRDefault="00531B60" w:rsidP="007D4C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31B60">
              <w:rPr>
                <w:noProof/>
              </w:rPr>
              <w:drawing>
                <wp:inline distT="0" distB="0" distL="0" distR="0" wp14:anchorId="669D3108" wp14:editId="06942C99">
                  <wp:extent cx="1123315" cy="842645"/>
                  <wp:effectExtent l="19050" t="19050" r="19685" b="146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8426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DEF680" w14:textId="77777777" w:rsidR="00CE4602" w:rsidRDefault="00CE4602" w:rsidP="000C1243">
      <w:pPr>
        <w:pStyle w:val="Heading1"/>
        <w:sectPr w:rsidR="00CE4602" w:rsidSect="006D4D14">
          <w:headerReference w:type="default" r:id="rId30"/>
          <w:pgSz w:w="11907" w:h="16840" w:code="9"/>
          <w:pgMar w:top="1134" w:right="907" w:bottom="1134" w:left="1021" w:header="567" w:footer="510" w:gutter="0"/>
          <w:cols w:space="708"/>
          <w:docGrid w:linePitch="360"/>
        </w:sectPr>
      </w:pPr>
      <w:bookmarkStart w:id="25" w:name="_Toc527532395"/>
      <w:bookmarkStart w:id="26" w:name="_Ref2765157"/>
      <w:bookmarkStart w:id="27" w:name="_Toc520903934"/>
      <w:bookmarkStart w:id="28" w:name="_Toc521074082"/>
    </w:p>
    <w:p w14:paraId="3CA33CFB" w14:textId="77777777" w:rsidR="000C1243" w:rsidRPr="007E7ADA" w:rsidRDefault="00531B60" w:rsidP="000C1243">
      <w:pPr>
        <w:pStyle w:val="Heading1"/>
      </w:pPr>
      <w:bookmarkStart w:id="29" w:name="_Toc89417778"/>
      <w:bookmarkEnd w:id="25"/>
      <w:bookmarkEnd w:id="26"/>
      <w:r>
        <w:lastRenderedPageBreak/>
        <w:t>Identify Stakeholders</w:t>
      </w:r>
      <w:bookmarkEnd w:id="29"/>
    </w:p>
    <w:p w14:paraId="5D6730AA" w14:textId="77777777" w:rsidR="000C1243" w:rsidRPr="007E7ADA" w:rsidRDefault="0065406F" w:rsidP="00531B60">
      <w:pPr>
        <w:pStyle w:val="IntroductoryText"/>
      </w:pPr>
      <w:r w:rsidRPr="007E7ADA">
        <w:t xml:space="preserve">Duration: approximately </w:t>
      </w:r>
      <w:r w:rsidR="00531B60">
        <w:rPr>
          <w:b/>
        </w:rPr>
        <w:t>2</w:t>
      </w:r>
      <w:r w:rsidR="0002390B">
        <w:rPr>
          <w:b/>
        </w:rPr>
        <w:t>0</w:t>
      </w:r>
      <w:r w:rsidR="000C1243" w:rsidRPr="006E7E60">
        <w:rPr>
          <w:b/>
        </w:rPr>
        <w:t xml:space="preserve"> minutes</w:t>
      </w:r>
    </w:p>
    <w:tbl>
      <w:tblPr>
        <w:tblStyle w:val="TableGrid"/>
        <w:tblW w:w="10065" w:type="dxa"/>
        <w:tblCellMar>
          <w:left w:w="85" w:type="dxa"/>
          <w:right w:w="85" w:type="dxa"/>
        </w:tblCellMar>
        <w:tblLook w:val="06A0" w:firstRow="1" w:lastRow="0" w:firstColumn="1" w:lastColumn="0" w:noHBand="1" w:noVBand="1"/>
      </w:tblPr>
      <w:tblGrid>
        <w:gridCol w:w="1014"/>
        <w:gridCol w:w="7065"/>
        <w:gridCol w:w="1986"/>
      </w:tblGrid>
      <w:tr w:rsidR="00E16F50" w:rsidRPr="007E7ADA" w14:paraId="096B5345" w14:textId="77777777" w:rsidTr="007457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5AC2CE89" w14:textId="53AAF326" w:rsidR="000C1243" w:rsidRPr="007E7ADA" w:rsidRDefault="0000236E" w:rsidP="00BE5049">
            <w:pPr>
              <w:pStyle w:val="TableHeadingWhite"/>
            </w:pPr>
            <w:r>
              <w:t>Timing</w:t>
            </w:r>
          </w:p>
        </w:tc>
        <w:tc>
          <w:tcPr>
            <w:tcW w:w="7086" w:type="dxa"/>
          </w:tcPr>
          <w:p w14:paraId="7E7A435E" w14:textId="77777777" w:rsidR="000C1243" w:rsidRPr="007E7ADA" w:rsidRDefault="00B21B72" w:rsidP="00BE5049">
            <w:pPr>
              <w:pStyle w:val="TableHeading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>Speaker notes and instructions</w:t>
            </w:r>
          </w:p>
        </w:tc>
        <w:tc>
          <w:tcPr>
            <w:tcW w:w="1986" w:type="dxa"/>
          </w:tcPr>
          <w:p w14:paraId="3377790A" w14:textId="77777777" w:rsidR="000C1243" w:rsidRPr="007E7ADA" w:rsidRDefault="000C1243" w:rsidP="00BE5049">
            <w:pPr>
              <w:pStyle w:val="TableHeading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>Resources</w:t>
            </w:r>
          </w:p>
        </w:tc>
      </w:tr>
      <w:tr w:rsidR="00E16F50" w:rsidRPr="007E7ADA" w14:paraId="2EAFC60B" w14:textId="77777777" w:rsidTr="007457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75664159" w14:textId="77777777" w:rsidR="00C21DF2" w:rsidRPr="007E7ADA" w:rsidRDefault="00C21DF2" w:rsidP="000F0DF8"/>
        </w:tc>
        <w:tc>
          <w:tcPr>
            <w:tcW w:w="7086" w:type="dxa"/>
          </w:tcPr>
          <w:p w14:paraId="6EE5F7E1" w14:textId="77777777" w:rsidR="00C21DF2" w:rsidRPr="00F90A07" w:rsidRDefault="00C21DF2" w:rsidP="00C21D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F90A07">
              <w:rPr>
                <w:i/>
              </w:rPr>
              <w:t>Introduce topic:</w:t>
            </w:r>
          </w:p>
          <w:p w14:paraId="07635905" w14:textId="77777777" w:rsidR="00C21DF2" w:rsidRPr="007E7ADA" w:rsidRDefault="00531B60" w:rsidP="00C21DF2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Define a stakeholder</w:t>
            </w:r>
          </w:p>
          <w:p w14:paraId="095AC60C" w14:textId="77777777" w:rsidR="00B35754" w:rsidRPr="007E7ADA" w:rsidRDefault="007457C4" w:rsidP="00FF4AF3">
            <w:pPr>
              <w:pStyle w:val="bullet1"/>
              <w:spacing w:before="11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Identify stakeholders through rapid listing</w:t>
            </w:r>
          </w:p>
        </w:tc>
        <w:tc>
          <w:tcPr>
            <w:tcW w:w="1986" w:type="dxa"/>
          </w:tcPr>
          <w:p w14:paraId="7A6C7ACB" w14:textId="77777777" w:rsidR="00C21DF2" w:rsidRPr="007E7ADA" w:rsidRDefault="00C21DF2" w:rsidP="000F0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16F50" w:rsidRPr="007E7ADA" w14:paraId="08347605" w14:textId="77777777" w:rsidTr="002716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single" w:sz="2" w:space="0" w:color="892890" w:themeColor="accent1"/>
            </w:tcBorders>
            <w:vAlign w:val="top"/>
          </w:tcPr>
          <w:p w14:paraId="1E3E9FBF" w14:textId="77777777" w:rsidR="0072277C" w:rsidRDefault="007227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</w:rPr>
              <w:t>5</w:t>
            </w:r>
            <w:r w:rsidRPr="00D8103F">
              <w:rPr>
                <w:rFonts w:ascii="Arial" w:hAnsi="Arial" w:cs="Arial"/>
                <w:color w:val="000000" w:themeColor="text1"/>
              </w:rPr>
              <w:t xml:space="preserve"> mins</w:t>
            </w:r>
          </w:p>
          <w:p w14:paraId="537C4E67" w14:textId="236405E8" w:rsidR="0072277C" w:rsidRDefault="008F577D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55EC6A2" wp14:editId="0FF70A46">
                  <wp:extent cx="454025" cy="454025"/>
                  <wp:effectExtent l="0" t="0" r="3175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9807" cy="45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7E8578" w14:textId="2FEA5704" w:rsidR="0072277C" w:rsidRPr="00D8103F" w:rsidRDefault="008F577D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1351D59B" wp14:editId="457C5B4C">
                  <wp:extent cx="454025" cy="454025"/>
                  <wp:effectExtent l="0" t="0" r="3175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9807" cy="45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dxa"/>
            <w:tcBorders>
              <w:bottom w:val="single" w:sz="2" w:space="0" w:color="892890" w:themeColor="accent1"/>
            </w:tcBorders>
          </w:tcPr>
          <w:p w14:paraId="7ED335A4" w14:textId="77777777" w:rsidR="00531B60" w:rsidRPr="004A71FC" w:rsidRDefault="00531B60" w:rsidP="007457C4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30" w:name="_Hlk517689008"/>
            <w:r>
              <w:t xml:space="preserve">Defining a </w:t>
            </w:r>
            <w:r w:rsidRPr="00531B60">
              <w:t>stakeholder</w:t>
            </w:r>
            <w:bookmarkEnd w:id="30"/>
          </w:p>
          <w:p w14:paraId="07BDC7BF" w14:textId="6656A3BC" w:rsidR="00531B60" w:rsidRPr="007D4C31" w:rsidRDefault="00531B60" w:rsidP="00531B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Discussion</w:t>
            </w:r>
          </w:p>
          <w:p w14:paraId="16A4A4E9" w14:textId="77777777" w:rsidR="00531B60" w:rsidRPr="0032328C" w:rsidRDefault="0032328C" w:rsidP="0032328C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2328C">
              <w:t>What is</w:t>
            </w:r>
            <w:r w:rsidR="00531B60" w:rsidRPr="0032328C">
              <w:t xml:space="preserve"> a stakeholder? </w:t>
            </w:r>
          </w:p>
          <w:p w14:paraId="45572CCD" w14:textId="77777777" w:rsidR="00531B60" w:rsidRDefault="0032328C" w:rsidP="0032328C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31" w:name="_Hlk517689025"/>
            <w:r w:rsidRPr="0032328C">
              <w:t>Examples?</w:t>
            </w:r>
          </w:p>
          <w:p w14:paraId="3C5E8A1E" w14:textId="7F2E62E1" w:rsidR="0032328C" w:rsidRPr="007D4C31" w:rsidRDefault="0032328C" w:rsidP="003232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Discussion</w:t>
            </w:r>
          </w:p>
          <w:p w14:paraId="11E56BFB" w14:textId="77777777" w:rsidR="0032328C" w:rsidRPr="0032328C" w:rsidRDefault="0032328C" w:rsidP="0032328C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Why do we need to engage stakeholders?</w:t>
            </w:r>
          </w:p>
          <w:bookmarkEnd w:id="31"/>
          <w:p w14:paraId="296C2FD0" w14:textId="77777777" w:rsidR="00531B60" w:rsidRPr="0032328C" w:rsidRDefault="0032328C" w:rsidP="00531B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color w:val="000000"/>
              </w:rPr>
            </w:pPr>
            <w:r w:rsidRPr="0032328C">
              <w:rPr>
                <w:rFonts w:cs="Arial"/>
                <w:i/>
                <w:color w:val="000000"/>
              </w:rPr>
              <w:t>Responses should include:</w:t>
            </w:r>
          </w:p>
          <w:p w14:paraId="3672F7CF" w14:textId="77777777" w:rsidR="0032328C" w:rsidRDefault="00531B60" w:rsidP="0032328C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</w:t>
            </w:r>
            <w:r w:rsidRPr="0096649B">
              <w:t xml:space="preserve">takeholder engagement is pivotal to the whole process of effective </w:t>
            </w:r>
            <w:r w:rsidRPr="00D23566">
              <w:t>collaboration</w:t>
            </w:r>
            <w:r w:rsidRPr="00DD6ACD">
              <w:t>.</w:t>
            </w:r>
            <w:r w:rsidRPr="0096649B">
              <w:t xml:space="preserve">  </w:t>
            </w:r>
          </w:p>
          <w:p w14:paraId="73999158" w14:textId="77777777" w:rsidR="00531B60" w:rsidRDefault="00531B60" w:rsidP="0032328C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6649B">
              <w:t xml:space="preserve">Through understanding stakeholders, </w:t>
            </w:r>
            <w:proofErr w:type="gramStart"/>
            <w:r w:rsidRPr="0096649B">
              <w:t>prioritising</w:t>
            </w:r>
            <w:proofErr w:type="gramEnd"/>
            <w:r w:rsidRPr="0096649B">
              <w:t xml:space="preserve"> and mobilising them, we begin to gain and sustain the momentum for collaboration and change.</w:t>
            </w:r>
            <w:r>
              <w:t xml:space="preserve">  </w:t>
            </w:r>
          </w:p>
          <w:p w14:paraId="6569D24E" w14:textId="77777777" w:rsidR="00531B60" w:rsidRPr="0096649B" w:rsidRDefault="00531B60" w:rsidP="0032328C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Remem</w:t>
            </w:r>
            <w:r w:rsidR="0032328C">
              <w:t>ber some people or groups may be negative</w:t>
            </w:r>
            <w:r>
              <w:t xml:space="preserve"> or hold alternative views. These people are important too, they help to understand alternative </w:t>
            </w:r>
            <w:proofErr w:type="gramStart"/>
            <w:r>
              <w:t>view points</w:t>
            </w:r>
            <w:proofErr w:type="gramEnd"/>
            <w:r>
              <w:t xml:space="preserve"> and possible risks to your project.</w:t>
            </w:r>
          </w:p>
        </w:tc>
        <w:tc>
          <w:tcPr>
            <w:tcW w:w="0" w:type="dxa"/>
            <w:tcBorders>
              <w:bottom w:val="single" w:sz="2" w:space="0" w:color="892890" w:themeColor="accent1"/>
            </w:tcBorders>
          </w:tcPr>
          <w:p w14:paraId="27B5E58F" w14:textId="3E0759D6" w:rsidR="00531B60" w:rsidRPr="007E7ADA" w:rsidRDefault="00CA46C0" w:rsidP="00531B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CA46C0">
              <w:rPr>
                <w:noProof/>
              </w:rPr>
              <w:drawing>
                <wp:inline distT="0" distB="0" distL="0" distR="0" wp14:anchorId="3B0E35CB" wp14:editId="35E5DDA3">
                  <wp:extent cx="1080000" cy="810000"/>
                  <wp:effectExtent l="19050" t="19050" r="25400" b="285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F50" w:rsidRPr="007E7ADA" w14:paraId="0A092E43" w14:textId="77777777" w:rsidTr="002716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2" w:space="0" w:color="892890" w:themeColor="accent1"/>
              <w:bottom w:val="single" w:sz="4" w:space="0" w:color="892890" w:themeColor="accent1"/>
            </w:tcBorders>
            <w:vAlign w:val="top"/>
          </w:tcPr>
          <w:p w14:paraId="5FA053D7" w14:textId="77777777" w:rsidR="0032328C" w:rsidRPr="00D8103F" w:rsidRDefault="0032328C">
            <w:pPr>
              <w:jc w:val="center"/>
              <w:rPr>
                <w:rFonts w:ascii="Arial" w:hAnsi="Arial" w:cs="Arial"/>
                <w:color w:val="000000" w:themeColor="text1"/>
              </w:rPr>
            </w:pPr>
            <w:bookmarkStart w:id="32" w:name="_Hlk3901984"/>
            <w:r w:rsidRPr="00D8103F">
              <w:rPr>
                <w:rFonts w:ascii="Arial" w:hAnsi="Arial" w:cs="Arial"/>
                <w:color w:val="000000" w:themeColor="text1"/>
              </w:rPr>
              <w:t>2 mins</w:t>
            </w:r>
          </w:p>
        </w:tc>
        <w:tc>
          <w:tcPr>
            <w:tcW w:w="0" w:type="dxa"/>
            <w:tcBorders>
              <w:top w:val="single" w:sz="2" w:space="0" w:color="892890" w:themeColor="accent1"/>
              <w:bottom w:val="single" w:sz="4" w:space="0" w:color="892890" w:themeColor="accent1"/>
            </w:tcBorders>
          </w:tcPr>
          <w:p w14:paraId="24BD3786" w14:textId="77777777" w:rsidR="0032328C" w:rsidRPr="004A71FC" w:rsidRDefault="00FB47F0" w:rsidP="007457C4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Reflection</w:t>
            </w:r>
          </w:p>
          <w:p w14:paraId="0A07D00C" w14:textId="77777777" w:rsidR="0002390B" w:rsidRDefault="0002390B" w:rsidP="0002390B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Refer to slide</w:t>
            </w:r>
          </w:p>
          <w:p w14:paraId="68C510F5" w14:textId="77777777" w:rsidR="0032328C" w:rsidRPr="00FB47F0" w:rsidRDefault="0032328C" w:rsidP="0002390B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0218">
              <w:t xml:space="preserve">Here are a few questions for you to </w:t>
            </w:r>
            <w:r w:rsidR="00FB47F0">
              <w:t>keep in mind while</w:t>
            </w:r>
            <w:r w:rsidRPr="00080218">
              <w:t xml:space="preserve"> </w:t>
            </w:r>
            <w:r w:rsidR="00FB47F0">
              <w:t>identifying stakeholders.</w:t>
            </w:r>
          </w:p>
        </w:tc>
        <w:tc>
          <w:tcPr>
            <w:tcW w:w="0" w:type="dxa"/>
            <w:tcBorders>
              <w:top w:val="single" w:sz="2" w:space="0" w:color="892890" w:themeColor="accent1"/>
              <w:bottom w:val="single" w:sz="4" w:space="0" w:color="892890" w:themeColor="accent1"/>
            </w:tcBorders>
          </w:tcPr>
          <w:p w14:paraId="6B287479" w14:textId="77777777" w:rsidR="0032328C" w:rsidRPr="007E7ADA" w:rsidRDefault="00E16F50" w:rsidP="003232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62C790D" wp14:editId="2CA98B91">
                  <wp:extent cx="1046178" cy="788276"/>
                  <wp:effectExtent l="19050" t="19050" r="20955" b="12065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951" cy="797147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32"/>
      <w:tr w:rsidR="00E16F50" w:rsidRPr="007E7ADA" w14:paraId="2E3F32FC" w14:textId="77777777" w:rsidTr="002716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top"/>
          </w:tcPr>
          <w:p w14:paraId="1FF7CAD6" w14:textId="23CD48A4" w:rsidR="0072277C" w:rsidRDefault="007227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</w:rPr>
              <w:t>5</w:t>
            </w:r>
            <w:r w:rsidRPr="00D8103F">
              <w:rPr>
                <w:rFonts w:ascii="Arial" w:hAnsi="Arial" w:cs="Arial"/>
                <w:color w:val="000000" w:themeColor="text1"/>
              </w:rPr>
              <w:t xml:space="preserve"> mins</w:t>
            </w:r>
          </w:p>
          <w:p w14:paraId="2C0DF3C2" w14:textId="61A84841" w:rsidR="0072277C" w:rsidRDefault="0072277C" w:rsidP="00271641">
            <w:pPr>
              <w:jc w:val="center"/>
              <w:rPr>
                <w:rFonts w:ascii="Arial" w:hAnsi="Arial" w:cs="Arial"/>
              </w:rPr>
            </w:pPr>
          </w:p>
          <w:p w14:paraId="0FE8C2C1" w14:textId="77777777" w:rsidR="0072277C" w:rsidRDefault="0072277C" w:rsidP="00271641">
            <w:pPr>
              <w:jc w:val="center"/>
              <w:rPr>
                <w:rFonts w:ascii="Arial" w:hAnsi="Arial" w:cs="Arial"/>
              </w:rPr>
            </w:pPr>
          </w:p>
          <w:p w14:paraId="1D406DD3" w14:textId="1F731B11" w:rsidR="00DD6ACD" w:rsidRPr="00D8103F" w:rsidRDefault="00DD6ACD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53B02721" wp14:editId="27D9F64E">
                  <wp:extent cx="536028" cy="53602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4" cy="544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dxa"/>
          </w:tcPr>
          <w:p w14:paraId="4BC1F4F1" w14:textId="77777777" w:rsidR="0032328C" w:rsidRPr="003B3F22" w:rsidRDefault="00FB47F0" w:rsidP="007457C4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33" w:name="_Hlk517691042"/>
            <w:r>
              <w:t xml:space="preserve">Rapid listing: </w:t>
            </w:r>
            <w:r w:rsidR="0032328C" w:rsidRPr="003B3F22">
              <w:t>First cut</w:t>
            </w:r>
            <w:bookmarkEnd w:id="33"/>
          </w:p>
          <w:p w14:paraId="6ADEB1B7" w14:textId="77777777" w:rsidR="0032328C" w:rsidRDefault="00FB47F0" w:rsidP="003232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390B">
              <w:t>W</w:t>
            </w:r>
            <w:r w:rsidR="0032328C">
              <w:t>e are g</w:t>
            </w:r>
            <w:r>
              <w:t>oing to use an approach called ‘</w:t>
            </w:r>
            <w:r w:rsidR="0032328C">
              <w:t>rapid listing</w:t>
            </w:r>
            <w:r>
              <w:t>’</w:t>
            </w:r>
            <w:r w:rsidR="0032328C">
              <w:t xml:space="preserve"> to quickly identify as many stakeholders as possible before segmenting and prioritising them.</w:t>
            </w:r>
          </w:p>
          <w:p w14:paraId="7C54B675" w14:textId="67502604" w:rsidR="00FB47F0" w:rsidRDefault="00FB47F0" w:rsidP="003232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Activity</w:t>
            </w:r>
          </w:p>
          <w:p w14:paraId="58E8A5CE" w14:textId="17A8B8F0" w:rsidR="00AE469F" w:rsidRPr="00AB0293" w:rsidRDefault="00AB0293" w:rsidP="00FB47F0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Refer to the identified </w:t>
            </w:r>
            <w:r w:rsidR="00A140CA">
              <w:t>shared</w:t>
            </w:r>
            <w:r>
              <w:t xml:space="preserve"> risk (see Pre-requisites)</w:t>
            </w:r>
          </w:p>
          <w:p w14:paraId="702DC10D" w14:textId="77777777" w:rsidR="0032328C" w:rsidRDefault="0032328C" w:rsidP="00FB47F0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47F0">
              <w:t>Ask</w:t>
            </w:r>
            <w:r w:rsidR="00FB47F0">
              <w:t xml:space="preserve"> </w:t>
            </w:r>
            <w:r>
              <w:t xml:space="preserve">each participant to make a rapid personal list of </w:t>
            </w:r>
            <w:r w:rsidR="0002390B">
              <w:t>as many stakeholders</w:t>
            </w:r>
            <w:r>
              <w:t xml:space="preserve"> they can think of</w:t>
            </w:r>
            <w:r w:rsidR="00AB0293">
              <w:t xml:space="preserve"> who may</w:t>
            </w:r>
            <w:r w:rsidR="005160B1">
              <w:t xml:space="preserve"> influence, be impacted </w:t>
            </w:r>
            <w:proofErr w:type="gramStart"/>
            <w:r w:rsidR="005160B1">
              <w:t>by</w:t>
            </w:r>
            <w:proofErr w:type="gramEnd"/>
            <w:r w:rsidR="005160B1">
              <w:t xml:space="preserve"> or have an interest in the risk</w:t>
            </w:r>
          </w:p>
          <w:p w14:paraId="2653FB2C" w14:textId="77777777" w:rsidR="0032328C" w:rsidRPr="003B3F22" w:rsidRDefault="00FB47F0" w:rsidP="00FB47F0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Allow</w:t>
            </w:r>
            <w:r w:rsidR="0032328C">
              <w:t xml:space="preserve"> </w:t>
            </w:r>
            <w:r w:rsidR="005160B1">
              <w:t>4</w:t>
            </w:r>
            <w:r w:rsidR="0032328C">
              <w:t xml:space="preserve"> minutes for this task. </w:t>
            </w:r>
          </w:p>
        </w:tc>
        <w:tc>
          <w:tcPr>
            <w:tcW w:w="0" w:type="dxa"/>
          </w:tcPr>
          <w:p w14:paraId="7ED78CBD" w14:textId="77777777" w:rsidR="0032328C" w:rsidRPr="007E7ADA" w:rsidRDefault="00E16F50" w:rsidP="003232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E37312B" wp14:editId="3A805337">
                  <wp:extent cx="1057428" cy="788276"/>
                  <wp:effectExtent l="19050" t="19050" r="9525" b="12065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23" cy="801467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F50" w:rsidRPr="007E7ADA" w14:paraId="55206AF5" w14:textId="77777777" w:rsidTr="002716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892890" w:themeColor="accent1"/>
            </w:tcBorders>
            <w:vAlign w:val="top"/>
          </w:tcPr>
          <w:p w14:paraId="4993BEFE" w14:textId="30A9A463" w:rsidR="0072277C" w:rsidRPr="00D8103F" w:rsidRDefault="0072277C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lastRenderedPageBreak/>
              <w:t>8</w:t>
            </w:r>
            <w:r w:rsidRPr="00D8103F">
              <w:rPr>
                <w:rFonts w:ascii="Arial" w:hAnsi="Arial" w:cs="Arial"/>
                <w:color w:val="000000" w:themeColor="text1"/>
              </w:rPr>
              <w:t xml:space="preserve"> mins</w:t>
            </w:r>
            <w:r>
              <w:rPr>
                <w:noProof/>
              </w:rPr>
              <w:t xml:space="preserve"> </w:t>
            </w:r>
            <w:r w:rsidR="008F577D">
              <w:rPr>
                <w:noProof/>
              </w:rPr>
              <w:drawing>
                <wp:inline distT="0" distB="0" distL="0" distR="0" wp14:anchorId="6B7F8A67" wp14:editId="16ED717B">
                  <wp:extent cx="536028" cy="53602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4" cy="544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dxa"/>
            <w:tcBorders>
              <w:top w:val="single" w:sz="4" w:space="0" w:color="892890" w:themeColor="accent1"/>
              <w:bottom w:val="single" w:sz="4" w:space="0" w:color="892890" w:themeColor="accent1"/>
            </w:tcBorders>
          </w:tcPr>
          <w:p w14:paraId="4413011F" w14:textId="77777777" w:rsidR="0032328C" w:rsidRPr="003B3F22" w:rsidRDefault="00FB47F0" w:rsidP="007457C4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Rapid listing: </w:t>
            </w:r>
            <w:r w:rsidR="0032328C" w:rsidRPr="003B3F22">
              <w:t>Second cut</w:t>
            </w:r>
          </w:p>
          <w:p w14:paraId="281EDCDA" w14:textId="4E47B1A4" w:rsidR="00FB47F0" w:rsidRDefault="00FB47F0" w:rsidP="00FB47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Activity</w:t>
            </w:r>
          </w:p>
          <w:p w14:paraId="430B61D3" w14:textId="77777777" w:rsidR="0032328C" w:rsidRPr="0002390B" w:rsidRDefault="00FB47F0" w:rsidP="00FB47F0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390B">
              <w:t>Ask</w:t>
            </w:r>
            <w:r w:rsidR="0032328C" w:rsidRPr="0002390B">
              <w:t xml:space="preserve"> participants </w:t>
            </w:r>
            <w:r w:rsidRPr="0002390B">
              <w:t>to form</w:t>
            </w:r>
            <w:r w:rsidR="0032328C" w:rsidRPr="0002390B">
              <w:t xml:space="preserve"> pairs</w:t>
            </w:r>
          </w:p>
          <w:p w14:paraId="26B4B232" w14:textId="77777777" w:rsidR="0032328C" w:rsidRPr="0002390B" w:rsidRDefault="0032328C" w:rsidP="00FB47F0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390B">
              <w:t xml:space="preserve">Now compare lists, adding or deleting stakeholders </w:t>
            </w:r>
          </w:p>
          <w:p w14:paraId="7D24FA22" w14:textId="77777777" w:rsidR="0032328C" w:rsidRPr="0002390B" w:rsidRDefault="0032328C" w:rsidP="00FB47F0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390B">
              <w:t>Move these pairs into groups of four and repeat the last step.</w:t>
            </w:r>
          </w:p>
          <w:p w14:paraId="0E9CDF9E" w14:textId="77777777" w:rsidR="0032328C" w:rsidRPr="0002390B" w:rsidRDefault="0032328C" w:rsidP="00FB47F0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390B">
              <w:t>Now come back to the table and we can compile one list.</w:t>
            </w:r>
          </w:p>
          <w:p w14:paraId="333B6E37" w14:textId="77777777" w:rsidR="0032328C" w:rsidRPr="0002390B" w:rsidRDefault="0032328C" w:rsidP="00FB47F0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2390B">
              <w:rPr>
                <w:color w:val="000000"/>
              </w:rPr>
              <w:t>Issue sticky notes.</w:t>
            </w:r>
          </w:p>
          <w:p w14:paraId="0A000834" w14:textId="77777777" w:rsidR="0032328C" w:rsidRPr="00E31553" w:rsidRDefault="0032328C" w:rsidP="00FB47F0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390B">
              <w:rPr>
                <w:color w:val="000000"/>
              </w:rPr>
              <w:t xml:space="preserve">Write </w:t>
            </w:r>
            <w:r w:rsidR="0002390B" w:rsidRPr="0002390B">
              <w:rPr>
                <w:color w:val="000000"/>
              </w:rPr>
              <w:t>each</w:t>
            </w:r>
            <w:r w:rsidRPr="0002390B">
              <w:rPr>
                <w:color w:val="000000"/>
              </w:rPr>
              <w:t xml:space="preserve"> stakeholder on </w:t>
            </w:r>
            <w:r w:rsidRPr="0002390B">
              <w:rPr>
                <w:b/>
                <w:color w:val="000000"/>
              </w:rPr>
              <w:t>two</w:t>
            </w:r>
            <w:r w:rsidRPr="0002390B">
              <w:rPr>
                <w:color w:val="000000"/>
              </w:rPr>
              <w:t xml:space="preserve"> sticky notes (you will be using them both later)</w:t>
            </w:r>
          </w:p>
        </w:tc>
        <w:tc>
          <w:tcPr>
            <w:tcW w:w="0" w:type="dxa"/>
            <w:tcBorders>
              <w:top w:val="single" w:sz="4" w:space="0" w:color="892890" w:themeColor="accent1"/>
              <w:bottom w:val="single" w:sz="4" w:space="0" w:color="892890" w:themeColor="accent1"/>
            </w:tcBorders>
          </w:tcPr>
          <w:p w14:paraId="3E476CA9" w14:textId="77777777" w:rsidR="0032328C" w:rsidRPr="007E7ADA" w:rsidRDefault="0032328C" w:rsidP="003232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7B4117E" w14:textId="77777777" w:rsidR="00CE4602" w:rsidRDefault="00CE4602">
      <w:pPr>
        <w:rPr>
          <w:b/>
          <w:color w:val="003366" w:themeColor="text2"/>
          <w:sz w:val="48"/>
        </w:rPr>
        <w:sectPr w:rsidR="00CE4602" w:rsidSect="006D4D14">
          <w:headerReference w:type="default" r:id="rId34"/>
          <w:pgSz w:w="11907" w:h="16840" w:code="9"/>
          <w:pgMar w:top="1134" w:right="907" w:bottom="1134" w:left="1021" w:header="567" w:footer="510" w:gutter="0"/>
          <w:cols w:space="708"/>
          <w:docGrid w:linePitch="360"/>
        </w:sectPr>
      </w:pPr>
      <w:bookmarkStart w:id="34" w:name="_Toc527532397"/>
    </w:p>
    <w:p w14:paraId="320FFC78" w14:textId="77777777" w:rsidR="007457C4" w:rsidRPr="007E7ADA" w:rsidRDefault="007457C4" w:rsidP="007457C4">
      <w:pPr>
        <w:pStyle w:val="Heading1"/>
      </w:pPr>
      <w:bookmarkStart w:id="35" w:name="_Toc89417779"/>
      <w:bookmarkStart w:id="36" w:name="_Ref3288170"/>
      <w:r>
        <w:lastRenderedPageBreak/>
        <w:t>Segment into CPIG</w:t>
      </w:r>
      <w:bookmarkEnd w:id="35"/>
    </w:p>
    <w:p w14:paraId="2A555E70" w14:textId="77777777" w:rsidR="007457C4" w:rsidRPr="007E7ADA" w:rsidRDefault="007457C4" w:rsidP="007457C4">
      <w:pPr>
        <w:pStyle w:val="IntroductoryText"/>
      </w:pPr>
      <w:r w:rsidRPr="007E7ADA">
        <w:t xml:space="preserve">Duration: approximately </w:t>
      </w:r>
      <w:r w:rsidR="002F4740">
        <w:rPr>
          <w:b/>
        </w:rPr>
        <w:t>25</w:t>
      </w:r>
      <w:r w:rsidRPr="006E7E60">
        <w:rPr>
          <w:b/>
        </w:rPr>
        <w:t xml:space="preserve"> minutes</w:t>
      </w:r>
    </w:p>
    <w:tbl>
      <w:tblPr>
        <w:tblStyle w:val="TableGrid"/>
        <w:tblW w:w="10065" w:type="dxa"/>
        <w:tblCellMar>
          <w:left w:w="85" w:type="dxa"/>
          <w:right w:w="85" w:type="dxa"/>
        </w:tblCellMar>
        <w:tblLook w:val="06A0" w:firstRow="1" w:lastRow="0" w:firstColumn="1" w:lastColumn="0" w:noHBand="1" w:noVBand="1"/>
      </w:tblPr>
      <w:tblGrid>
        <w:gridCol w:w="1038"/>
        <w:gridCol w:w="7041"/>
        <w:gridCol w:w="1986"/>
      </w:tblGrid>
      <w:tr w:rsidR="007457C4" w:rsidRPr="007E7ADA" w14:paraId="4E7ADC8F" w14:textId="77777777" w:rsidTr="007457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2814B62C" w14:textId="7A2AC8DF" w:rsidR="007457C4" w:rsidRPr="007E7ADA" w:rsidRDefault="0000236E" w:rsidP="002D2385">
            <w:pPr>
              <w:pStyle w:val="TableHeadingWhite"/>
            </w:pPr>
            <w:r>
              <w:t>Timing</w:t>
            </w:r>
          </w:p>
        </w:tc>
        <w:tc>
          <w:tcPr>
            <w:tcW w:w="7086" w:type="dxa"/>
          </w:tcPr>
          <w:p w14:paraId="3D9D7466" w14:textId="77777777" w:rsidR="007457C4" w:rsidRPr="007E7ADA" w:rsidRDefault="007457C4" w:rsidP="002D2385">
            <w:pPr>
              <w:pStyle w:val="TableHeading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>Speaker notes and instructions</w:t>
            </w:r>
          </w:p>
        </w:tc>
        <w:tc>
          <w:tcPr>
            <w:tcW w:w="1986" w:type="dxa"/>
          </w:tcPr>
          <w:p w14:paraId="5C8752A8" w14:textId="77777777" w:rsidR="007457C4" w:rsidRPr="007E7ADA" w:rsidRDefault="007457C4" w:rsidP="002D2385">
            <w:pPr>
              <w:pStyle w:val="TableHeading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>Resources</w:t>
            </w:r>
          </w:p>
        </w:tc>
      </w:tr>
      <w:tr w:rsidR="007457C4" w:rsidRPr="007E7ADA" w14:paraId="580995FD" w14:textId="77777777" w:rsidTr="004A7D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top"/>
          </w:tcPr>
          <w:p w14:paraId="5A6C3882" w14:textId="77777777" w:rsidR="007457C4" w:rsidRPr="007E7ADA" w:rsidRDefault="007457C4" w:rsidP="004A7DF6"/>
        </w:tc>
        <w:tc>
          <w:tcPr>
            <w:tcW w:w="7086" w:type="dxa"/>
          </w:tcPr>
          <w:p w14:paraId="04C0B5E9" w14:textId="77777777" w:rsidR="007457C4" w:rsidRPr="007E7ADA" w:rsidRDefault="007457C4" w:rsidP="002D23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>Introduce topic:</w:t>
            </w:r>
          </w:p>
          <w:p w14:paraId="700F6796" w14:textId="77777777" w:rsidR="007457C4" w:rsidRPr="007E7ADA" w:rsidRDefault="007457C4" w:rsidP="002D2385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Segment the stakeholders</w:t>
            </w:r>
          </w:p>
          <w:p w14:paraId="1A05CB53" w14:textId="77777777" w:rsidR="007457C4" w:rsidRPr="007E7ADA" w:rsidRDefault="00991D63" w:rsidP="002D2385">
            <w:pPr>
              <w:pStyle w:val="bullet1"/>
              <w:spacing w:before="11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Segment stakeholders using CPIG</w:t>
            </w:r>
          </w:p>
        </w:tc>
        <w:tc>
          <w:tcPr>
            <w:tcW w:w="1986" w:type="dxa"/>
          </w:tcPr>
          <w:p w14:paraId="6B55DCEE" w14:textId="77777777" w:rsidR="007457C4" w:rsidRPr="007E7ADA" w:rsidRDefault="007457C4" w:rsidP="002D23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91D63" w:rsidRPr="007E7ADA" w14:paraId="52DF586D" w14:textId="77777777" w:rsidTr="00AB0F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top"/>
          </w:tcPr>
          <w:p w14:paraId="14042533" w14:textId="77777777" w:rsidR="0072277C" w:rsidRDefault="004A7DF6" w:rsidP="00AB0F27">
            <w:pPr>
              <w:rPr>
                <w:rFonts w:ascii="Arial" w:hAnsi="Arial" w:cs="Arial"/>
              </w:rPr>
            </w:pPr>
            <w:r w:rsidRPr="00F27528">
              <w:rPr>
                <w:rFonts w:ascii="Arial" w:hAnsi="Arial" w:cs="Arial"/>
                <w:color w:val="000000" w:themeColor="text1"/>
              </w:rPr>
              <w:t>3 mins</w:t>
            </w:r>
          </w:p>
          <w:p w14:paraId="5912D186" w14:textId="77777777" w:rsidR="0072277C" w:rsidRDefault="0072277C" w:rsidP="00AB0F27">
            <w:pPr>
              <w:rPr>
                <w:rFonts w:ascii="Arial" w:hAnsi="Arial" w:cs="Arial"/>
              </w:rPr>
            </w:pPr>
          </w:p>
          <w:p w14:paraId="02CBEABF" w14:textId="7E13CFAB" w:rsidR="004A7DF6" w:rsidRPr="00F27528" w:rsidRDefault="0072277C" w:rsidP="00AB0F27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423303B1" wp14:editId="3A216B74">
                  <wp:extent cx="454025" cy="454025"/>
                  <wp:effectExtent l="0" t="0" r="3175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9807" cy="45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6" w:type="dxa"/>
          </w:tcPr>
          <w:p w14:paraId="63F96113" w14:textId="77777777" w:rsidR="004A7DF6" w:rsidRDefault="004A7DF6" w:rsidP="004A7DF6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37" w:name="_Hlk517689258"/>
            <w:r w:rsidRPr="003B3F22">
              <w:t>Why segment?</w:t>
            </w:r>
            <w:bookmarkEnd w:id="37"/>
          </w:p>
          <w:p w14:paraId="710DFEE0" w14:textId="77777777" w:rsidR="004A7DF6" w:rsidRDefault="004A7DF6" w:rsidP="004A7D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Now that you have identified you stakeholders, you will be able to segment them.</w:t>
            </w:r>
          </w:p>
          <w:p w14:paraId="40F7DA93" w14:textId="194968C3" w:rsidR="004A7DF6" w:rsidRPr="007D4C31" w:rsidRDefault="004A7DF6" w:rsidP="004A7D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Discussion</w:t>
            </w:r>
          </w:p>
          <w:p w14:paraId="7F891556" w14:textId="77777777" w:rsidR="004A7DF6" w:rsidRDefault="004A7DF6" w:rsidP="004A7DF6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Why would we want to segment our stakeholders?</w:t>
            </w:r>
            <w:r w:rsidRPr="005B7874">
              <w:t xml:space="preserve"> </w:t>
            </w:r>
          </w:p>
          <w:p w14:paraId="49047F93" w14:textId="77777777" w:rsidR="004A7DF6" w:rsidRDefault="004A7DF6" w:rsidP="004A7D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C9F03A4" w14:textId="77777777" w:rsidR="004A7DF6" w:rsidRPr="004A7DF6" w:rsidRDefault="004A7DF6" w:rsidP="004A7D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 xml:space="preserve">Display slide: </w:t>
            </w:r>
            <w:r>
              <w:rPr>
                <w:i/>
              </w:rPr>
              <w:t>Why segment?</w:t>
            </w:r>
            <w:r>
              <w:t xml:space="preserve"> to reinforce responses</w:t>
            </w:r>
          </w:p>
        </w:tc>
        <w:tc>
          <w:tcPr>
            <w:tcW w:w="1986" w:type="dxa"/>
          </w:tcPr>
          <w:p w14:paraId="0B5B913C" w14:textId="77777777" w:rsidR="004A7DF6" w:rsidRPr="007E7ADA" w:rsidRDefault="00E16F50" w:rsidP="004A7D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8A79FF" wp14:editId="375E636A">
                  <wp:extent cx="1084826" cy="814136"/>
                  <wp:effectExtent l="19050" t="19050" r="20320" b="2413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266" cy="821971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DF6" w:rsidRPr="007E7ADA" w14:paraId="39A3F37D" w14:textId="77777777" w:rsidTr="00991D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top"/>
          </w:tcPr>
          <w:p w14:paraId="03C77D53" w14:textId="77777777" w:rsidR="0072277C" w:rsidRPr="00D23566" w:rsidRDefault="004A7DF6" w:rsidP="004A7DF6">
            <w:pPr>
              <w:rPr>
                <w:rFonts w:ascii="Arial" w:hAnsi="Arial" w:cs="Arial"/>
                <w:color w:val="000000" w:themeColor="text1"/>
              </w:rPr>
            </w:pPr>
            <w:r w:rsidRPr="0000236E">
              <w:rPr>
                <w:rFonts w:ascii="Arial" w:hAnsi="Arial" w:cs="Arial"/>
              </w:rPr>
              <w:t>5 mins</w:t>
            </w:r>
          </w:p>
          <w:p w14:paraId="2FF2B335" w14:textId="77777777" w:rsidR="0072277C" w:rsidRDefault="0072277C" w:rsidP="004A7DF6">
            <w:pPr>
              <w:rPr>
                <w:rFonts w:ascii="Arial" w:hAnsi="Arial" w:cs="Arial"/>
              </w:rPr>
            </w:pPr>
          </w:p>
          <w:p w14:paraId="63BB8AD6" w14:textId="77777777" w:rsidR="0072277C" w:rsidRDefault="0072277C" w:rsidP="004A7DF6">
            <w:pPr>
              <w:rPr>
                <w:rFonts w:ascii="Arial" w:hAnsi="Arial" w:cs="Arial"/>
              </w:rPr>
            </w:pPr>
          </w:p>
          <w:p w14:paraId="5FB130B4" w14:textId="77777777" w:rsidR="0072277C" w:rsidRDefault="0072277C" w:rsidP="004A7DF6">
            <w:pPr>
              <w:rPr>
                <w:rFonts w:ascii="Arial" w:hAnsi="Arial" w:cs="Arial"/>
              </w:rPr>
            </w:pPr>
          </w:p>
          <w:p w14:paraId="26090D9D" w14:textId="77777777" w:rsidR="0072277C" w:rsidRDefault="0072277C" w:rsidP="004A7DF6">
            <w:pPr>
              <w:rPr>
                <w:rFonts w:ascii="Arial" w:hAnsi="Arial" w:cs="Arial"/>
              </w:rPr>
            </w:pPr>
          </w:p>
          <w:p w14:paraId="1A3470C0" w14:textId="77777777" w:rsidR="0072277C" w:rsidRDefault="0072277C" w:rsidP="004A7DF6">
            <w:pPr>
              <w:rPr>
                <w:rFonts w:ascii="Arial" w:hAnsi="Arial" w:cs="Arial"/>
              </w:rPr>
            </w:pPr>
          </w:p>
          <w:p w14:paraId="5D503F30" w14:textId="68D63CA1" w:rsidR="004A7DF6" w:rsidRPr="00F27528" w:rsidRDefault="0072277C" w:rsidP="004A7DF6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A28A41E" wp14:editId="442CD775">
                  <wp:extent cx="454025" cy="454025"/>
                  <wp:effectExtent l="0" t="0" r="3175" b="317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9807" cy="45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6" w:type="dxa"/>
          </w:tcPr>
          <w:p w14:paraId="6A94FC5C" w14:textId="77777777" w:rsidR="004A7DF6" w:rsidRDefault="00991D63" w:rsidP="004A7DF6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CPIG </w:t>
            </w:r>
            <w:r w:rsidR="004A7DF6" w:rsidRPr="003B3F22">
              <w:t>Definitions</w:t>
            </w:r>
          </w:p>
          <w:p w14:paraId="70A25326" w14:textId="77777777" w:rsidR="004A7DF6" w:rsidRDefault="004A7DF6" w:rsidP="004A7D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Let’s first define the segments we will be looking at:</w:t>
            </w:r>
          </w:p>
          <w:p w14:paraId="1E5CD111" w14:textId="77777777" w:rsidR="004A7DF6" w:rsidRPr="0072528D" w:rsidRDefault="004A7DF6" w:rsidP="00991D63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528D">
              <w:t>Our clients (C)</w:t>
            </w:r>
          </w:p>
          <w:p w14:paraId="69CD412E" w14:textId="77777777" w:rsidR="004A7DF6" w:rsidRPr="0072528D" w:rsidRDefault="004A7DF6" w:rsidP="00991D63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528D">
              <w:t>Our providers or suppliers (P)</w:t>
            </w:r>
          </w:p>
          <w:p w14:paraId="024A70E9" w14:textId="77777777" w:rsidR="004A7DF6" w:rsidRPr="0072528D" w:rsidRDefault="004A7DF6" w:rsidP="00991D63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528D">
              <w:t>Our influencers (I) – those possibly outside the project but who could inform or influence our change</w:t>
            </w:r>
          </w:p>
          <w:p w14:paraId="7CDA3D09" w14:textId="77777777" w:rsidR="004A7DF6" w:rsidRPr="0072528D" w:rsidRDefault="004A7DF6" w:rsidP="00991D63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528D">
              <w:t xml:space="preserve">Those in governance of the project (G), the decision makers and the regulators, internal or external </w:t>
            </w:r>
          </w:p>
          <w:p w14:paraId="5B646A6C" w14:textId="5A0AD376" w:rsidR="004A7DF6" w:rsidRPr="007D4C31" w:rsidRDefault="004A7DF6" w:rsidP="004A7D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Discussion</w:t>
            </w:r>
          </w:p>
          <w:p w14:paraId="36538E39" w14:textId="77777777" w:rsidR="004A7DF6" w:rsidRPr="005160B1" w:rsidRDefault="003E5EEB" w:rsidP="00991D63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</w:t>
            </w:r>
            <w:r w:rsidR="005160B1" w:rsidRPr="005160B1">
              <w:t>an you give</w:t>
            </w:r>
            <w:r>
              <w:t xml:space="preserve"> an</w:t>
            </w:r>
            <w:r w:rsidR="005160B1" w:rsidRPr="005160B1">
              <w:t xml:space="preserve"> example of each segment</w:t>
            </w:r>
            <w:r w:rsidR="004A7DF6" w:rsidRPr="005160B1">
              <w:t>?</w:t>
            </w:r>
          </w:p>
          <w:p w14:paraId="3E83E425" w14:textId="77777777" w:rsidR="004A7DF6" w:rsidRPr="003B3F22" w:rsidRDefault="004A7DF6" w:rsidP="004A7DF6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b w:val="0"/>
                <w:color w:val="000000"/>
              </w:rPr>
              <w:t xml:space="preserve">Respond </w:t>
            </w:r>
            <w:r w:rsidRPr="00BB0497">
              <w:rPr>
                <w:rFonts w:ascii="Arial" w:hAnsi="Arial" w:cs="Arial"/>
                <w:color w:val="000000"/>
              </w:rPr>
              <w:t>to answers.</w:t>
            </w:r>
          </w:p>
        </w:tc>
        <w:tc>
          <w:tcPr>
            <w:tcW w:w="1986" w:type="dxa"/>
          </w:tcPr>
          <w:p w14:paraId="64D42533" w14:textId="77777777" w:rsidR="004A7DF6" w:rsidRPr="0032328C" w:rsidRDefault="004A7DF6" w:rsidP="004A7D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4A7DF6">
              <w:rPr>
                <w:noProof/>
              </w:rPr>
              <w:drawing>
                <wp:inline distT="0" distB="0" distL="0" distR="0" wp14:anchorId="75605D31" wp14:editId="53558C7E">
                  <wp:extent cx="1080000" cy="810000"/>
                  <wp:effectExtent l="19050" t="19050" r="25400" b="28575"/>
                  <wp:docPr id="64531" name="Picture 64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D63" w:rsidRPr="007E7ADA" w14:paraId="3B731711" w14:textId="77777777" w:rsidTr="00991D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top"/>
          </w:tcPr>
          <w:p w14:paraId="3BFB3802" w14:textId="77777777" w:rsidR="0072277C" w:rsidRDefault="00991D63" w:rsidP="00D2356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</w:rPr>
              <w:t>5 mins</w:t>
            </w:r>
          </w:p>
          <w:p w14:paraId="61C0D3B5" w14:textId="31343C54" w:rsidR="00991D63" w:rsidRPr="00D23566" w:rsidRDefault="0072277C" w:rsidP="00991D63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08DB34A" wp14:editId="7723CFA2">
                  <wp:extent cx="536028" cy="536028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4" cy="544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6" w:type="dxa"/>
          </w:tcPr>
          <w:p w14:paraId="3D86A3AA" w14:textId="77777777" w:rsidR="00991D63" w:rsidRPr="003B3F22" w:rsidRDefault="005C27ED" w:rsidP="00991D63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Segment the stakeholders</w:t>
            </w:r>
          </w:p>
          <w:p w14:paraId="71419396" w14:textId="77777777" w:rsidR="00991D63" w:rsidRDefault="00991D63" w:rsidP="00991D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ascii="Arial" w:hAnsi="Arial" w:cs="Arial"/>
                <w:color w:val="000000"/>
              </w:rPr>
              <w:t>Now you will segment the stakeholders you have identified.</w:t>
            </w:r>
          </w:p>
          <w:p w14:paraId="7BC7D1BB" w14:textId="1EE63431" w:rsidR="00991D63" w:rsidRDefault="00991D63" w:rsidP="00991D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Activity</w:t>
            </w:r>
          </w:p>
          <w:p w14:paraId="3BC5F708" w14:textId="77777777" w:rsidR="006C5934" w:rsidRDefault="006C5934" w:rsidP="00991D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Instructions</w:t>
            </w:r>
          </w:p>
          <w:p w14:paraId="34A2D0BD" w14:textId="77777777" w:rsidR="00991D63" w:rsidRPr="00991D63" w:rsidRDefault="00991D63" w:rsidP="00991D63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Allow 5 mins for this activity</w:t>
            </w:r>
          </w:p>
          <w:p w14:paraId="652EAC8A" w14:textId="77777777" w:rsidR="00991D63" w:rsidRDefault="00991D63" w:rsidP="00991D63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C5934">
              <w:t>Form</w:t>
            </w:r>
            <w:r>
              <w:t xml:space="preserve"> four groups and allocate the previously identified stakeholders sticky notes between the groups.</w:t>
            </w:r>
          </w:p>
          <w:p w14:paraId="4A9E07B8" w14:textId="77777777" w:rsidR="00991D63" w:rsidRDefault="00991D63" w:rsidP="00991D63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Indicate which category they fit into by initialling the corner with:</w:t>
            </w:r>
          </w:p>
          <w:p w14:paraId="2B9AF2AA" w14:textId="77777777" w:rsidR="00991D63" w:rsidRDefault="00991D63" w:rsidP="00991D63">
            <w:pPr>
              <w:pStyle w:val="ListBulle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 for </w:t>
            </w:r>
            <w:r w:rsidR="005160B1">
              <w:t>clients</w:t>
            </w:r>
          </w:p>
          <w:p w14:paraId="725C2EE8" w14:textId="77777777" w:rsidR="00991D63" w:rsidRDefault="00991D63" w:rsidP="00991D63">
            <w:pPr>
              <w:pStyle w:val="ListBulle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 for </w:t>
            </w:r>
            <w:r w:rsidR="005160B1">
              <w:t>p</w:t>
            </w:r>
            <w:r>
              <w:t>rovider</w:t>
            </w:r>
            <w:r w:rsidR="005160B1">
              <w:t>s/suppliers</w:t>
            </w:r>
          </w:p>
          <w:p w14:paraId="5580819A" w14:textId="77777777" w:rsidR="00991D63" w:rsidRDefault="00991D63" w:rsidP="00991D63">
            <w:pPr>
              <w:pStyle w:val="ListBulle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 for </w:t>
            </w:r>
            <w:r w:rsidR="00C46020">
              <w:t>i</w:t>
            </w:r>
            <w:r>
              <w:t>nfluencer</w:t>
            </w:r>
            <w:r w:rsidR="00C46020">
              <w:t>s</w:t>
            </w:r>
          </w:p>
          <w:p w14:paraId="3DF8CC95" w14:textId="77777777" w:rsidR="00991D63" w:rsidRPr="00BB0497" w:rsidRDefault="00991D63" w:rsidP="00991D63">
            <w:pPr>
              <w:pStyle w:val="ListBulle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G for </w:t>
            </w:r>
            <w:r w:rsidR="00C46020">
              <w:t>g</w:t>
            </w:r>
            <w:r>
              <w:t>overnance</w:t>
            </w:r>
          </w:p>
        </w:tc>
        <w:tc>
          <w:tcPr>
            <w:tcW w:w="1986" w:type="dxa"/>
          </w:tcPr>
          <w:p w14:paraId="0CCD4F97" w14:textId="77777777" w:rsidR="00991D63" w:rsidRPr="004A7DF6" w:rsidRDefault="00991D63" w:rsidP="00991D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991D63" w:rsidRPr="007E7ADA" w14:paraId="10EAD2C6" w14:textId="77777777" w:rsidTr="00AB0F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top"/>
          </w:tcPr>
          <w:p w14:paraId="4369FCC2" w14:textId="77777777" w:rsidR="00991D63" w:rsidRDefault="00991D63" w:rsidP="00AB0F27">
            <w:pPr>
              <w:rPr>
                <w:rFonts w:ascii="Arial" w:hAnsi="Arial" w:cs="Arial"/>
              </w:rPr>
            </w:pPr>
            <w:r w:rsidRPr="005D3831">
              <w:rPr>
                <w:rFonts w:ascii="Arial" w:hAnsi="Arial" w:cs="Arial"/>
                <w:color w:val="000000" w:themeColor="text1"/>
              </w:rPr>
              <w:lastRenderedPageBreak/>
              <w:t>7 mins</w:t>
            </w:r>
            <w:r w:rsidR="0072277C">
              <w:rPr>
                <w:noProof/>
              </w:rPr>
              <w:drawing>
                <wp:inline distT="0" distB="0" distL="0" distR="0" wp14:anchorId="59F8A9CD" wp14:editId="441DE2A8">
                  <wp:extent cx="551421" cy="551421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503" cy="559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48BE64" w14:textId="7C553A3E" w:rsidR="0072277C" w:rsidRPr="005D3831" w:rsidRDefault="0072277C" w:rsidP="00AB0F27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6CA856A7" wp14:editId="111147DF">
                  <wp:extent cx="536028" cy="536028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4" cy="544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6" w:type="dxa"/>
          </w:tcPr>
          <w:p w14:paraId="40B80BBE" w14:textId="77777777" w:rsidR="0072277C" w:rsidRDefault="0072277C" w:rsidP="00991D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  <w:p w14:paraId="06BCECA8" w14:textId="6DB14DA3" w:rsidR="00AB0F27" w:rsidRPr="005D3831" w:rsidRDefault="00AB0F27" w:rsidP="00991D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5D3831">
              <w:rPr>
                <w:rFonts w:ascii="Arial" w:hAnsi="Arial" w:cs="Arial"/>
                <w:b/>
              </w:rPr>
              <w:t>CPIG Chart</w:t>
            </w:r>
          </w:p>
          <w:p w14:paraId="18CF92D8" w14:textId="77777777" w:rsidR="00991D63" w:rsidRDefault="00991D63" w:rsidP="009341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D3831">
              <w:rPr>
                <w:b/>
              </w:rPr>
              <w:t>Draw</w:t>
            </w:r>
            <w:r w:rsidRPr="005D3831">
              <w:t xml:space="preserve"> the CPIG Chart </w:t>
            </w:r>
            <w:r w:rsidR="005D3831" w:rsidRPr="005D3831">
              <w:t xml:space="preserve">(at right) </w:t>
            </w:r>
            <w:r w:rsidRPr="005D3831">
              <w:t>on the whiteboard or flipchart.</w:t>
            </w:r>
          </w:p>
          <w:p w14:paraId="74A0AE75" w14:textId="77777777" w:rsidR="0072277C" w:rsidRDefault="0072277C" w:rsidP="009341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</w:p>
          <w:p w14:paraId="6E412994" w14:textId="7AD5E37D" w:rsidR="00934108" w:rsidRDefault="00934108" w:rsidP="009341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Activity</w:t>
            </w:r>
          </w:p>
          <w:p w14:paraId="54E50D0C" w14:textId="77777777" w:rsidR="00934108" w:rsidRDefault="00934108" w:rsidP="009341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Instructions</w:t>
            </w:r>
          </w:p>
          <w:p w14:paraId="72326FFB" w14:textId="77777777" w:rsidR="00934108" w:rsidRPr="00991D63" w:rsidRDefault="00934108" w:rsidP="00934108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Allow </w:t>
            </w:r>
            <w:r w:rsidR="003E5EEB">
              <w:t>7</w:t>
            </w:r>
            <w:r>
              <w:t xml:space="preserve"> mins for this activity</w:t>
            </w:r>
          </w:p>
          <w:p w14:paraId="13FEDC3C" w14:textId="77777777" w:rsidR="00991D63" w:rsidRPr="005D3831" w:rsidRDefault="00991D63" w:rsidP="00AB0F27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D3831">
              <w:t xml:space="preserve">Ask </w:t>
            </w:r>
            <w:r w:rsidR="005C27ED" w:rsidRPr="005D3831">
              <w:t>the groups</w:t>
            </w:r>
            <w:r w:rsidRPr="005D3831">
              <w:t xml:space="preserve"> to place the </w:t>
            </w:r>
            <w:r w:rsidR="00747C08">
              <w:t xml:space="preserve">stakeholder </w:t>
            </w:r>
            <w:r w:rsidRPr="005D3831">
              <w:t>sticky notes in the relevant position on the CPIG Chart.  If there are disagreements on any suggestions</w:t>
            </w:r>
            <w:r w:rsidR="003E5EEB">
              <w:t>,</w:t>
            </w:r>
            <w:r w:rsidRPr="005D3831">
              <w:t xml:space="preserve"> facilitate an outcome.  </w:t>
            </w:r>
          </w:p>
          <w:p w14:paraId="33539A94" w14:textId="77777777" w:rsidR="00991D63" w:rsidRPr="005D3831" w:rsidRDefault="00991D63" w:rsidP="00AB0F27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D3831">
              <w:t xml:space="preserve">Ask all the participants to </w:t>
            </w:r>
            <w:r w:rsidR="005C27ED" w:rsidRPr="005D3831">
              <w:t>check</w:t>
            </w:r>
            <w:r w:rsidRPr="005D3831">
              <w:t xml:space="preserve"> the chart, removing double-ups and reaching consensus (if required).</w:t>
            </w:r>
          </w:p>
        </w:tc>
        <w:tc>
          <w:tcPr>
            <w:tcW w:w="1986" w:type="dxa"/>
          </w:tcPr>
          <w:p w14:paraId="295DDCC2" w14:textId="77777777" w:rsidR="00991D63" w:rsidRPr="004A7DF6" w:rsidRDefault="00991D63" w:rsidP="00991D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object w:dxaOrig="7125" w:dyaOrig="7005" w14:anchorId="73B7DE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pt;height:84pt" o:ole="">
                  <v:imagedata r:id="rId37" o:title=""/>
                </v:shape>
                <o:OLEObject Type="Embed" ProgID="PBrush" ShapeID="_x0000_i1025" DrawAspect="Content" ObjectID="_1700293039" r:id="rId38"/>
              </w:object>
            </w:r>
          </w:p>
        </w:tc>
      </w:tr>
      <w:tr w:rsidR="00AB0F27" w:rsidRPr="007E7ADA" w14:paraId="17180064" w14:textId="77777777" w:rsidTr="00AB0F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bottom w:val="single" w:sz="2" w:space="0" w:color="892890" w:themeColor="accent1"/>
            </w:tcBorders>
          </w:tcPr>
          <w:p w14:paraId="1BA4B6AC" w14:textId="77777777" w:rsidR="00AB0F27" w:rsidRPr="00F27528" w:rsidRDefault="00AB0F27" w:rsidP="00AB0F27">
            <w:pPr>
              <w:rPr>
                <w:rFonts w:ascii="Arial" w:hAnsi="Arial" w:cs="Arial"/>
              </w:rPr>
            </w:pPr>
          </w:p>
        </w:tc>
        <w:tc>
          <w:tcPr>
            <w:tcW w:w="7086" w:type="dxa"/>
            <w:tcBorders>
              <w:bottom w:val="single" w:sz="2" w:space="0" w:color="892890" w:themeColor="accent1"/>
            </w:tcBorders>
          </w:tcPr>
          <w:p w14:paraId="19009591" w14:textId="77777777" w:rsidR="00AB0F27" w:rsidRPr="0002390B" w:rsidRDefault="00AB0F27" w:rsidP="00AB0F27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390B">
              <w:t>Transition</w:t>
            </w:r>
          </w:p>
          <w:p w14:paraId="46768E2D" w14:textId="77777777" w:rsidR="00AB0F27" w:rsidRDefault="00AB0F27" w:rsidP="00AB0F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2390B">
              <w:rPr>
                <w:rFonts w:ascii="Arial" w:hAnsi="Arial" w:cs="Arial"/>
                <w:color w:val="000000"/>
              </w:rPr>
              <w:t xml:space="preserve">We have segmented the stakeholders into clients, providers, </w:t>
            </w:r>
            <w:proofErr w:type="gramStart"/>
            <w:r w:rsidRPr="0002390B">
              <w:rPr>
                <w:rFonts w:ascii="Arial" w:hAnsi="Arial" w:cs="Arial"/>
                <w:color w:val="000000"/>
              </w:rPr>
              <w:t>influencers</w:t>
            </w:r>
            <w:proofErr w:type="gramEnd"/>
            <w:r w:rsidRPr="0002390B">
              <w:rPr>
                <w:rFonts w:ascii="Arial" w:hAnsi="Arial" w:cs="Arial"/>
                <w:color w:val="000000"/>
              </w:rPr>
              <w:t xml:space="preserve"> and governance, now we will prioritis</w:t>
            </w:r>
            <w:r w:rsidR="0002390B" w:rsidRPr="0002390B">
              <w:rPr>
                <w:rFonts w:ascii="Arial" w:hAnsi="Arial" w:cs="Arial"/>
                <w:color w:val="000000"/>
              </w:rPr>
              <w:t>e</w:t>
            </w:r>
            <w:r w:rsidRPr="0002390B">
              <w:rPr>
                <w:rFonts w:ascii="Arial" w:hAnsi="Arial" w:cs="Arial"/>
                <w:color w:val="000000"/>
              </w:rPr>
              <w:t xml:space="preserve"> them.</w:t>
            </w:r>
          </w:p>
          <w:p w14:paraId="4D393E85" w14:textId="77777777" w:rsidR="0002390B" w:rsidRPr="0002390B" w:rsidRDefault="0002390B" w:rsidP="00AB0F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  <w:p w14:paraId="28205CEB" w14:textId="77777777" w:rsidR="005D3831" w:rsidRPr="0002390B" w:rsidRDefault="005D3831" w:rsidP="00AB0F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noProof/>
              </w:rPr>
            </w:pPr>
            <w:r w:rsidRPr="0002390B">
              <w:rPr>
                <w:rFonts w:cs="Arial"/>
                <w:b/>
                <w:noProof/>
              </w:rPr>
              <w:t xml:space="preserve">Note: Go to </w:t>
            </w:r>
            <w:r w:rsidR="0002390B" w:rsidRPr="0002390B">
              <w:rPr>
                <w:rFonts w:cs="Arial"/>
                <w:b/>
                <w:noProof/>
              </w:rPr>
              <w:t>either:</w:t>
            </w:r>
          </w:p>
          <w:p w14:paraId="7C996CB9" w14:textId="77777777" w:rsidR="0002390B" w:rsidRPr="0002390B" w:rsidRDefault="0002390B" w:rsidP="0002390B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02390B">
              <w:rPr>
                <w:noProof/>
              </w:rPr>
              <w:t>Prioritise: Impact/Influence Ma</w:t>
            </w:r>
            <w:r w:rsidR="008A738E">
              <w:rPr>
                <w:noProof/>
              </w:rPr>
              <w:t>trix</w:t>
            </w:r>
          </w:p>
          <w:p w14:paraId="24ECEEBE" w14:textId="77777777" w:rsidR="0002390B" w:rsidRPr="0002390B" w:rsidRDefault="0002390B" w:rsidP="000239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02390B">
              <w:rPr>
                <w:noProof/>
              </w:rPr>
              <w:t>OR</w:t>
            </w:r>
          </w:p>
          <w:p w14:paraId="308FBA7A" w14:textId="77777777" w:rsidR="0002390B" w:rsidRPr="0002390B" w:rsidRDefault="0002390B" w:rsidP="0002390B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02390B">
              <w:rPr>
                <w:noProof/>
              </w:rPr>
              <w:t>Prioritise: Inform, Consult, Involve, Collaborate</w:t>
            </w:r>
          </w:p>
        </w:tc>
        <w:tc>
          <w:tcPr>
            <w:tcW w:w="1986" w:type="dxa"/>
            <w:tcBorders>
              <w:bottom w:val="single" w:sz="2" w:space="0" w:color="892890" w:themeColor="accent1"/>
            </w:tcBorders>
          </w:tcPr>
          <w:p w14:paraId="14F1B0CA" w14:textId="77777777" w:rsidR="00AB0F27" w:rsidRDefault="00AB0F27" w:rsidP="00991D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ED3A8FD" w14:textId="77777777" w:rsidR="00AB0F27" w:rsidRPr="009012DA" w:rsidRDefault="00AB0F27" w:rsidP="00AB0F27">
      <w:pPr>
        <w:rPr>
          <w:rFonts w:cs="Arial"/>
          <w:sz w:val="24"/>
          <w:szCs w:val="24"/>
        </w:rPr>
      </w:pPr>
      <w:bookmarkStart w:id="38" w:name="_Ref3288216"/>
      <w:bookmarkStart w:id="39" w:name="_Ref3463090"/>
      <w:bookmarkEnd w:id="34"/>
      <w:bookmarkEnd w:id="36"/>
    </w:p>
    <w:bookmarkEnd w:id="24"/>
    <w:p w14:paraId="6906AF46" w14:textId="77777777" w:rsidR="00CE4602" w:rsidRDefault="00CE4602" w:rsidP="009F3927">
      <w:pPr>
        <w:pStyle w:val="Heading1"/>
        <w:sectPr w:rsidR="00CE4602" w:rsidSect="006D4D14">
          <w:headerReference w:type="default" r:id="rId39"/>
          <w:pgSz w:w="11907" w:h="16840" w:code="9"/>
          <w:pgMar w:top="1134" w:right="907" w:bottom="1134" w:left="1021" w:header="567" w:footer="510" w:gutter="0"/>
          <w:cols w:space="708"/>
          <w:docGrid w:linePitch="360"/>
        </w:sectPr>
      </w:pPr>
    </w:p>
    <w:p w14:paraId="407F0791" w14:textId="77777777" w:rsidR="00DF6439" w:rsidRPr="007E7ADA" w:rsidRDefault="00AB0F27" w:rsidP="009F3927">
      <w:pPr>
        <w:pStyle w:val="Heading1"/>
      </w:pPr>
      <w:bookmarkStart w:id="40" w:name="_Toc89417780"/>
      <w:bookmarkEnd w:id="38"/>
      <w:bookmarkEnd w:id="39"/>
      <w:r>
        <w:lastRenderedPageBreak/>
        <w:t>Segment into Internal and External Stakeholders</w:t>
      </w:r>
      <w:bookmarkEnd w:id="40"/>
    </w:p>
    <w:p w14:paraId="6452182C" w14:textId="77777777" w:rsidR="00DF6439" w:rsidRPr="0075662F" w:rsidRDefault="00DF6439" w:rsidP="00DF6439">
      <w:pPr>
        <w:pStyle w:val="IntroductoryText"/>
      </w:pPr>
      <w:r w:rsidRPr="0075662F">
        <w:t xml:space="preserve">Duration: approximately </w:t>
      </w:r>
      <w:r w:rsidR="00AB0F27">
        <w:rPr>
          <w:b/>
        </w:rPr>
        <w:t>2</w:t>
      </w:r>
      <w:r w:rsidR="0075662F" w:rsidRPr="0075662F">
        <w:rPr>
          <w:b/>
        </w:rPr>
        <w:t>5</w:t>
      </w:r>
      <w:r w:rsidRPr="0075662F">
        <w:rPr>
          <w:b/>
        </w:rPr>
        <w:t xml:space="preserve"> minutes</w:t>
      </w:r>
    </w:p>
    <w:tbl>
      <w:tblPr>
        <w:tblStyle w:val="TableGrid"/>
        <w:tblW w:w="10065" w:type="dxa"/>
        <w:tblLayout w:type="fixed"/>
        <w:tblCellMar>
          <w:left w:w="85" w:type="dxa"/>
          <w:right w:w="85" w:type="dxa"/>
        </w:tblCellMar>
        <w:tblLook w:val="06A0" w:firstRow="1" w:lastRow="0" w:firstColumn="1" w:lastColumn="0" w:noHBand="1" w:noVBand="1"/>
      </w:tblPr>
      <w:tblGrid>
        <w:gridCol w:w="993"/>
        <w:gridCol w:w="7086"/>
        <w:gridCol w:w="1986"/>
      </w:tblGrid>
      <w:tr w:rsidR="00DF6439" w:rsidRPr="007E7ADA" w14:paraId="1AFBB34E" w14:textId="77777777" w:rsidTr="00AB0F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3C76294D" w14:textId="7A851DDB" w:rsidR="00DF6439" w:rsidRPr="007E7ADA" w:rsidRDefault="0000236E" w:rsidP="006D4D14">
            <w:pPr>
              <w:pStyle w:val="TableHeadingWhite"/>
            </w:pPr>
            <w:r>
              <w:t>Timing</w:t>
            </w:r>
          </w:p>
        </w:tc>
        <w:tc>
          <w:tcPr>
            <w:tcW w:w="7086" w:type="dxa"/>
          </w:tcPr>
          <w:p w14:paraId="1C1B363B" w14:textId="77777777" w:rsidR="00DF6439" w:rsidRPr="007E7ADA" w:rsidRDefault="00B21B72" w:rsidP="006D4D14">
            <w:pPr>
              <w:pStyle w:val="TableHeading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>Speaker notes and instructions</w:t>
            </w:r>
          </w:p>
        </w:tc>
        <w:tc>
          <w:tcPr>
            <w:tcW w:w="1986" w:type="dxa"/>
          </w:tcPr>
          <w:p w14:paraId="5AFC454E" w14:textId="77777777" w:rsidR="00DF6439" w:rsidRPr="007E7ADA" w:rsidRDefault="00DF6439" w:rsidP="006D4D14">
            <w:pPr>
              <w:pStyle w:val="TableHeading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>Resources</w:t>
            </w:r>
          </w:p>
        </w:tc>
      </w:tr>
      <w:tr w:rsidR="00AB0F27" w:rsidRPr="007E7ADA" w14:paraId="06F47161" w14:textId="77777777" w:rsidTr="002D23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top"/>
          </w:tcPr>
          <w:p w14:paraId="451A7560" w14:textId="77777777" w:rsidR="00AB0F27" w:rsidRPr="007E7ADA" w:rsidRDefault="00AB0F27" w:rsidP="002D2385"/>
        </w:tc>
        <w:tc>
          <w:tcPr>
            <w:tcW w:w="7086" w:type="dxa"/>
          </w:tcPr>
          <w:p w14:paraId="2315CD00" w14:textId="77777777" w:rsidR="00AB0F27" w:rsidRPr="007E7ADA" w:rsidRDefault="00AB0F27" w:rsidP="002D23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>Introduce topic:</w:t>
            </w:r>
          </w:p>
          <w:p w14:paraId="16664CC6" w14:textId="77777777" w:rsidR="00AB0F27" w:rsidRPr="007E7ADA" w:rsidRDefault="00AB0F27" w:rsidP="002D2385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Segment the stakeholders</w:t>
            </w:r>
          </w:p>
          <w:p w14:paraId="6D9BFE40" w14:textId="77777777" w:rsidR="00AB0F27" w:rsidRPr="007E7ADA" w:rsidRDefault="00AB0F27" w:rsidP="002D2385">
            <w:pPr>
              <w:pStyle w:val="bullet1"/>
              <w:spacing w:before="11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Segment stakeholders by external and external categories</w:t>
            </w:r>
          </w:p>
        </w:tc>
        <w:tc>
          <w:tcPr>
            <w:tcW w:w="1986" w:type="dxa"/>
          </w:tcPr>
          <w:p w14:paraId="1475D18B" w14:textId="77777777" w:rsidR="00AB0F27" w:rsidRPr="007E7ADA" w:rsidRDefault="00AB0F27" w:rsidP="002D23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B0F27" w:rsidRPr="007E7ADA" w14:paraId="15599E97" w14:textId="77777777" w:rsidTr="002D23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top"/>
          </w:tcPr>
          <w:p w14:paraId="7BAEFAD0" w14:textId="77777777" w:rsidR="0072277C" w:rsidRDefault="00AB0F27" w:rsidP="00D23566">
            <w:pPr>
              <w:jc w:val="center"/>
              <w:rPr>
                <w:rFonts w:ascii="Arial" w:hAnsi="Arial" w:cs="Arial"/>
              </w:rPr>
            </w:pPr>
            <w:r w:rsidRPr="00F27528">
              <w:rPr>
                <w:rFonts w:ascii="Arial" w:hAnsi="Arial" w:cs="Arial"/>
                <w:color w:val="000000" w:themeColor="text1"/>
              </w:rPr>
              <w:t>3 mins</w:t>
            </w:r>
          </w:p>
          <w:p w14:paraId="58FC606A" w14:textId="77777777" w:rsidR="0072277C" w:rsidRDefault="0072277C" w:rsidP="002D2385">
            <w:pPr>
              <w:rPr>
                <w:rFonts w:ascii="Arial" w:hAnsi="Arial" w:cs="Arial"/>
              </w:rPr>
            </w:pPr>
          </w:p>
          <w:p w14:paraId="6AAE4C56" w14:textId="650BB11A" w:rsidR="00AB0F27" w:rsidRPr="00F27528" w:rsidRDefault="0072277C" w:rsidP="002D2385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14B2D434" wp14:editId="2B839AF2">
                  <wp:extent cx="454025" cy="454025"/>
                  <wp:effectExtent l="0" t="0" r="3175" b="3175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9807" cy="45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6" w:type="dxa"/>
          </w:tcPr>
          <w:p w14:paraId="3BB35EA0" w14:textId="77777777" w:rsidR="00AB0F27" w:rsidRDefault="00AB0F27" w:rsidP="002D2385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B3F22">
              <w:t>Why segment?</w:t>
            </w:r>
          </w:p>
          <w:p w14:paraId="6B4202BA" w14:textId="77777777" w:rsidR="00AB0F27" w:rsidRPr="004A7DF6" w:rsidRDefault="00AB0F27" w:rsidP="002D23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</w:rPr>
              <w:t>Now that you have identified you stakeholders, you will be able to segment them.</w:t>
            </w:r>
          </w:p>
          <w:p w14:paraId="5E6F9B45" w14:textId="60BF5F3F" w:rsidR="00AB0F27" w:rsidRPr="007D4C31" w:rsidRDefault="00AB0F27" w:rsidP="002D23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Discussion</w:t>
            </w:r>
          </w:p>
          <w:p w14:paraId="7AA49016" w14:textId="77777777" w:rsidR="00AB0F27" w:rsidRDefault="00AB0F27" w:rsidP="002D2385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Why would we want to segment our stakeholders?</w:t>
            </w:r>
            <w:r w:rsidRPr="005B7874">
              <w:t xml:space="preserve"> </w:t>
            </w:r>
          </w:p>
          <w:p w14:paraId="16389D06" w14:textId="77777777" w:rsidR="00AB0F27" w:rsidRDefault="00AB0F27" w:rsidP="002D23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4EC9A91" w14:textId="77777777" w:rsidR="00AB0F27" w:rsidRPr="004A7DF6" w:rsidRDefault="00AB0F27" w:rsidP="002D23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 xml:space="preserve">Display slide: </w:t>
            </w:r>
            <w:r>
              <w:rPr>
                <w:i/>
              </w:rPr>
              <w:t>Why segment?</w:t>
            </w:r>
            <w:r>
              <w:t xml:space="preserve"> to reinforce responses</w:t>
            </w:r>
          </w:p>
        </w:tc>
        <w:tc>
          <w:tcPr>
            <w:tcW w:w="1986" w:type="dxa"/>
          </w:tcPr>
          <w:p w14:paraId="53F266AB" w14:textId="77777777" w:rsidR="00AB0F27" w:rsidRPr="007E7ADA" w:rsidRDefault="00E16F50" w:rsidP="002D23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69B5EC" wp14:editId="319F9CF7">
                  <wp:extent cx="1084826" cy="814136"/>
                  <wp:effectExtent l="19050" t="19050" r="20320" b="2413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266" cy="821971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F27" w:rsidRPr="007E7ADA" w14:paraId="3C70C9B9" w14:textId="77777777" w:rsidTr="00AB0F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top"/>
          </w:tcPr>
          <w:p w14:paraId="5C7F64A5" w14:textId="77777777" w:rsidR="0072277C" w:rsidRDefault="00AB0F27" w:rsidP="00D23566">
            <w:pPr>
              <w:jc w:val="center"/>
              <w:rPr>
                <w:rFonts w:ascii="Arial" w:hAnsi="Arial" w:cs="Arial"/>
              </w:rPr>
            </w:pPr>
            <w:r w:rsidRPr="00AB0F27">
              <w:rPr>
                <w:rFonts w:ascii="Arial" w:hAnsi="Arial" w:cs="Arial"/>
                <w:color w:val="000000" w:themeColor="text1"/>
              </w:rPr>
              <w:t>5 mins</w:t>
            </w:r>
          </w:p>
          <w:p w14:paraId="55FB0420" w14:textId="77777777" w:rsidR="0072277C" w:rsidRDefault="0072277C" w:rsidP="00AB0F27">
            <w:pPr>
              <w:rPr>
                <w:rFonts w:ascii="Arial" w:hAnsi="Arial" w:cs="Arial"/>
              </w:rPr>
            </w:pPr>
          </w:p>
          <w:p w14:paraId="6317AD79" w14:textId="77777777" w:rsidR="0072277C" w:rsidRDefault="0072277C" w:rsidP="00AB0F27">
            <w:pPr>
              <w:rPr>
                <w:rFonts w:ascii="Arial" w:hAnsi="Arial" w:cs="Arial"/>
              </w:rPr>
            </w:pPr>
          </w:p>
          <w:p w14:paraId="6C6E2BB7" w14:textId="77777777" w:rsidR="0072277C" w:rsidRDefault="0072277C" w:rsidP="00AB0F27">
            <w:pPr>
              <w:rPr>
                <w:rFonts w:ascii="Arial" w:hAnsi="Arial" w:cs="Arial"/>
              </w:rPr>
            </w:pPr>
          </w:p>
          <w:p w14:paraId="2A25D2FC" w14:textId="1E66E50F" w:rsidR="00AB0F27" w:rsidRPr="00AB0F27" w:rsidRDefault="0072277C" w:rsidP="00AB0F27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3E9985B1" wp14:editId="22AABD21">
                  <wp:extent cx="454025" cy="454025"/>
                  <wp:effectExtent l="0" t="0" r="3175" b="3175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9807" cy="45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6" w:type="dxa"/>
          </w:tcPr>
          <w:p w14:paraId="081BD602" w14:textId="77777777" w:rsidR="00AB0F27" w:rsidRPr="00AB0F27" w:rsidRDefault="00AB0F27" w:rsidP="00934108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F27">
              <w:t>Definitions</w:t>
            </w:r>
          </w:p>
          <w:p w14:paraId="2EEDB0A4" w14:textId="77777777" w:rsidR="00AB0F27" w:rsidRPr="00AB0F27" w:rsidRDefault="00AB0F27" w:rsidP="00AB0F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B0F27">
              <w:rPr>
                <w:rFonts w:ascii="Arial" w:hAnsi="Arial" w:cs="Arial"/>
                <w:b/>
                <w:color w:val="000000"/>
              </w:rPr>
              <w:t>Say</w:t>
            </w:r>
            <w:r w:rsidRPr="00AB0F27">
              <w:rPr>
                <w:rFonts w:ascii="Arial" w:hAnsi="Arial" w:cs="Arial"/>
                <w:color w:val="000000"/>
              </w:rPr>
              <w:t>: Let’s first define the segments we will be looking at:</w:t>
            </w:r>
          </w:p>
          <w:p w14:paraId="6F9E59F8" w14:textId="77777777" w:rsidR="00AB0F27" w:rsidRPr="00AB0F27" w:rsidRDefault="00AB0F27" w:rsidP="00AB0F27">
            <w:pPr>
              <w:widowControl w:val="0"/>
              <w:numPr>
                <w:ilvl w:val="0"/>
                <w:numId w:val="31"/>
              </w:numPr>
              <w:spacing w:before="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B0F27">
              <w:rPr>
                <w:rFonts w:ascii="Arial" w:hAnsi="Arial" w:cs="Arial"/>
              </w:rPr>
              <w:t xml:space="preserve">internal </w:t>
            </w:r>
          </w:p>
          <w:p w14:paraId="28EE697E" w14:textId="77777777" w:rsidR="00AB0F27" w:rsidRPr="00AB0F27" w:rsidRDefault="00AB0F27" w:rsidP="00AB0F27">
            <w:pPr>
              <w:widowControl w:val="0"/>
              <w:numPr>
                <w:ilvl w:val="0"/>
                <w:numId w:val="31"/>
              </w:numPr>
              <w:spacing w:before="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B0F27">
              <w:rPr>
                <w:rFonts w:ascii="Arial" w:hAnsi="Arial" w:cs="Arial"/>
              </w:rPr>
              <w:t xml:space="preserve">external </w:t>
            </w:r>
          </w:p>
          <w:p w14:paraId="5D51DDEA" w14:textId="6165CCF5" w:rsidR="00AB0F27" w:rsidRPr="00AB0F27" w:rsidRDefault="00AB0F27" w:rsidP="00AB0F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AB0F27">
              <w:rPr>
                <w:rFonts w:ascii="Arial" w:hAnsi="Arial" w:cs="Arial"/>
                <w:b/>
              </w:rPr>
              <w:t>Discussion</w:t>
            </w:r>
          </w:p>
          <w:p w14:paraId="28BB3D5D" w14:textId="77777777" w:rsidR="00AB0F27" w:rsidRDefault="00AB0F27" w:rsidP="00AB0F27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F27">
              <w:rPr>
                <w:b/>
              </w:rPr>
              <w:t xml:space="preserve">What is the </w:t>
            </w:r>
            <w:r w:rsidRPr="00AB0F27">
              <w:t>difference between external and internal?</w:t>
            </w:r>
          </w:p>
          <w:p w14:paraId="322DED15" w14:textId="77777777" w:rsidR="00AB0F27" w:rsidRDefault="00AB0F27" w:rsidP="00AB0F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B0F27">
              <w:rPr>
                <w:rFonts w:ascii="Arial" w:hAnsi="Arial" w:cs="Arial"/>
                <w:b/>
                <w:color w:val="000000"/>
              </w:rPr>
              <w:t xml:space="preserve">Respond </w:t>
            </w:r>
            <w:r w:rsidRPr="00AB0F27">
              <w:rPr>
                <w:rFonts w:ascii="Arial" w:hAnsi="Arial" w:cs="Arial"/>
                <w:color w:val="000000"/>
              </w:rPr>
              <w:t>to answers.</w:t>
            </w:r>
          </w:p>
          <w:p w14:paraId="26ECFF5E" w14:textId="77777777" w:rsidR="003E5EEB" w:rsidRPr="00AB0F27" w:rsidRDefault="003E5EEB" w:rsidP="00AB0F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7E7ADA">
              <w:t xml:space="preserve">Display slide: </w:t>
            </w:r>
            <w:r>
              <w:rPr>
                <w:i/>
              </w:rPr>
              <w:t>Segment stakeholders into internal and external</w:t>
            </w:r>
            <w:r>
              <w:t xml:space="preserve"> to reinforce responses.</w:t>
            </w:r>
          </w:p>
        </w:tc>
        <w:tc>
          <w:tcPr>
            <w:tcW w:w="1986" w:type="dxa"/>
          </w:tcPr>
          <w:p w14:paraId="6D0D9096" w14:textId="77777777" w:rsidR="00AB0F27" w:rsidRPr="004A7DF6" w:rsidRDefault="003E5EEB" w:rsidP="00AB0F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3E5EEB">
              <w:rPr>
                <w:noProof/>
              </w:rPr>
              <w:drawing>
                <wp:inline distT="0" distB="0" distL="0" distR="0" wp14:anchorId="77FB97C7" wp14:editId="14970279">
                  <wp:extent cx="1080000" cy="810000"/>
                  <wp:effectExtent l="19050" t="19050" r="25400" b="285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F27" w:rsidRPr="007E7ADA" w14:paraId="1FB21833" w14:textId="77777777" w:rsidTr="005C27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top"/>
          </w:tcPr>
          <w:p w14:paraId="71DBBE40" w14:textId="77777777" w:rsidR="0072277C" w:rsidRDefault="00AB0F27" w:rsidP="0072277C">
            <w:pPr>
              <w:jc w:val="center"/>
              <w:rPr>
                <w:rFonts w:ascii="Arial" w:hAnsi="Arial" w:cs="Arial"/>
              </w:rPr>
            </w:pPr>
            <w:r w:rsidRPr="00F27528">
              <w:rPr>
                <w:rFonts w:ascii="Arial" w:hAnsi="Arial" w:cs="Arial"/>
                <w:color w:val="000000" w:themeColor="text1"/>
              </w:rPr>
              <w:t>7 mins</w:t>
            </w:r>
          </w:p>
          <w:p w14:paraId="30A4F037" w14:textId="77777777" w:rsidR="0072277C" w:rsidRDefault="0072277C" w:rsidP="0072277C">
            <w:pPr>
              <w:jc w:val="center"/>
              <w:rPr>
                <w:rFonts w:ascii="Arial" w:hAnsi="Arial" w:cs="Arial"/>
              </w:rPr>
            </w:pPr>
          </w:p>
          <w:p w14:paraId="4DF7822B" w14:textId="161EA4CC" w:rsidR="00AB0F27" w:rsidRPr="00D23566" w:rsidRDefault="0072277C" w:rsidP="00D2356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E1735F6" wp14:editId="7B7DECD0">
                  <wp:extent cx="536028" cy="536028"/>
                  <wp:effectExtent l="0" t="0" r="0" b="0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4" cy="544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6" w:type="dxa"/>
          </w:tcPr>
          <w:p w14:paraId="2B497BCC" w14:textId="77777777" w:rsidR="005C27ED" w:rsidRPr="003B3F22" w:rsidRDefault="005C27ED" w:rsidP="005C27ED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Segment the stakeholders</w:t>
            </w:r>
          </w:p>
          <w:p w14:paraId="3D1F0239" w14:textId="42A03A1C" w:rsidR="005C27ED" w:rsidRDefault="005C27ED" w:rsidP="005C2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Now you will segment the stakeholders you have identified.</w:t>
            </w:r>
          </w:p>
          <w:p w14:paraId="17E20CA1" w14:textId="77777777" w:rsidR="0072277C" w:rsidRDefault="0072277C" w:rsidP="005C2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  <w:p w14:paraId="69A518A0" w14:textId="2D7EFBFA" w:rsidR="005C27ED" w:rsidRDefault="005C27ED" w:rsidP="005C2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Activity</w:t>
            </w:r>
          </w:p>
          <w:p w14:paraId="7DAE9CBF" w14:textId="77777777" w:rsidR="005C27ED" w:rsidRDefault="005C27ED" w:rsidP="005C2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Instructions</w:t>
            </w:r>
          </w:p>
          <w:p w14:paraId="2EC0376F" w14:textId="77777777" w:rsidR="005C27ED" w:rsidRPr="00991D63" w:rsidRDefault="005C27ED" w:rsidP="005C27ED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Allow </w:t>
            </w:r>
            <w:r w:rsidR="003E5EEB">
              <w:t>7</w:t>
            </w:r>
            <w:r>
              <w:t xml:space="preserve"> mins for this activity</w:t>
            </w:r>
          </w:p>
          <w:p w14:paraId="1F1B7478" w14:textId="77777777" w:rsidR="005C27ED" w:rsidRDefault="005C27ED" w:rsidP="005C27ED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C5934">
              <w:t>Form</w:t>
            </w:r>
            <w:r>
              <w:t xml:space="preserve"> groups and allocate the previously identified stakeholders sticky notes between the groups.</w:t>
            </w:r>
          </w:p>
          <w:p w14:paraId="7B4FDC95" w14:textId="77777777" w:rsidR="00AB0F27" w:rsidRPr="005C27ED" w:rsidRDefault="005C27ED" w:rsidP="005C27ED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Indicate which </w:t>
            </w:r>
            <w:r w:rsidR="005D3831">
              <w:t>segment</w:t>
            </w:r>
            <w:r>
              <w:t xml:space="preserve"> they fit into by initialling the corner with I or E</w:t>
            </w:r>
          </w:p>
        </w:tc>
        <w:tc>
          <w:tcPr>
            <w:tcW w:w="1986" w:type="dxa"/>
          </w:tcPr>
          <w:p w14:paraId="41CE3AC9" w14:textId="77777777" w:rsidR="00AB0F27" w:rsidRPr="004A7DF6" w:rsidRDefault="00AB0F27" w:rsidP="00AB0F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AB0F27" w:rsidRPr="007E7ADA" w14:paraId="77FC63C4" w14:textId="77777777" w:rsidTr="005C27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top"/>
          </w:tcPr>
          <w:p w14:paraId="0E571494" w14:textId="3F5F1321" w:rsidR="00AB0F27" w:rsidRPr="00D23566" w:rsidRDefault="00AB0F27" w:rsidP="00D23566">
            <w:pPr>
              <w:jc w:val="center"/>
              <w:rPr>
                <w:rFonts w:ascii="Arial" w:hAnsi="Arial" w:cs="Arial"/>
              </w:rPr>
            </w:pPr>
            <w:r w:rsidRPr="00F27528">
              <w:rPr>
                <w:rFonts w:ascii="Arial" w:hAnsi="Arial" w:cs="Arial"/>
                <w:color w:val="000000" w:themeColor="text1"/>
              </w:rPr>
              <w:lastRenderedPageBreak/>
              <w:t>7 mins</w:t>
            </w:r>
            <w:r w:rsidR="0072277C">
              <w:rPr>
                <w:noProof/>
              </w:rPr>
              <w:drawing>
                <wp:inline distT="0" distB="0" distL="0" distR="0" wp14:anchorId="3D6DA2DE" wp14:editId="320DFC3C">
                  <wp:extent cx="551421" cy="551421"/>
                  <wp:effectExtent l="0" t="0" r="0" b="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503" cy="559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2277C">
              <w:rPr>
                <w:noProof/>
              </w:rPr>
              <w:drawing>
                <wp:inline distT="0" distB="0" distL="0" distR="0" wp14:anchorId="0B005CD2" wp14:editId="27F5A1A8">
                  <wp:extent cx="536028" cy="536028"/>
                  <wp:effectExtent l="0" t="0" r="0" b="0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4" cy="544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2277C">
              <w:rPr>
                <w:noProof/>
              </w:rPr>
              <w:t xml:space="preserve">  </w:t>
            </w:r>
          </w:p>
        </w:tc>
        <w:tc>
          <w:tcPr>
            <w:tcW w:w="7086" w:type="dxa"/>
          </w:tcPr>
          <w:p w14:paraId="3DBD2026" w14:textId="2EC8852B" w:rsidR="005C27ED" w:rsidRPr="0002390B" w:rsidRDefault="005C27ED" w:rsidP="005C2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02390B">
              <w:rPr>
                <w:rFonts w:ascii="Arial" w:hAnsi="Arial" w:cs="Arial"/>
                <w:b/>
              </w:rPr>
              <w:t>Internal/External diagram</w:t>
            </w:r>
          </w:p>
          <w:p w14:paraId="40678FE4" w14:textId="4A102426" w:rsidR="0072277C" w:rsidRDefault="005C27ED" w:rsidP="009341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390B">
              <w:rPr>
                <w:b/>
              </w:rPr>
              <w:t>Draw</w:t>
            </w:r>
            <w:r w:rsidRPr="0002390B">
              <w:t xml:space="preserve"> the Internal/External diagram</w:t>
            </w:r>
            <w:r w:rsidR="001642D1">
              <w:t xml:space="preserve"> (at right)</w:t>
            </w:r>
            <w:r w:rsidRPr="0002390B">
              <w:t xml:space="preserve"> on the whiteboard (or flipchart)</w:t>
            </w:r>
          </w:p>
          <w:p w14:paraId="56E1F80F" w14:textId="65545947" w:rsidR="0072277C" w:rsidRPr="0002390B" w:rsidRDefault="0072277C" w:rsidP="009341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9CC1807" w14:textId="1FCCC2B8" w:rsidR="00934108" w:rsidRDefault="00934108" w:rsidP="009341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Activity</w:t>
            </w:r>
          </w:p>
          <w:p w14:paraId="75C27338" w14:textId="77777777" w:rsidR="00934108" w:rsidRDefault="00934108" w:rsidP="009341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Instructions</w:t>
            </w:r>
          </w:p>
          <w:p w14:paraId="3FCB31C4" w14:textId="77777777" w:rsidR="00934108" w:rsidRPr="00991D63" w:rsidRDefault="00934108" w:rsidP="00934108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Allow </w:t>
            </w:r>
            <w:r w:rsidR="003E5EEB">
              <w:t>7</w:t>
            </w:r>
            <w:r>
              <w:t xml:space="preserve"> mins for this activity</w:t>
            </w:r>
          </w:p>
          <w:p w14:paraId="714100F2" w14:textId="77777777" w:rsidR="005C27ED" w:rsidRPr="0002390B" w:rsidRDefault="005C27ED" w:rsidP="005C27ED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390B">
              <w:t xml:space="preserve">Ask volunteers to place the </w:t>
            </w:r>
            <w:r w:rsidR="00747C08" w:rsidRPr="0002390B">
              <w:t xml:space="preserve">stakeholder </w:t>
            </w:r>
            <w:r w:rsidRPr="0002390B">
              <w:t>sticky notes in the relevant position on the diagram.</w:t>
            </w:r>
          </w:p>
          <w:p w14:paraId="65CE2E76" w14:textId="77777777" w:rsidR="00AB0F27" w:rsidRPr="0002390B" w:rsidRDefault="005C27ED" w:rsidP="005C27ED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2390B">
              <w:t>Ask all participants to check the diagram, removing double-ups and reaching consensus, if required.</w:t>
            </w:r>
          </w:p>
        </w:tc>
        <w:tc>
          <w:tcPr>
            <w:tcW w:w="1986" w:type="dxa"/>
          </w:tcPr>
          <w:p w14:paraId="31D94A19" w14:textId="77777777" w:rsidR="00AB0F27" w:rsidRPr="004A7DF6" w:rsidRDefault="00747C08" w:rsidP="00747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747C08">
              <w:rPr>
                <w:noProof/>
              </w:rPr>
              <w:drawing>
                <wp:inline distT="0" distB="0" distL="0" distR="0" wp14:anchorId="43EAC0F5" wp14:editId="4BB0581B">
                  <wp:extent cx="938530" cy="635678"/>
                  <wp:effectExtent l="0" t="0" r="0" b="0"/>
                  <wp:docPr id="7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5A9AC3-13B8-4A3B-BD6A-AC4A8CC252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A55A9AC3-13B8-4A3B-BD6A-AC4A8CC252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657" cy="635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F27" w:rsidRPr="007E7ADA" w14:paraId="36AE80BD" w14:textId="77777777" w:rsidTr="00934108">
        <w:tblPrEx>
          <w:tblCellMar>
            <w:left w:w="142" w:type="dxa"/>
            <w:right w:w="142" w:type="dxa"/>
          </w:tblCellMar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top"/>
          </w:tcPr>
          <w:p w14:paraId="288C495F" w14:textId="77777777" w:rsidR="00AB0F27" w:rsidRPr="00F27528" w:rsidRDefault="00AB0F27" w:rsidP="00934108">
            <w:pPr>
              <w:rPr>
                <w:rFonts w:ascii="Arial" w:hAnsi="Arial" w:cs="Arial"/>
              </w:rPr>
            </w:pPr>
          </w:p>
        </w:tc>
        <w:tc>
          <w:tcPr>
            <w:tcW w:w="7086" w:type="dxa"/>
          </w:tcPr>
          <w:p w14:paraId="28E77C08" w14:textId="77777777" w:rsidR="00AB0F27" w:rsidRPr="003B3F22" w:rsidRDefault="00AB0F27" w:rsidP="002D2385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B3F22">
              <w:t>Transition</w:t>
            </w:r>
          </w:p>
          <w:p w14:paraId="538E136D" w14:textId="77777777" w:rsidR="0002390B" w:rsidRDefault="00AB0F27" w:rsidP="000239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We have segmented the stakeholders into internal and external, </w:t>
            </w:r>
            <w:r w:rsidR="0002390B" w:rsidRPr="0002390B">
              <w:rPr>
                <w:rFonts w:ascii="Arial" w:hAnsi="Arial" w:cs="Arial"/>
                <w:color w:val="000000"/>
              </w:rPr>
              <w:t>now we will prioritise them.</w:t>
            </w:r>
          </w:p>
          <w:p w14:paraId="0C8C123F" w14:textId="77777777" w:rsidR="0002390B" w:rsidRPr="0002390B" w:rsidRDefault="0002390B" w:rsidP="000239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  <w:p w14:paraId="74A49F99" w14:textId="77777777" w:rsidR="0002390B" w:rsidRPr="0002390B" w:rsidRDefault="0002390B" w:rsidP="000239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noProof/>
              </w:rPr>
            </w:pPr>
            <w:r w:rsidRPr="0002390B">
              <w:rPr>
                <w:rFonts w:cs="Arial"/>
                <w:b/>
                <w:noProof/>
              </w:rPr>
              <w:t>Note: Go to either:</w:t>
            </w:r>
          </w:p>
          <w:p w14:paraId="6A8BB0EF" w14:textId="77777777" w:rsidR="0002390B" w:rsidRPr="0002390B" w:rsidRDefault="0002390B" w:rsidP="0002390B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02390B">
              <w:rPr>
                <w:noProof/>
              </w:rPr>
              <w:t>Prioritise: Impact/Influence Map</w:t>
            </w:r>
          </w:p>
          <w:p w14:paraId="0C0FA083" w14:textId="77777777" w:rsidR="0002390B" w:rsidRPr="0002390B" w:rsidRDefault="0002390B" w:rsidP="000239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02390B">
              <w:rPr>
                <w:noProof/>
              </w:rPr>
              <w:t>OR</w:t>
            </w:r>
          </w:p>
          <w:p w14:paraId="4E8D7357" w14:textId="77777777" w:rsidR="00AB0F27" w:rsidRPr="007E7ADA" w:rsidRDefault="0002390B" w:rsidP="0002390B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noProof/>
              </w:rPr>
            </w:pPr>
            <w:r w:rsidRPr="0002390B">
              <w:rPr>
                <w:noProof/>
              </w:rPr>
              <w:t>Prioritise: Inform, Consult, Involve, Collaborate</w:t>
            </w:r>
          </w:p>
        </w:tc>
        <w:tc>
          <w:tcPr>
            <w:tcW w:w="1986" w:type="dxa"/>
          </w:tcPr>
          <w:p w14:paraId="238EC1D3" w14:textId="77777777" w:rsidR="00AB0F27" w:rsidRDefault="00AB0F27" w:rsidP="002D23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F8D9844" w14:textId="77777777" w:rsidR="00AB0F27" w:rsidRDefault="00AB0F27"/>
    <w:p w14:paraId="56175F17" w14:textId="77777777" w:rsidR="0002390B" w:rsidRDefault="0002390B" w:rsidP="00747C08">
      <w:pPr>
        <w:pStyle w:val="Heading1"/>
        <w:sectPr w:rsidR="0002390B" w:rsidSect="006D4D14">
          <w:headerReference w:type="default" r:id="rId42"/>
          <w:pgSz w:w="11907" w:h="16840" w:code="9"/>
          <w:pgMar w:top="1134" w:right="907" w:bottom="1134" w:left="1021" w:header="567" w:footer="510" w:gutter="0"/>
          <w:cols w:space="708"/>
          <w:docGrid w:linePitch="360"/>
        </w:sectPr>
      </w:pPr>
    </w:p>
    <w:p w14:paraId="59A7CEE5" w14:textId="77777777" w:rsidR="00747C08" w:rsidRPr="007E7ADA" w:rsidRDefault="00747C08" w:rsidP="00747C08">
      <w:pPr>
        <w:pStyle w:val="Heading1"/>
      </w:pPr>
      <w:bookmarkStart w:id="41" w:name="_Toc89417781"/>
      <w:r>
        <w:lastRenderedPageBreak/>
        <w:t>Prioritise: Impact</w:t>
      </w:r>
      <w:r w:rsidR="00E02ED7">
        <w:t>-</w:t>
      </w:r>
      <w:r>
        <w:t>Influence Ma</w:t>
      </w:r>
      <w:r w:rsidR="008A738E">
        <w:t>trix</w:t>
      </w:r>
      <w:bookmarkEnd w:id="41"/>
    </w:p>
    <w:p w14:paraId="15B9035B" w14:textId="77777777" w:rsidR="00747C08" w:rsidRPr="0075662F" w:rsidRDefault="00747C08" w:rsidP="00747C08">
      <w:pPr>
        <w:pStyle w:val="IntroductoryText"/>
      </w:pPr>
      <w:r w:rsidRPr="0075662F">
        <w:t xml:space="preserve">Duration: approximately </w:t>
      </w:r>
      <w:r>
        <w:rPr>
          <w:b/>
        </w:rPr>
        <w:t>20</w:t>
      </w:r>
      <w:r w:rsidRPr="0075662F">
        <w:rPr>
          <w:b/>
        </w:rPr>
        <w:t xml:space="preserve"> minutes</w:t>
      </w:r>
    </w:p>
    <w:tbl>
      <w:tblPr>
        <w:tblStyle w:val="TableGrid"/>
        <w:tblW w:w="10065" w:type="dxa"/>
        <w:tblLayout w:type="fixed"/>
        <w:tblCellMar>
          <w:left w:w="85" w:type="dxa"/>
          <w:right w:w="85" w:type="dxa"/>
        </w:tblCellMar>
        <w:tblLook w:val="06A0" w:firstRow="1" w:lastRow="0" w:firstColumn="1" w:lastColumn="0" w:noHBand="1" w:noVBand="1"/>
      </w:tblPr>
      <w:tblGrid>
        <w:gridCol w:w="993"/>
        <w:gridCol w:w="7086"/>
        <w:gridCol w:w="1986"/>
      </w:tblGrid>
      <w:tr w:rsidR="00747C08" w:rsidRPr="007E7ADA" w14:paraId="7E4272AA" w14:textId="77777777" w:rsidTr="00811C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75C27D91" w14:textId="0D56C45E" w:rsidR="00747C08" w:rsidRPr="007E7ADA" w:rsidRDefault="0000236E" w:rsidP="00811CDC">
            <w:pPr>
              <w:pStyle w:val="TableHeadingWhite"/>
            </w:pPr>
            <w:r>
              <w:t>Timing</w:t>
            </w:r>
          </w:p>
        </w:tc>
        <w:tc>
          <w:tcPr>
            <w:tcW w:w="7086" w:type="dxa"/>
          </w:tcPr>
          <w:p w14:paraId="415816C4" w14:textId="77777777" w:rsidR="00747C08" w:rsidRPr="007E7ADA" w:rsidRDefault="00747C08" w:rsidP="00811CDC">
            <w:pPr>
              <w:pStyle w:val="TableHeading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>Speaker notes and instructions</w:t>
            </w:r>
          </w:p>
        </w:tc>
        <w:tc>
          <w:tcPr>
            <w:tcW w:w="1986" w:type="dxa"/>
          </w:tcPr>
          <w:p w14:paraId="6B6E370A" w14:textId="77777777" w:rsidR="00747C08" w:rsidRPr="007E7ADA" w:rsidRDefault="00747C08" w:rsidP="00811CDC">
            <w:pPr>
              <w:pStyle w:val="TableHeading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>Resources</w:t>
            </w:r>
          </w:p>
        </w:tc>
      </w:tr>
      <w:tr w:rsidR="00747C08" w:rsidRPr="007E7ADA" w14:paraId="69742737" w14:textId="77777777" w:rsidTr="00811C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top"/>
          </w:tcPr>
          <w:p w14:paraId="5635E3A9" w14:textId="77777777" w:rsidR="00747C08" w:rsidRPr="007E7ADA" w:rsidRDefault="00747C08" w:rsidP="00811CDC"/>
        </w:tc>
        <w:tc>
          <w:tcPr>
            <w:tcW w:w="7086" w:type="dxa"/>
          </w:tcPr>
          <w:p w14:paraId="6C6BA6A1" w14:textId="77777777" w:rsidR="00747C08" w:rsidRPr="007E7ADA" w:rsidRDefault="00747C08" w:rsidP="00811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>Introduce topic:</w:t>
            </w:r>
          </w:p>
          <w:p w14:paraId="78E45F54" w14:textId="77777777" w:rsidR="00747C08" w:rsidRPr="007E7ADA" w:rsidRDefault="00747C08" w:rsidP="00811CDC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Define stakeholders’ level of impact and influence</w:t>
            </w:r>
          </w:p>
          <w:p w14:paraId="6C2A08A2" w14:textId="77777777" w:rsidR="00747C08" w:rsidRPr="007E7ADA" w:rsidRDefault="00747C08" w:rsidP="00811CDC">
            <w:pPr>
              <w:pStyle w:val="bullet1"/>
              <w:spacing w:before="11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Determine level of engagement</w:t>
            </w:r>
          </w:p>
        </w:tc>
        <w:tc>
          <w:tcPr>
            <w:tcW w:w="1986" w:type="dxa"/>
          </w:tcPr>
          <w:p w14:paraId="239A1714" w14:textId="77777777" w:rsidR="00747C08" w:rsidRPr="007E7ADA" w:rsidRDefault="00747C08" w:rsidP="00811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2390B" w:rsidRPr="007E7ADA" w14:paraId="5011CC0C" w14:textId="77777777" w:rsidTr="00AE46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top"/>
          </w:tcPr>
          <w:p w14:paraId="281157BA" w14:textId="77777777" w:rsidR="0002390B" w:rsidRPr="00934108" w:rsidRDefault="00AE469F" w:rsidP="00AE469F">
            <w:pPr>
              <w:rPr>
                <w:color w:val="auto"/>
              </w:rPr>
            </w:pPr>
            <w:r w:rsidRPr="00934108">
              <w:rPr>
                <w:color w:val="auto"/>
              </w:rPr>
              <w:t>3 mins</w:t>
            </w:r>
          </w:p>
        </w:tc>
        <w:tc>
          <w:tcPr>
            <w:tcW w:w="7086" w:type="dxa"/>
          </w:tcPr>
          <w:p w14:paraId="3C5F3FE1" w14:textId="77777777" w:rsidR="0002390B" w:rsidRDefault="0002390B" w:rsidP="00AE469F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Introduction</w:t>
            </w:r>
          </w:p>
          <w:p w14:paraId="2D227541" w14:textId="77777777" w:rsidR="00AE469F" w:rsidRDefault="00AE469F" w:rsidP="00811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Now we will</w:t>
            </w:r>
            <w:r w:rsidR="0002390B" w:rsidRPr="001E7800">
              <w:rPr>
                <w:rFonts w:ascii="Arial" w:hAnsi="Arial" w:cs="Arial"/>
                <w:color w:val="000000"/>
              </w:rPr>
              <w:t xml:space="preserve"> defin</w:t>
            </w:r>
            <w:r>
              <w:rPr>
                <w:rFonts w:ascii="Arial" w:hAnsi="Arial" w:cs="Arial"/>
                <w:color w:val="000000"/>
              </w:rPr>
              <w:t>e</w:t>
            </w:r>
            <w:r w:rsidR="0002390B" w:rsidRPr="001E7800">
              <w:rPr>
                <w:rFonts w:ascii="Arial" w:hAnsi="Arial" w:cs="Arial"/>
                <w:color w:val="000000"/>
              </w:rPr>
              <w:t xml:space="preserve"> stakeholders’ </w:t>
            </w:r>
            <w:r w:rsidR="0002390B">
              <w:rPr>
                <w:rFonts w:ascii="Arial" w:hAnsi="Arial" w:cs="Arial"/>
                <w:color w:val="000000"/>
              </w:rPr>
              <w:t>level of impact and influence.</w:t>
            </w:r>
            <w:r w:rsidR="0002390B" w:rsidRPr="001E7800">
              <w:rPr>
                <w:rFonts w:ascii="Arial" w:hAnsi="Arial" w:cs="Arial"/>
                <w:color w:val="000000"/>
              </w:rPr>
              <w:t xml:space="preserve"> </w:t>
            </w:r>
          </w:p>
          <w:p w14:paraId="1DF90247" w14:textId="77777777" w:rsidR="00AE469F" w:rsidRDefault="001642D1" w:rsidP="00811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Use</w:t>
            </w:r>
            <w:r w:rsidR="0002390B" w:rsidRPr="001E7800">
              <w:rPr>
                <w:rFonts w:ascii="Arial" w:hAnsi="Arial" w:cs="Arial"/>
                <w:color w:val="000000"/>
              </w:rPr>
              <w:t xml:space="preserve"> </w:t>
            </w:r>
            <w:r w:rsidR="00AE469F">
              <w:rPr>
                <w:rFonts w:ascii="Arial" w:hAnsi="Arial" w:cs="Arial"/>
                <w:color w:val="000000"/>
              </w:rPr>
              <w:t>this</w:t>
            </w:r>
            <w:r w:rsidR="0002390B" w:rsidRPr="001E7800">
              <w:rPr>
                <w:rFonts w:ascii="Arial" w:hAnsi="Arial" w:cs="Arial"/>
                <w:color w:val="000000"/>
              </w:rPr>
              <w:t xml:space="preserve"> matrix </w:t>
            </w:r>
            <w:r>
              <w:rPr>
                <w:rFonts w:ascii="Arial" w:hAnsi="Arial" w:cs="Arial"/>
                <w:color w:val="000000"/>
              </w:rPr>
              <w:t>to</w:t>
            </w:r>
            <w:r w:rsidR="0002390B" w:rsidRPr="001E7800">
              <w:rPr>
                <w:rFonts w:ascii="Arial" w:hAnsi="Arial" w:cs="Arial"/>
                <w:color w:val="000000"/>
              </w:rPr>
              <w:t xml:space="preserve"> map stakeholders according to their influence and impact</w:t>
            </w:r>
            <w:r>
              <w:rPr>
                <w:rFonts w:ascii="Arial" w:hAnsi="Arial" w:cs="Arial"/>
                <w:color w:val="000000"/>
              </w:rPr>
              <w:t>. This</w:t>
            </w:r>
            <w:r w:rsidR="0002390B" w:rsidRPr="001E7800">
              <w:rPr>
                <w:rFonts w:ascii="Arial" w:hAnsi="Arial" w:cs="Arial"/>
                <w:color w:val="000000"/>
              </w:rPr>
              <w:t xml:space="preserve"> allows you to paint a picture of</w:t>
            </w:r>
            <w:r w:rsidR="00AE469F">
              <w:rPr>
                <w:rFonts w:ascii="Arial" w:hAnsi="Arial" w:cs="Arial"/>
                <w:color w:val="000000"/>
              </w:rPr>
              <w:t>:</w:t>
            </w:r>
          </w:p>
          <w:p w14:paraId="74D91217" w14:textId="77777777" w:rsidR="00AE469F" w:rsidRDefault="0002390B" w:rsidP="00AE469F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800">
              <w:t>your stakeholders’ level of involvement</w:t>
            </w:r>
          </w:p>
          <w:p w14:paraId="4697F451" w14:textId="77777777" w:rsidR="0002390B" w:rsidRPr="007E7ADA" w:rsidRDefault="0002390B" w:rsidP="00AE469F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800">
              <w:t>the type of engagement t</w:t>
            </w:r>
            <w:r>
              <w:t>hat you need to have with them</w:t>
            </w:r>
            <w:r w:rsidR="00AE469F">
              <w:t>, based on their involvement</w:t>
            </w:r>
            <w:r>
              <w:t>.</w:t>
            </w:r>
          </w:p>
        </w:tc>
        <w:tc>
          <w:tcPr>
            <w:tcW w:w="1986" w:type="dxa"/>
          </w:tcPr>
          <w:p w14:paraId="4E8499EC" w14:textId="77777777" w:rsidR="0002390B" w:rsidRPr="007E7ADA" w:rsidRDefault="00AE469F" w:rsidP="00811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47C08">
              <w:rPr>
                <w:noProof/>
              </w:rPr>
              <w:drawing>
                <wp:inline distT="0" distB="0" distL="0" distR="0" wp14:anchorId="37D94016" wp14:editId="1BE7543A">
                  <wp:extent cx="1080000" cy="810000"/>
                  <wp:effectExtent l="19050" t="19050" r="25400" b="2857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C08" w:rsidRPr="007E7ADA" w14:paraId="2D61D3E9" w14:textId="77777777" w:rsidTr="00811C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top"/>
          </w:tcPr>
          <w:p w14:paraId="55CDD5FA" w14:textId="180D495D" w:rsidR="00747C08" w:rsidRPr="00934108" w:rsidRDefault="008A738E" w:rsidP="00811CDC">
            <w:pPr>
              <w:rPr>
                <w:rFonts w:ascii="Arial" w:hAnsi="Arial" w:cs="Arial"/>
                <w:color w:val="auto"/>
              </w:rPr>
            </w:pPr>
            <w:r w:rsidRPr="00934108">
              <w:rPr>
                <w:rFonts w:ascii="Arial" w:hAnsi="Arial" w:cs="Arial"/>
                <w:color w:val="auto"/>
              </w:rPr>
              <w:t>7</w:t>
            </w:r>
            <w:r w:rsidR="00747C08" w:rsidRPr="00934108">
              <w:rPr>
                <w:rFonts w:ascii="Arial" w:hAnsi="Arial" w:cs="Arial"/>
                <w:color w:val="auto"/>
              </w:rPr>
              <w:t xml:space="preserve"> mins</w:t>
            </w:r>
            <w:r w:rsidR="0072277C">
              <w:rPr>
                <w:noProof/>
              </w:rPr>
              <w:drawing>
                <wp:inline distT="0" distB="0" distL="0" distR="0" wp14:anchorId="50C424F7" wp14:editId="0FCAE9B5">
                  <wp:extent cx="536028" cy="536028"/>
                  <wp:effectExtent l="0" t="0" r="0" b="0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4" cy="544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6" w:type="dxa"/>
          </w:tcPr>
          <w:p w14:paraId="5496CE0E" w14:textId="77777777" w:rsidR="008A738E" w:rsidRPr="003B3F22" w:rsidRDefault="00934108" w:rsidP="008A738E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42" w:name="_Hlk517691437"/>
            <w:r>
              <w:t>Define</w:t>
            </w:r>
            <w:r w:rsidR="008A738E" w:rsidRPr="003B3F22">
              <w:t xml:space="preserve"> stakeholders</w:t>
            </w:r>
            <w:r>
              <w:t>’</w:t>
            </w:r>
            <w:r w:rsidR="008A738E" w:rsidRPr="003B3F22">
              <w:t xml:space="preserve"> </w:t>
            </w:r>
            <w:bookmarkEnd w:id="42"/>
            <w:r>
              <w:t>level of influence</w:t>
            </w:r>
          </w:p>
          <w:p w14:paraId="386BE10D" w14:textId="34F66D5A" w:rsidR="00747C08" w:rsidRDefault="00747C08" w:rsidP="00747C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Activity</w:t>
            </w:r>
          </w:p>
          <w:p w14:paraId="1DA59421" w14:textId="77777777" w:rsidR="00747C08" w:rsidRDefault="00747C08" w:rsidP="00747C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Instructions</w:t>
            </w:r>
          </w:p>
          <w:p w14:paraId="743078BF" w14:textId="77777777" w:rsidR="00747C08" w:rsidRPr="00991D63" w:rsidRDefault="00747C08" w:rsidP="00747C08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Allow 5 mins for this activity</w:t>
            </w:r>
          </w:p>
          <w:p w14:paraId="02953186" w14:textId="77777777" w:rsidR="00AE469F" w:rsidRDefault="008A738E" w:rsidP="00747C08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Ask participants to u</w:t>
            </w:r>
            <w:r w:rsidR="00AE469F">
              <w:t xml:space="preserve">se the </w:t>
            </w:r>
            <w:r w:rsidR="00AE469F" w:rsidRPr="00AE469F">
              <w:rPr>
                <w:b/>
              </w:rPr>
              <w:t>second</w:t>
            </w:r>
            <w:r w:rsidR="00AE469F">
              <w:t xml:space="preserve"> set of stakeholder sticky notes</w:t>
            </w:r>
          </w:p>
          <w:p w14:paraId="30999827" w14:textId="77777777" w:rsidR="00747C08" w:rsidRPr="004A7DF6" w:rsidRDefault="008A738E" w:rsidP="008A738E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Consider each stakeholder and their level of impact and influence on the network/risk</w:t>
            </w:r>
          </w:p>
        </w:tc>
        <w:tc>
          <w:tcPr>
            <w:tcW w:w="1986" w:type="dxa"/>
          </w:tcPr>
          <w:p w14:paraId="0F6EEC09" w14:textId="77777777" w:rsidR="00747C08" w:rsidRPr="007E7ADA" w:rsidRDefault="00747C08" w:rsidP="00811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8A738E" w:rsidRPr="007E7ADA" w14:paraId="2E693901" w14:textId="77777777" w:rsidTr="008A73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top"/>
          </w:tcPr>
          <w:p w14:paraId="1D0B65CB" w14:textId="7EFE29FE" w:rsidR="008A738E" w:rsidRPr="00934108" w:rsidRDefault="008A738E" w:rsidP="008A738E">
            <w:pPr>
              <w:rPr>
                <w:rFonts w:ascii="Arial" w:hAnsi="Arial" w:cs="Arial"/>
                <w:color w:val="auto"/>
              </w:rPr>
            </w:pPr>
            <w:r w:rsidRPr="00934108">
              <w:rPr>
                <w:rFonts w:ascii="Arial" w:hAnsi="Arial" w:cs="Arial"/>
                <w:color w:val="auto"/>
              </w:rPr>
              <w:t>7 mins</w:t>
            </w:r>
            <w:r w:rsidR="0072277C">
              <w:rPr>
                <w:noProof/>
              </w:rPr>
              <w:drawing>
                <wp:inline distT="0" distB="0" distL="0" distR="0" wp14:anchorId="779DEB95" wp14:editId="0063AC24">
                  <wp:extent cx="551421" cy="551421"/>
                  <wp:effectExtent l="0" t="0" r="0" b="0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503" cy="559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2277C">
              <w:rPr>
                <w:noProof/>
              </w:rPr>
              <w:drawing>
                <wp:inline distT="0" distB="0" distL="0" distR="0" wp14:anchorId="740B5B42" wp14:editId="72B8D7DD">
                  <wp:extent cx="536028" cy="536028"/>
                  <wp:effectExtent l="0" t="0" r="0" b="0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4" cy="544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6" w:type="dxa"/>
          </w:tcPr>
          <w:p w14:paraId="594CCF8C" w14:textId="77777777" w:rsidR="008A738E" w:rsidRDefault="008A738E" w:rsidP="008A738E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B3F22">
              <w:t xml:space="preserve">Map stakeholders on the </w:t>
            </w:r>
            <w:r w:rsidR="00E02ED7" w:rsidRPr="003B3F22">
              <w:t>Impact</w:t>
            </w:r>
            <w:r w:rsidR="00E02ED7">
              <w:t>-</w:t>
            </w:r>
            <w:r w:rsidRPr="003B3F22">
              <w:t>Influence Matrix</w:t>
            </w:r>
          </w:p>
          <w:p w14:paraId="72C30D8A" w14:textId="34B5BD92" w:rsidR="00934108" w:rsidRDefault="00E02ED7" w:rsidP="009341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34108">
              <w:rPr>
                <w:b/>
              </w:rPr>
              <w:t>Impact</w:t>
            </w:r>
            <w:r>
              <w:rPr>
                <w:b/>
              </w:rPr>
              <w:t>-</w:t>
            </w:r>
            <w:r w:rsidR="00934108" w:rsidRPr="00934108">
              <w:rPr>
                <w:b/>
              </w:rPr>
              <w:t>Influence Matrix</w:t>
            </w:r>
          </w:p>
          <w:p w14:paraId="3FEB659D" w14:textId="77777777" w:rsidR="00934108" w:rsidRDefault="00934108" w:rsidP="009341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Draw the </w:t>
            </w:r>
            <w:r w:rsidR="00E02ED7" w:rsidRPr="00934108">
              <w:rPr>
                <w:b/>
              </w:rPr>
              <w:t>Impact</w:t>
            </w:r>
            <w:r w:rsidR="00E02ED7">
              <w:rPr>
                <w:b/>
              </w:rPr>
              <w:t>-</w:t>
            </w:r>
            <w:r w:rsidR="00E02ED7" w:rsidRPr="00934108">
              <w:rPr>
                <w:b/>
              </w:rPr>
              <w:t xml:space="preserve">Influence </w:t>
            </w:r>
            <w:r w:rsidRPr="00934108">
              <w:rPr>
                <w:b/>
              </w:rPr>
              <w:t>Matrix</w:t>
            </w:r>
            <w:r>
              <w:t xml:space="preserve"> on the whiteboard or flipchart.</w:t>
            </w:r>
          </w:p>
          <w:p w14:paraId="44A602E3" w14:textId="77777777" w:rsidR="00934108" w:rsidRPr="00934108" w:rsidRDefault="00934108" w:rsidP="009341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FC9A9EA" w14:textId="2E8BD877" w:rsidR="008A738E" w:rsidRDefault="008A738E" w:rsidP="008A73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Activity</w:t>
            </w:r>
          </w:p>
          <w:p w14:paraId="66883B9D" w14:textId="77777777" w:rsidR="008A738E" w:rsidRDefault="008A738E" w:rsidP="008A73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Instructions</w:t>
            </w:r>
          </w:p>
          <w:p w14:paraId="1363EC6D" w14:textId="77777777" w:rsidR="008A738E" w:rsidRPr="00991D63" w:rsidRDefault="008A738E" w:rsidP="008A738E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Allow 5 mins for this activity</w:t>
            </w:r>
          </w:p>
          <w:p w14:paraId="7B71C4C5" w14:textId="77777777" w:rsidR="008A738E" w:rsidRPr="008A738E" w:rsidRDefault="008A738E" w:rsidP="008A738E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Place the sticky notes on the </w:t>
            </w:r>
            <w:r>
              <w:t xml:space="preserve">Impact-Influence Matrix.  </w:t>
            </w:r>
          </w:p>
          <w:p w14:paraId="5696BC17" w14:textId="77777777" w:rsidR="008A738E" w:rsidRDefault="008A738E" w:rsidP="008A738E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 xml:space="preserve">This will indicate who you </w:t>
            </w:r>
            <w:proofErr w:type="gramStart"/>
            <w:r>
              <w:t>have to</w:t>
            </w:r>
            <w:proofErr w:type="gramEnd"/>
            <w:r>
              <w:t xml:space="preserve"> monitor, keep satisfied, keep informed or manage closely.  If there are double ups negotiate the position and only place one on the matrix.</w:t>
            </w:r>
          </w:p>
          <w:p w14:paraId="6FBAA860" w14:textId="77777777" w:rsidR="008A738E" w:rsidRDefault="008A738E" w:rsidP="008A738E">
            <w:pPr>
              <w:spacing w:after="80" w:line="181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6DA6BE6" w14:textId="77777777" w:rsidR="008A738E" w:rsidRPr="008A738E" w:rsidRDefault="008A738E" w:rsidP="008A738E">
            <w:pPr>
              <w:spacing w:after="80" w:line="181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8A738E">
              <w:rPr>
                <w:rFonts w:ascii="Arial" w:hAnsi="Arial" w:cs="Arial"/>
                <w:b/>
              </w:rPr>
              <w:t>Tip:</w:t>
            </w:r>
          </w:p>
          <w:p w14:paraId="646A4EAA" w14:textId="77777777" w:rsidR="008A738E" w:rsidRPr="008A738E" w:rsidRDefault="008A738E" w:rsidP="008A738E">
            <w:pPr>
              <w:pStyle w:val="StdFGnotesHeading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lang w:val="en-AU"/>
              </w:rPr>
            </w:pPr>
            <w:r w:rsidRPr="008A738E">
              <w:rPr>
                <w:rFonts w:cs="Arial"/>
                <w:b w:val="0"/>
              </w:rPr>
              <w:t>Take a photo of the</w:t>
            </w:r>
            <w:r w:rsidR="00934108">
              <w:rPr>
                <w:rFonts w:cs="Arial"/>
                <w:b w:val="0"/>
              </w:rPr>
              <w:t xml:space="preserve"> finalised</w:t>
            </w:r>
            <w:r w:rsidRPr="008A738E">
              <w:rPr>
                <w:rFonts w:cs="Arial"/>
                <w:b w:val="0"/>
              </w:rPr>
              <w:t xml:space="preserve"> Impact</w:t>
            </w:r>
            <w:r w:rsidR="00E02ED7">
              <w:rPr>
                <w:rFonts w:cs="Arial"/>
                <w:b w:val="0"/>
              </w:rPr>
              <w:t>-</w:t>
            </w:r>
            <w:r w:rsidRPr="008A738E">
              <w:rPr>
                <w:rFonts w:cs="Arial"/>
                <w:b w:val="0"/>
              </w:rPr>
              <w:t>Influence Matrix.</w:t>
            </w:r>
          </w:p>
        </w:tc>
        <w:tc>
          <w:tcPr>
            <w:tcW w:w="1986" w:type="dxa"/>
          </w:tcPr>
          <w:p w14:paraId="5D58B01D" w14:textId="77777777" w:rsidR="008A738E" w:rsidRPr="007E7ADA" w:rsidRDefault="00A8403C" w:rsidP="00811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object w:dxaOrig="7920" w:dyaOrig="6165" w14:anchorId="70100C38">
                <v:shape id="_x0000_i1026" type="#_x0000_t75" style="width:89.25pt;height:70.5pt" o:ole="">
                  <v:imagedata r:id="rId44" o:title=""/>
                </v:shape>
                <o:OLEObject Type="Embed" ProgID="PBrush" ShapeID="_x0000_i1026" DrawAspect="Content" ObjectID="_1700293040" r:id="rId45"/>
              </w:object>
            </w:r>
          </w:p>
        </w:tc>
      </w:tr>
      <w:tr w:rsidR="00747C08" w:rsidRPr="007E7ADA" w14:paraId="55E21C46" w14:textId="77777777" w:rsidTr="00811C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top"/>
          </w:tcPr>
          <w:p w14:paraId="15BCA77E" w14:textId="77777777" w:rsidR="00747C08" w:rsidRPr="00AB0F27" w:rsidRDefault="00747C08" w:rsidP="00811CDC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086" w:type="dxa"/>
          </w:tcPr>
          <w:p w14:paraId="0172553C" w14:textId="77777777" w:rsidR="008A738E" w:rsidRPr="003B3F22" w:rsidRDefault="008A738E" w:rsidP="008A738E">
            <w:pPr>
              <w:pStyle w:val="StdFGnotesHeading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lang w:val="en-AU"/>
              </w:rPr>
            </w:pPr>
            <w:r w:rsidRPr="003B3F22">
              <w:rPr>
                <w:rFonts w:cs="Arial"/>
                <w:lang w:val="en-AU"/>
              </w:rPr>
              <w:t>Transition</w:t>
            </w:r>
          </w:p>
          <w:p w14:paraId="1A3C84B7" w14:textId="77777777" w:rsidR="00747C08" w:rsidRDefault="008A738E" w:rsidP="008A73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We have mapped the impact and influence of the </w:t>
            </w:r>
            <w:proofErr w:type="gramStart"/>
            <w:r>
              <w:rPr>
                <w:rFonts w:ascii="Arial" w:hAnsi="Arial" w:cs="Arial"/>
                <w:color w:val="000000"/>
              </w:rPr>
              <w:t>stakeholders,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we will now identify the relationships between them.</w:t>
            </w:r>
          </w:p>
          <w:p w14:paraId="1EBC1083" w14:textId="77777777" w:rsidR="00934108" w:rsidRDefault="00934108" w:rsidP="008A73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  <w:p w14:paraId="2FD24121" w14:textId="77777777" w:rsidR="00934108" w:rsidRPr="00934108" w:rsidRDefault="00934108" w:rsidP="009341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noProof/>
              </w:rPr>
            </w:pPr>
            <w:r w:rsidRPr="0002390B">
              <w:rPr>
                <w:rFonts w:cs="Arial"/>
                <w:b/>
                <w:noProof/>
              </w:rPr>
              <w:t>Note: Go to:</w:t>
            </w:r>
            <w:r>
              <w:rPr>
                <w:rFonts w:cs="Arial"/>
                <w:b/>
                <w:noProof/>
              </w:rPr>
              <w:t xml:space="preserve"> </w:t>
            </w:r>
            <w:r>
              <w:rPr>
                <w:noProof/>
              </w:rPr>
              <w:t>Identify the Relationships Between Stakeholders</w:t>
            </w:r>
          </w:p>
        </w:tc>
        <w:tc>
          <w:tcPr>
            <w:tcW w:w="1986" w:type="dxa"/>
          </w:tcPr>
          <w:p w14:paraId="30194E6B" w14:textId="77777777" w:rsidR="00747C08" w:rsidRPr="004A7DF6" w:rsidRDefault="00747C08" w:rsidP="00811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</w:tbl>
    <w:p w14:paraId="5E6390DE" w14:textId="77777777" w:rsidR="00747C08" w:rsidRDefault="00747C08"/>
    <w:p w14:paraId="2CB9784E" w14:textId="77777777" w:rsidR="008A738E" w:rsidRDefault="008A738E">
      <w:pPr>
        <w:sectPr w:rsidR="008A738E" w:rsidSect="006D4D14">
          <w:headerReference w:type="default" r:id="rId46"/>
          <w:pgSz w:w="11907" w:h="16840" w:code="9"/>
          <w:pgMar w:top="1134" w:right="907" w:bottom="1134" w:left="1021" w:header="567" w:footer="510" w:gutter="0"/>
          <w:cols w:space="708"/>
          <w:docGrid w:linePitch="360"/>
        </w:sectPr>
      </w:pPr>
    </w:p>
    <w:p w14:paraId="62491223" w14:textId="77777777" w:rsidR="008A738E" w:rsidRPr="007E7ADA" w:rsidRDefault="008A738E" w:rsidP="008A738E">
      <w:pPr>
        <w:pStyle w:val="Heading1"/>
      </w:pPr>
      <w:bookmarkStart w:id="43" w:name="_Toc89417782"/>
      <w:r>
        <w:lastRenderedPageBreak/>
        <w:t xml:space="preserve">Prioritise: </w:t>
      </w:r>
      <w:r w:rsidR="00934108">
        <w:t xml:space="preserve">Inform, Consult, Involve, Collaborate </w:t>
      </w:r>
      <w:r w:rsidR="00001AB8">
        <w:t xml:space="preserve">(ICIC) </w:t>
      </w:r>
      <w:r w:rsidR="00934108">
        <w:t>Model</w:t>
      </w:r>
      <w:bookmarkEnd w:id="43"/>
    </w:p>
    <w:p w14:paraId="2849C5B2" w14:textId="77777777" w:rsidR="008A738E" w:rsidRPr="0075662F" w:rsidRDefault="008A738E" w:rsidP="008A738E">
      <w:pPr>
        <w:pStyle w:val="IntroductoryText"/>
      </w:pPr>
      <w:r w:rsidRPr="0075662F">
        <w:t xml:space="preserve">Duration: approximately </w:t>
      </w:r>
      <w:r>
        <w:rPr>
          <w:b/>
        </w:rPr>
        <w:t>20</w:t>
      </w:r>
      <w:r w:rsidRPr="0075662F">
        <w:rPr>
          <w:b/>
        </w:rPr>
        <w:t xml:space="preserve"> minutes</w:t>
      </w:r>
    </w:p>
    <w:tbl>
      <w:tblPr>
        <w:tblStyle w:val="TableGrid"/>
        <w:tblW w:w="10065" w:type="dxa"/>
        <w:tblLayout w:type="fixed"/>
        <w:tblCellMar>
          <w:left w:w="85" w:type="dxa"/>
          <w:right w:w="85" w:type="dxa"/>
        </w:tblCellMar>
        <w:tblLook w:val="06A0" w:firstRow="1" w:lastRow="0" w:firstColumn="1" w:lastColumn="0" w:noHBand="1" w:noVBand="1"/>
      </w:tblPr>
      <w:tblGrid>
        <w:gridCol w:w="993"/>
        <w:gridCol w:w="7086"/>
        <w:gridCol w:w="1986"/>
      </w:tblGrid>
      <w:tr w:rsidR="008A738E" w:rsidRPr="007E7ADA" w14:paraId="3243B6B0" w14:textId="77777777" w:rsidTr="00811C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3132169B" w14:textId="45FC25DF" w:rsidR="008A738E" w:rsidRPr="007E7ADA" w:rsidRDefault="0000236E" w:rsidP="00811CDC">
            <w:pPr>
              <w:pStyle w:val="TableHeadingWhite"/>
            </w:pPr>
            <w:r>
              <w:t>Timing</w:t>
            </w:r>
          </w:p>
        </w:tc>
        <w:tc>
          <w:tcPr>
            <w:tcW w:w="7086" w:type="dxa"/>
          </w:tcPr>
          <w:p w14:paraId="699A0316" w14:textId="77777777" w:rsidR="008A738E" w:rsidRPr="007E7ADA" w:rsidRDefault="008A738E" w:rsidP="00811CDC">
            <w:pPr>
              <w:pStyle w:val="TableHeading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>Speaker notes and instructions</w:t>
            </w:r>
          </w:p>
        </w:tc>
        <w:tc>
          <w:tcPr>
            <w:tcW w:w="1986" w:type="dxa"/>
          </w:tcPr>
          <w:p w14:paraId="54754778" w14:textId="77777777" w:rsidR="008A738E" w:rsidRPr="007E7ADA" w:rsidRDefault="008A738E" w:rsidP="00811CDC">
            <w:pPr>
              <w:pStyle w:val="TableHeading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>Resources</w:t>
            </w:r>
          </w:p>
        </w:tc>
      </w:tr>
      <w:tr w:rsidR="008A738E" w:rsidRPr="007E7ADA" w14:paraId="48DE9EFB" w14:textId="77777777" w:rsidTr="00811C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top"/>
          </w:tcPr>
          <w:p w14:paraId="6AC44D96" w14:textId="77777777" w:rsidR="008A738E" w:rsidRPr="007E7ADA" w:rsidRDefault="008A738E" w:rsidP="00811CDC"/>
        </w:tc>
        <w:tc>
          <w:tcPr>
            <w:tcW w:w="7086" w:type="dxa"/>
          </w:tcPr>
          <w:p w14:paraId="07E1508F" w14:textId="77777777" w:rsidR="008A738E" w:rsidRPr="007E7ADA" w:rsidRDefault="008A738E" w:rsidP="00811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>Introduce topic:</w:t>
            </w:r>
          </w:p>
          <w:p w14:paraId="69DC21FD" w14:textId="77777777" w:rsidR="008A738E" w:rsidRPr="007E7ADA" w:rsidRDefault="00934108" w:rsidP="00934108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Categorise</w:t>
            </w:r>
            <w:r w:rsidR="008A738E">
              <w:t xml:space="preserve"> stakeholders’ </w:t>
            </w:r>
            <w:r w:rsidRPr="00CC49C7">
              <w:rPr>
                <w:rFonts w:ascii="Arial" w:hAnsi="Arial" w:cs="Arial"/>
                <w:color w:val="000000"/>
              </w:rPr>
              <w:t xml:space="preserve">into inform, consult, </w:t>
            </w:r>
            <w:proofErr w:type="gramStart"/>
            <w:r w:rsidRPr="00CC49C7">
              <w:rPr>
                <w:rFonts w:ascii="Arial" w:hAnsi="Arial" w:cs="Arial"/>
                <w:color w:val="000000"/>
              </w:rPr>
              <w:t>involve</w:t>
            </w:r>
            <w:proofErr w:type="gramEnd"/>
            <w:r w:rsidRPr="00CC49C7">
              <w:rPr>
                <w:rFonts w:ascii="Arial" w:hAnsi="Arial" w:cs="Arial"/>
                <w:color w:val="000000"/>
              </w:rPr>
              <w:t xml:space="preserve"> or collaborate</w:t>
            </w:r>
          </w:p>
        </w:tc>
        <w:tc>
          <w:tcPr>
            <w:tcW w:w="1986" w:type="dxa"/>
          </w:tcPr>
          <w:p w14:paraId="3D10CEE9" w14:textId="77777777" w:rsidR="008A738E" w:rsidRPr="007E7ADA" w:rsidRDefault="008A738E" w:rsidP="00811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039A4" w:rsidRPr="007E7ADA" w14:paraId="4DB0EB6F" w14:textId="77777777" w:rsidTr="00811C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top"/>
          </w:tcPr>
          <w:p w14:paraId="1F85D0F6" w14:textId="77777777" w:rsidR="00B039A4" w:rsidRPr="007E7ADA" w:rsidRDefault="00894CC9" w:rsidP="00811CDC">
            <w:bookmarkStart w:id="44" w:name="_Hlk5199039"/>
            <w:r w:rsidRPr="0000236E">
              <w:t>5</w:t>
            </w:r>
            <w:r w:rsidR="00B039A4" w:rsidRPr="0000236E">
              <w:t xml:space="preserve"> mins</w:t>
            </w:r>
          </w:p>
        </w:tc>
        <w:tc>
          <w:tcPr>
            <w:tcW w:w="7086" w:type="dxa"/>
          </w:tcPr>
          <w:p w14:paraId="6BAE35AC" w14:textId="77777777" w:rsidR="00B039A4" w:rsidRDefault="00B039A4" w:rsidP="00811CDC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Introduction</w:t>
            </w:r>
          </w:p>
          <w:p w14:paraId="154DEC31" w14:textId="77777777" w:rsidR="00B039A4" w:rsidRDefault="00B039A4" w:rsidP="00811CDC">
            <w:pPr>
              <w:spacing w:after="80" w:line="181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CC49C7">
              <w:rPr>
                <w:rFonts w:ascii="Arial" w:hAnsi="Arial" w:cs="Arial"/>
                <w:color w:val="000000"/>
              </w:rPr>
              <w:t>Th</w:t>
            </w:r>
            <w:r>
              <w:rPr>
                <w:rFonts w:ascii="Arial" w:hAnsi="Arial" w:cs="Arial"/>
                <w:color w:val="000000"/>
              </w:rPr>
              <w:t xml:space="preserve">is </w:t>
            </w:r>
            <w:r w:rsidRPr="00CC49C7">
              <w:rPr>
                <w:rFonts w:ascii="Arial" w:hAnsi="Arial" w:cs="Arial"/>
                <w:color w:val="000000"/>
              </w:rPr>
              <w:t xml:space="preserve">section involves categorising stakeholders </w:t>
            </w:r>
            <w:r>
              <w:rPr>
                <w:rFonts w:ascii="Arial" w:hAnsi="Arial" w:cs="Arial"/>
                <w:color w:val="000000"/>
              </w:rPr>
              <w:t>using the</w:t>
            </w:r>
            <w:r w:rsidRPr="00CC49C7">
              <w:rPr>
                <w:rFonts w:ascii="Arial" w:hAnsi="Arial" w:cs="Arial"/>
                <w:color w:val="000000"/>
              </w:rPr>
              <w:t xml:space="preserve"> inform, consult, </w:t>
            </w:r>
            <w:proofErr w:type="gramStart"/>
            <w:r w:rsidRPr="00CC49C7">
              <w:rPr>
                <w:rFonts w:ascii="Arial" w:hAnsi="Arial" w:cs="Arial"/>
                <w:color w:val="000000"/>
              </w:rPr>
              <w:t>involve</w:t>
            </w:r>
            <w:proofErr w:type="gramEnd"/>
            <w:r w:rsidRPr="00CC49C7">
              <w:rPr>
                <w:rFonts w:ascii="Arial" w:hAnsi="Arial" w:cs="Arial"/>
                <w:color w:val="000000"/>
              </w:rPr>
              <w:t xml:space="preserve"> or collaborate</w:t>
            </w:r>
            <w:r>
              <w:rPr>
                <w:rFonts w:ascii="Arial" w:hAnsi="Arial" w:cs="Arial"/>
                <w:color w:val="000000"/>
              </w:rPr>
              <w:t xml:space="preserve"> (ICIC) Model, based on these definitions:</w:t>
            </w:r>
          </w:p>
          <w:p w14:paraId="696ACC12" w14:textId="77777777" w:rsidR="00B039A4" w:rsidRPr="00CC49C7" w:rsidRDefault="00B039A4" w:rsidP="00811CDC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CC49C7">
              <w:rPr>
                <w:rFonts w:cs="Arial"/>
                <w:b/>
                <w:color w:val="000000"/>
              </w:rPr>
              <w:t>Inform</w:t>
            </w:r>
            <w:r w:rsidRPr="00CC49C7">
              <w:rPr>
                <w:rFonts w:cs="Arial"/>
                <w:color w:val="000000"/>
              </w:rPr>
              <w:t>:</w:t>
            </w:r>
            <w:r w:rsidRPr="00CC49C7">
              <w:t xml:space="preserve"> To provide stakeholders with balanced and objective information to assist them in understanding the problems, alternatives, opportunities and/or solutions.</w:t>
            </w:r>
          </w:p>
          <w:p w14:paraId="4123B830" w14:textId="77777777" w:rsidR="00B039A4" w:rsidRPr="00CC49C7" w:rsidRDefault="00B039A4" w:rsidP="00811CDC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CC49C7">
              <w:rPr>
                <w:b/>
              </w:rPr>
              <w:t>Consult</w:t>
            </w:r>
            <w:r w:rsidRPr="00CC49C7">
              <w:t>:  To obtain stakeholder feedback on analysis, alternatives and/or decisions.</w:t>
            </w:r>
          </w:p>
          <w:p w14:paraId="125DE7A0" w14:textId="77777777" w:rsidR="00B039A4" w:rsidRPr="00CC49C7" w:rsidRDefault="00B039A4" w:rsidP="00811CDC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CC49C7">
              <w:rPr>
                <w:b/>
              </w:rPr>
              <w:t>Involve</w:t>
            </w:r>
            <w:r w:rsidRPr="00CC49C7">
              <w:t>:  To work directly with stakeholders throughout the process to ensure that stakeholder concerns and views are consistently understood and considered.</w:t>
            </w:r>
          </w:p>
          <w:p w14:paraId="378BA4F7" w14:textId="77777777" w:rsidR="00B039A4" w:rsidRPr="00CC49C7" w:rsidRDefault="00B039A4" w:rsidP="00811CDC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CC49C7">
              <w:rPr>
                <w:rFonts w:cs="Arial"/>
                <w:b/>
                <w:color w:val="000000"/>
              </w:rPr>
              <w:t>Collaborate</w:t>
            </w:r>
            <w:r w:rsidRPr="00CC49C7">
              <w:rPr>
                <w:rFonts w:cs="Arial"/>
                <w:color w:val="000000"/>
              </w:rPr>
              <w:t xml:space="preserve">: </w:t>
            </w:r>
            <w:r w:rsidRPr="00CC49C7">
              <w:t xml:space="preserve"> To partner with stakeholders in each aspect of the decision including the development of alternatives and the identification of the preferred solution.</w:t>
            </w:r>
          </w:p>
          <w:p w14:paraId="03446848" w14:textId="77777777" w:rsidR="00B039A4" w:rsidRPr="00CC49C7" w:rsidRDefault="00B039A4" w:rsidP="00811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2614FBF" w14:textId="77777777" w:rsidR="00B039A4" w:rsidRPr="00934108" w:rsidRDefault="00B039A4" w:rsidP="00811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CC49C7">
              <w:rPr>
                <w:rFonts w:ascii="Arial" w:hAnsi="Arial" w:cs="Arial"/>
                <w:color w:val="000000"/>
              </w:rPr>
              <w:t>This approach is based on the International Association for Public Participation spectrum.</w:t>
            </w:r>
          </w:p>
        </w:tc>
        <w:tc>
          <w:tcPr>
            <w:tcW w:w="1986" w:type="dxa"/>
          </w:tcPr>
          <w:p w14:paraId="1A3D3812" w14:textId="77777777" w:rsidR="00B039A4" w:rsidRDefault="00B039A4" w:rsidP="00811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34108">
              <w:rPr>
                <w:noProof/>
              </w:rPr>
              <w:drawing>
                <wp:inline distT="0" distB="0" distL="0" distR="0" wp14:anchorId="4144CDFD" wp14:editId="426AF289">
                  <wp:extent cx="1080000" cy="810000"/>
                  <wp:effectExtent l="19050" t="19050" r="25400" b="28575"/>
                  <wp:docPr id="64534" name="Picture 64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9CC150" w14:textId="77777777" w:rsidR="00B039A4" w:rsidRPr="007E7ADA" w:rsidRDefault="00B039A4" w:rsidP="00811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01AB8">
              <w:rPr>
                <w:noProof/>
              </w:rPr>
              <w:drawing>
                <wp:inline distT="0" distB="0" distL="0" distR="0" wp14:anchorId="0058210B" wp14:editId="17841D76">
                  <wp:extent cx="1080000" cy="810000"/>
                  <wp:effectExtent l="19050" t="19050" r="25400" b="28575"/>
                  <wp:docPr id="64535" name="Picture 64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9A4" w:rsidRPr="007E7ADA" w14:paraId="2F6949AB" w14:textId="77777777" w:rsidTr="00811C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top"/>
          </w:tcPr>
          <w:p w14:paraId="1744E535" w14:textId="7B86FB9C" w:rsidR="00B039A4" w:rsidRPr="00934108" w:rsidRDefault="00894CC9" w:rsidP="00811CDC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15</w:t>
            </w:r>
            <w:r w:rsidR="00B039A4" w:rsidRPr="00934108">
              <w:rPr>
                <w:rFonts w:ascii="Arial" w:hAnsi="Arial" w:cs="Arial"/>
                <w:color w:val="auto"/>
              </w:rPr>
              <w:t xml:space="preserve"> mins</w:t>
            </w:r>
            <w:r w:rsidR="0072277C">
              <w:rPr>
                <w:noProof/>
              </w:rPr>
              <w:drawing>
                <wp:inline distT="0" distB="0" distL="0" distR="0" wp14:anchorId="27BCDEC2" wp14:editId="13BA913B">
                  <wp:extent cx="551421" cy="551421"/>
                  <wp:effectExtent l="0" t="0" r="0" b="0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503" cy="559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2277C">
              <w:rPr>
                <w:noProof/>
              </w:rPr>
              <w:drawing>
                <wp:inline distT="0" distB="0" distL="0" distR="0" wp14:anchorId="046F8C35" wp14:editId="46627C89">
                  <wp:extent cx="536028" cy="536028"/>
                  <wp:effectExtent l="0" t="0" r="0" b="0"/>
                  <wp:docPr id="64513" name="Picture 64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4" cy="544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6" w:type="dxa"/>
          </w:tcPr>
          <w:p w14:paraId="4919DA9A" w14:textId="77777777" w:rsidR="00B039A4" w:rsidRDefault="00B039A4" w:rsidP="00811CDC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Decide stakeholder’s category</w:t>
            </w:r>
          </w:p>
          <w:p w14:paraId="7FE41032" w14:textId="0DAEE5C2" w:rsidR="00B039A4" w:rsidRDefault="00A8403C" w:rsidP="00811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>ICIC categories</w:t>
            </w:r>
          </w:p>
          <w:p w14:paraId="6B4E4E97" w14:textId="77777777" w:rsidR="00B039A4" w:rsidRDefault="00894CC9" w:rsidP="00811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Write the categories</w:t>
            </w:r>
            <w:r w:rsidR="00B039A4">
              <w:t xml:space="preserve"> on the whiteboard or flipchart.</w:t>
            </w:r>
          </w:p>
          <w:p w14:paraId="3629DD95" w14:textId="77777777" w:rsidR="00B039A4" w:rsidRPr="00934108" w:rsidRDefault="00B039A4" w:rsidP="00811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F26782A" w14:textId="681DDC5C" w:rsidR="00B039A4" w:rsidRDefault="00B039A4" w:rsidP="00811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Activity</w:t>
            </w:r>
          </w:p>
          <w:p w14:paraId="01DCD7B3" w14:textId="77777777" w:rsidR="00B039A4" w:rsidRDefault="00B039A4" w:rsidP="00811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Instructions</w:t>
            </w:r>
          </w:p>
          <w:p w14:paraId="104BABFF" w14:textId="77777777" w:rsidR="00B039A4" w:rsidRPr="00991D63" w:rsidRDefault="00B039A4" w:rsidP="00811CDC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Allow </w:t>
            </w:r>
            <w:r w:rsidR="00894CC9">
              <w:t>1</w:t>
            </w:r>
            <w:r>
              <w:t>5 mins for this activity</w:t>
            </w:r>
          </w:p>
          <w:p w14:paraId="4212116F" w14:textId="77777777" w:rsidR="00894CC9" w:rsidRDefault="00894CC9" w:rsidP="00894CC9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Ask participants to use the </w:t>
            </w:r>
            <w:r w:rsidRPr="00AE469F">
              <w:rPr>
                <w:b/>
              </w:rPr>
              <w:t>second</w:t>
            </w:r>
            <w:r>
              <w:t xml:space="preserve"> set of stakeholder sticky notes</w:t>
            </w:r>
          </w:p>
          <w:p w14:paraId="4A3397DB" w14:textId="77777777" w:rsidR="00894CC9" w:rsidRDefault="00894CC9" w:rsidP="00894CC9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</w:rPr>
              <w:t>S</w:t>
            </w:r>
            <w:r w:rsidRPr="00CC49C7">
              <w:rPr>
                <w:rFonts w:ascii="Arial" w:hAnsi="Arial" w:cs="Arial"/>
                <w:color w:val="000000"/>
              </w:rPr>
              <w:t>tick the different stakeholders in the required category</w:t>
            </w:r>
          </w:p>
          <w:p w14:paraId="38557FCE" w14:textId="77777777" w:rsidR="00B039A4" w:rsidRDefault="00B039A4" w:rsidP="00811CDC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 xml:space="preserve">If there are </w:t>
            </w:r>
            <w:r w:rsidR="00894CC9">
              <w:t>disagreements,</w:t>
            </w:r>
            <w:r>
              <w:t xml:space="preserve"> negotiate the </w:t>
            </w:r>
            <w:r w:rsidR="00894CC9">
              <w:t>category</w:t>
            </w:r>
            <w:r>
              <w:t xml:space="preserve"> and only place one on the </w:t>
            </w:r>
            <w:r w:rsidR="00A8403C">
              <w:t>list</w:t>
            </w:r>
            <w:r>
              <w:t>.</w:t>
            </w:r>
          </w:p>
          <w:p w14:paraId="4314D41B" w14:textId="77777777" w:rsidR="00B039A4" w:rsidRDefault="00B039A4" w:rsidP="00811CDC">
            <w:pPr>
              <w:spacing w:after="80" w:line="181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119FA96" w14:textId="77777777" w:rsidR="00B039A4" w:rsidRPr="008A738E" w:rsidRDefault="00B039A4" w:rsidP="00811CDC">
            <w:pPr>
              <w:spacing w:after="80" w:line="181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8A738E">
              <w:rPr>
                <w:rFonts w:ascii="Arial" w:hAnsi="Arial" w:cs="Arial"/>
                <w:b/>
              </w:rPr>
              <w:t>Tip:</w:t>
            </w:r>
          </w:p>
          <w:p w14:paraId="2CAEF9C0" w14:textId="77777777" w:rsidR="00B039A4" w:rsidRPr="008A738E" w:rsidRDefault="00B039A4" w:rsidP="00811CDC">
            <w:pPr>
              <w:pStyle w:val="StdFGnotesHeading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lang w:val="en-AU"/>
              </w:rPr>
            </w:pPr>
            <w:r w:rsidRPr="008A738E">
              <w:rPr>
                <w:rFonts w:cs="Arial"/>
                <w:b w:val="0"/>
              </w:rPr>
              <w:t>Take a photo of the</w:t>
            </w:r>
            <w:r>
              <w:rPr>
                <w:rFonts w:cs="Arial"/>
                <w:b w:val="0"/>
              </w:rPr>
              <w:t xml:space="preserve"> finalised</w:t>
            </w:r>
            <w:r w:rsidRPr="008A738E">
              <w:rPr>
                <w:rFonts w:cs="Arial"/>
                <w:b w:val="0"/>
              </w:rPr>
              <w:t xml:space="preserve"> </w:t>
            </w:r>
            <w:r w:rsidR="00894CC9">
              <w:rPr>
                <w:rFonts w:cs="Arial"/>
                <w:b w:val="0"/>
              </w:rPr>
              <w:t>categories</w:t>
            </w:r>
            <w:r w:rsidRPr="008A738E">
              <w:rPr>
                <w:rFonts w:cs="Arial"/>
                <w:b w:val="0"/>
              </w:rPr>
              <w:t>.</w:t>
            </w:r>
          </w:p>
        </w:tc>
        <w:tc>
          <w:tcPr>
            <w:tcW w:w="1986" w:type="dxa"/>
          </w:tcPr>
          <w:p w14:paraId="4FB00980" w14:textId="77777777" w:rsidR="00B039A4" w:rsidRPr="007E7ADA" w:rsidRDefault="00B039A4" w:rsidP="00811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B039A4" w:rsidRPr="007E7ADA" w14:paraId="6333A421" w14:textId="77777777" w:rsidTr="00811C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top"/>
          </w:tcPr>
          <w:p w14:paraId="753BFA9D" w14:textId="77777777" w:rsidR="00B039A4" w:rsidRPr="00AB0F27" w:rsidRDefault="00B039A4" w:rsidP="00811CDC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086" w:type="dxa"/>
          </w:tcPr>
          <w:p w14:paraId="190A3C8B" w14:textId="77777777" w:rsidR="00B039A4" w:rsidRPr="003B3F22" w:rsidRDefault="00B039A4" w:rsidP="00811CDC">
            <w:pPr>
              <w:pStyle w:val="StdFGnotesHeading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lang w:val="en-AU"/>
              </w:rPr>
            </w:pPr>
            <w:r w:rsidRPr="003B3F22">
              <w:rPr>
                <w:rFonts w:cs="Arial"/>
                <w:lang w:val="en-AU"/>
              </w:rPr>
              <w:t>Transition</w:t>
            </w:r>
          </w:p>
          <w:p w14:paraId="38C15C5D" w14:textId="77777777" w:rsidR="00B039A4" w:rsidRPr="00894CC9" w:rsidRDefault="00B039A4" w:rsidP="00811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 xml:space="preserve">We have mapped the impact and influence of the </w:t>
            </w:r>
            <w:proofErr w:type="gramStart"/>
            <w:r>
              <w:rPr>
                <w:rFonts w:ascii="Arial" w:hAnsi="Arial" w:cs="Arial"/>
                <w:color w:val="000000"/>
              </w:rPr>
              <w:t>stakeholders,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we will now identify the relationships between them.</w:t>
            </w:r>
          </w:p>
        </w:tc>
        <w:tc>
          <w:tcPr>
            <w:tcW w:w="1986" w:type="dxa"/>
          </w:tcPr>
          <w:p w14:paraId="6D013AA4" w14:textId="77777777" w:rsidR="00B039A4" w:rsidRPr="004A7DF6" w:rsidRDefault="00B039A4" w:rsidP="00811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bookmarkEnd w:id="44"/>
    </w:tbl>
    <w:p w14:paraId="4F2C7E3F" w14:textId="77777777" w:rsidR="008A738E" w:rsidRDefault="008A738E">
      <w:pPr>
        <w:sectPr w:rsidR="008A738E" w:rsidSect="006D4D14">
          <w:headerReference w:type="default" r:id="rId49"/>
          <w:pgSz w:w="11907" w:h="16840" w:code="9"/>
          <w:pgMar w:top="1134" w:right="907" w:bottom="1134" w:left="1021" w:header="567" w:footer="510" w:gutter="0"/>
          <w:cols w:space="708"/>
          <w:docGrid w:linePitch="360"/>
        </w:sectPr>
      </w:pPr>
    </w:p>
    <w:p w14:paraId="78F4252E" w14:textId="77777777" w:rsidR="00001AB8" w:rsidRPr="007E7ADA" w:rsidRDefault="00001AB8" w:rsidP="00001AB8">
      <w:pPr>
        <w:pStyle w:val="Heading1"/>
      </w:pPr>
      <w:bookmarkStart w:id="45" w:name="_Toc89417783"/>
      <w:r>
        <w:lastRenderedPageBreak/>
        <w:t>Identify the Relationships Between the Stakeholders</w:t>
      </w:r>
      <w:bookmarkEnd w:id="45"/>
    </w:p>
    <w:p w14:paraId="49433DF0" w14:textId="77777777" w:rsidR="00001AB8" w:rsidRPr="0075662F" w:rsidRDefault="00001AB8" w:rsidP="00001AB8">
      <w:pPr>
        <w:pStyle w:val="IntroductoryText"/>
      </w:pPr>
      <w:r w:rsidRPr="0075662F">
        <w:t xml:space="preserve">Duration: approximately </w:t>
      </w:r>
      <w:r>
        <w:rPr>
          <w:b/>
        </w:rPr>
        <w:t>15</w:t>
      </w:r>
      <w:r w:rsidRPr="0075662F">
        <w:rPr>
          <w:b/>
        </w:rPr>
        <w:t xml:space="preserve"> minutes</w:t>
      </w:r>
    </w:p>
    <w:tbl>
      <w:tblPr>
        <w:tblStyle w:val="TableGrid"/>
        <w:tblW w:w="10065" w:type="dxa"/>
        <w:tblLayout w:type="fixed"/>
        <w:tblCellMar>
          <w:left w:w="85" w:type="dxa"/>
          <w:right w:w="85" w:type="dxa"/>
        </w:tblCellMar>
        <w:tblLook w:val="06A0" w:firstRow="1" w:lastRow="0" w:firstColumn="1" w:lastColumn="0" w:noHBand="1" w:noVBand="1"/>
      </w:tblPr>
      <w:tblGrid>
        <w:gridCol w:w="993"/>
        <w:gridCol w:w="7086"/>
        <w:gridCol w:w="1986"/>
      </w:tblGrid>
      <w:tr w:rsidR="00001AB8" w:rsidRPr="007E7ADA" w14:paraId="645DB2DC" w14:textId="77777777" w:rsidTr="00811C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33ABED24" w14:textId="5C9B940E" w:rsidR="00001AB8" w:rsidRPr="007E7ADA" w:rsidRDefault="0000236E" w:rsidP="00811CDC">
            <w:pPr>
              <w:pStyle w:val="TableHeadingWhite"/>
            </w:pPr>
            <w:r>
              <w:t>Timing</w:t>
            </w:r>
          </w:p>
        </w:tc>
        <w:tc>
          <w:tcPr>
            <w:tcW w:w="7086" w:type="dxa"/>
          </w:tcPr>
          <w:p w14:paraId="65B54675" w14:textId="77777777" w:rsidR="00001AB8" w:rsidRPr="007E7ADA" w:rsidRDefault="00001AB8" w:rsidP="00811CDC">
            <w:pPr>
              <w:pStyle w:val="TableHeading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>Speaker notes and instructions</w:t>
            </w:r>
          </w:p>
        </w:tc>
        <w:tc>
          <w:tcPr>
            <w:tcW w:w="1986" w:type="dxa"/>
          </w:tcPr>
          <w:p w14:paraId="765CE22C" w14:textId="77777777" w:rsidR="00001AB8" w:rsidRPr="007E7ADA" w:rsidRDefault="00001AB8" w:rsidP="00811CDC">
            <w:pPr>
              <w:pStyle w:val="TableHeading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>Resources</w:t>
            </w:r>
          </w:p>
        </w:tc>
      </w:tr>
      <w:tr w:rsidR="00001AB8" w:rsidRPr="007E7ADA" w14:paraId="4BBA5962" w14:textId="77777777" w:rsidTr="00811C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top"/>
          </w:tcPr>
          <w:p w14:paraId="79A38BF1" w14:textId="77777777" w:rsidR="00001AB8" w:rsidRPr="007E7ADA" w:rsidRDefault="00001AB8" w:rsidP="00811CDC"/>
        </w:tc>
        <w:tc>
          <w:tcPr>
            <w:tcW w:w="7086" w:type="dxa"/>
          </w:tcPr>
          <w:p w14:paraId="123C9D95" w14:textId="77777777" w:rsidR="00001AB8" w:rsidRPr="007E7ADA" w:rsidRDefault="00001AB8" w:rsidP="00811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>Introduce topic:</w:t>
            </w:r>
          </w:p>
          <w:p w14:paraId="3A760883" w14:textId="77777777" w:rsidR="00001AB8" w:rsidRPr="007E7ADA" w:rsidRDefault="00001AB8" w:rsidP="00811CDC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Categorise stakeholders’ </w:t>
            </w:r>
            <w:r w:rsidRPr="00CC49C7">
              <w:rPr>
                <w:rFonts w:ascii="Arial" w:hAnsi="Arial" w:cs="Arial"/>
                <w:color w:val="000000"/>
              </w:rPr>
              <w:t xml:space="preserve">into inform, consult, </w:t>
            </w:r>
            <w:proofErr w:type="gramStart"/>
            <w:r w:rsidRPr="00CC49C7">
              <w:rPr>
                <w:rFonts w:ascii="Arial" w:hAnsi="Arial" w:cs="Arial"/>
                <w:color w:val="000000"/>
              </w:rPr>
              <w:t>involve</w:t>
            </w:r>
            <w:proofErr w:type="gramEnd"/>
            <w:r w:rsidRPr="00CC49C7">
              <w:rPr>
                <w:rFonts w:ascii="Arial" w:hAnsi="Arial" w:cs="Arial"/>
                <w:color w:val="000000"/>
              </w:rPr>
              <w:t xml:space="preserve"> or collaborate</w:t>
            </w:r>
          </w:p>
        </w:tc>
        <w:tc>
          <w:tcPr>
            <w:tcW w:w="1986" w:type="dxa"/>
          </w:tcPr>
          <w:p w14:paraId="5D3169F2" w14:textId="77777777" w:rsidR="00001AB8" w:rsidRPr="007E7ADA" w:rsidRDefault="00001AB8" w:rsidP="00811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039A4" w:rsidRPr="007E7ADA" w14:paraId="0488BA28" w14:textId="77777777" w:rsidTr="00811C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top"/>
          </w:tcPr>
          <w:p w14:paraId="10B7C730" w14:textId="77777777" w:rsidR="0072277C" w:rsidRPr="00D23566" w:rsidRDefault="00C65C8F" w:rsidP="00811CDC">
            <w:pPr>
              <w:rPr>
                <w:color w:val="000000" w:themeColor="text1"/>
              </w:rPr>
            </w:pPr>
            <w:r w:rsidRPr="0000236E">
              <w:t>3</w:t>
            </w:r>
            <w:r w:rsidR="00B039A4" w:rsidRPr="0000236E">
              <w:t xml:space="preserve"> mins</w:t>
            </w:r>
          </w:p>
          <w:p w14:paraId="2ABD4999" w14:textId="77777777" w:rsidR="0072277C" w:rsidRDefault="0072277C" w:rsidP="00811CDC"/>
          <w:p w14:paraId="0877BBF3" w14:textId="77777777" w:rsidR="0072277C" w:rsidRDefault="0072277C" w:rsidP="00811CDC"/>
          <w:p w14:paraId="4703D0BB" w14:textId="747203E9" w:rsidR="00B039A4" w:rsidRPr="007E7ADA" w:rsidRDefault="0072277C" w:rsidP="00811CDC">
            <w:r>
              <w:rPr>
                <w:noProof/>
              </w:rPr>
              <w:drawing>
                <wp:inline distT="0" distB="0" distL="0" distR="0" wp14:anchorId="0073FE61" wp14:editId="7CF27393">
                  <wp:extent cx="454025" cy="454025"/>
                  <wp:effectExtent l="0" t="0" r="3175" b="3175"/>
                  <wp:docPr id="64514" name="Picture 64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9807" cy="45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6" w:type="dxa"/>
          </w:tcPr>
          <w:p w14:paraId="786B5E63" w14:textId="77777777" w:rsidR="00B039A4" w:rsidRDefault="00B039A4" w:rsidP="00811CDC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Introduction</w:t>
            </w:r>
          </w:p>
          <w:p w14:paraId="4A10EE9B" w14:textId="77777777" w:rsidR="00B039A4" w:rsidRDefault="00B039A4" w:rsidP="00811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Now we will identify the relationships between the stakeholders.  </w:t>
            </w:r>
          </w:p>
          <w:p w14:paraId="069E86DB" w14:textId="77777777" w:rsidR="00B039A4" w:rsidRDefault="00B039A4" w:rsidP="00811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The benefit of doing this is to make communication more efficient and to the engage different groups together.</w:t>
            </w:r>
          </w:p>
          <w:p w14:paraId="0AA82B2C" w14:textId="2853F87C" w:rsidR="00A8403C" w:rsidRPr="00AB0F27" w:rsidRDefault="00A8403C" w:rsidP="00A840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AB0F27">
              <w:rPr>
                <w:rFonts w:ascii="Arial" w:hAnsi="Arial" w:cs="Arial"/>
                <w:b/>
              </w:rPr>
              <w:t>Discussion</w:t>
            </w:r>
          </w:p>
          <w:p w14:paraId="708CDF85" w14:textId="77777777" w:rsidR="00A8403C" w:rsidRDefault="00184724" w:rsidP="00184724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What sorts of relationships do you have with your stakeholders and what do/might they have with each other?</w:t>
            </w:r>
          </w:p>
          <w:p w14:paraId="6767D56B" w14:textId="77777777" w:rsidR="00184724" w:rsidRPr="00184724" w:rsidRDefault="00184724" w:rsidP="001847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184724">
              <w:rPr>
                <w:i/>
              </w:rPr>
              <w:t>Responses may include:</w:t>
            </w:r>
          </w:p>
          <w:p w14:paraId="15735D7D" w14:textId="77777777" w:rsidR="00184724" w:rsidRDefault="00184724" w:rsidP="00184724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CoP</w:t>
            </w:r>
          </w:p>
          <w:p w14:paraId="05D6424E" w14:textId="77777777" w:rsidR="00184724" w:rsidRDefault="00184724" w:rsidP="00184724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Committees</w:t>
            </w:r>
          </w:p>
          <w:p w14:paraId="07BA5F2A" w14:textId="77777777" w:rsidR="00184724" w:rsidRPr="00934108" w:rsidRDefault="00184724" w:rsidP="00184724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Clients</w:t>
            </w:r>
          </w:p>
        </w:tc>
        <w:tc>
          <w:tcPr>
            <w:tcW w:w="1986" w:type="dxa"/>
          </w:tcPr>
          <w:p w14:paraId="13E183E9" w14:textId="77777777" w:rsidR="00B039A4" w:rsidRDefault="00184724" w:rsidP="00811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4724">
              <w:rPr>
                <w:noProof/>
              </w:rPr>
              <w:drawing>
                <wp:inline distT="0" distB="0" distL="0" distR="0" wp14:anchorId="0CCF3196" wp14:editId="63F70B94">
                  <wp:extent cx="1080000" cy="810000"/>
                  <wp:effectExtent l="19050" t="19050" r="25400" b="285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8E3738" w14:textId="77777777" w:rsidR="00B039A4" w:rsidRDefault="00184724" w:rsidP="00811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OR</w:t>
            </w:r>
          </w:p>
          <w:p w14:paraId="63E93450" w14:textId="77777777" w:rsidR="00184724" w:rsidRPr="007E7ADA" w:rsidRDefault="00184724" w:rsidP="00811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4724">
              <w:rPr>
                <w:noProof/>
              </w:rPr>
              <w:drawing>
                <wp:inline distT="0" distB="0" distL="0" distR="0" wp14:anchorId="477E6B5D" wp14:editId="5102655A">
                  <wp:extent cx="1080000" cy="810000"/>
                  <wp:effectExtent l="19050" t="19050" r="25400" b="285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9A4" w:rsidRPr="007E7ADA" w14:paraId="3ECC5D6E" w14:textId="77777777" w:rsidTr="00811C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top"/>
          </w:tcPr>
          <w:p w14:paraId="15242E3D" w14:textId="77777777" w:rsidR="0072277C" w:rsidRDefault="00C65C8F" w:rsidP="00811C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</w:rPr>
              <w:t>8</w:t>
            </w:r>
            <w:r w:rsidR="00B039A4" w:rsidRPr="00F27528">
              <w:rPr>
                <w:rFonts w:ascii="Arial" w:hAnsi="Arial" w:cs="Arial"/>
                <w:color w:val="000000" w:themeColor="text1"/>
              </w:rPr>
              <w:t xml:space="preserve"> mins</w:t>
            </w:r>
          </w:p>
          <w:p w14:paraId="0C5A42E3" w14:textId="5DEAD618" w:rsidR="00B039A4" w:rsidRPr="00F27528" w:rsidRDefault="0072277C" w:rsidP="00811C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25F0C0BE" wp14:editId="201EF006">
                  <wp:extent cx="536028" cy="536028"/>
                  <wp:effectExtent l="0" t="0" r="0" b="0"/>
                  <wp:docPr id="64515" name="Picture 64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4" cy="544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6" w:type="dxa"/>
          </w:tcPr>
          <w:p w14:paraId="7DC4B456" w14:textId="77777777" w:rsidR="00B039A4" w:rsidRPr="00184724" w:rsidRDefault="00B039A4" w:rsidP="00811CDC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4724">
              <w:t>Identify</w:t>
            </w:r>
            <w:r w:rsidR="00184724">
              <w:t xml:space="preserve"> and document</w:t>
            </w:r>
            <w:r w:rsidRPr="00184724">
              <w:t xml:space="preserve"> relationships</w:t>
            </w:r>
          </w:p>
          <w:p w14:paraId="7E473815" w14:textId="4C0E1103" w:rsidR="00B039A4" w:rsidRPr="00184724" w:rsidRDefault="00B039A4" w:rsidP="00811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184724">
              <w:rPr>
                <w:rFonts w:ascii="Arial" w:hAnsi="Arial" w:cs="Arial"/>
                <w:b/>
                <w:color w:val="000000"/>
              </w:rPr>
              <w:t>Activity</w:t>
            </w:r>
          </w:p>
          <w:p w14:paraId="0D3F6CC0" w14:textId="77777777" w:rsidR="00B039A4" w:rsidRPr="00184724" w:rsidRDefault="00B039A4" w:rsidP="00811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184724">
              <w:rPr>
                <w:rFonts w:ascii="Arial" w:hAnsi="Arial" w:cs="Arial"/>
                <w:b/>
                <w:color w:val="000000"/>
              </w:rPr>
              <w:t>Instructions</w:t>
            </w:r>
          </w:p>
          <w:p w14:paraId="553BC39C" w14:textId="77777777" w:rsidR="00B039A4" w:rsidRPr="00184724" w:rsidRDefault="00B039A4" w:rsidP="00811CDC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4724">
              <w:t>Allow</w:t>
            </w:r>
            <w:r w:rsidR="00C65C8F">
              <w:t xml:space="preserve"> approximately</w:t>
            </w:r>
            <w:r w:rsidRPr="00184724">
              <w:t xml:space="preserve"> </w:t>
            </w:r>
            <w:r w:rsidR="00C65C8F">
              <w:t>8</w:t>
            </w:r>
            <w:r w:rsidRPr="00184724">
              <w:t xml:space="preserve"> mins for this activity</w:t>
            </w:r>
          </w:p>
          <w:p w14:paraId="70CC2AE9" w14:textId="77777777" w:rsidR="00B039A4" w:rsidRPr="00184724" w:rsidRDefault="00184724" w:rsidP="00A133E0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184724">
              <w:rPr>
                <w:b/>
                <w:lang w:val="en-GB"/>
              </w:rPr>
              <w:t xml:space="preserve">Draw </w:t>
            </w:r>
            <w:r w:rsidRPr="00184724">
              <w:rPr>
                <w:lang w:val="en-GB"/>
              </w:rPr>
              <w:t>the relevant segmentation chart on the whiteboard or flipchart paper.</w:t>
            </w:r>
            <w:r w:rsidRPr="00184724">
              <w:rPr>
                <w:lang w:val="en-GB"/>
              </w:rPr>
              <w:br/>
              <w:t>OR</w:t>
            </w:r>
            <w:r w:rsidRPr="00184724">
              <w:rPr>
                <w:lang w:val="en-GB"/>
              </w:rPr>
              <w:br/>
              <w:t>Print a paper</w:t>
            </w:r>
            <w:r w:rsidR="00B039A4" w:rsidRPr="00184724">
              <w:rPr>
                <w:lang w:val="en-GB"/>
              </w:rPr>
              <w:t xml:space="preserve"> copy to allow the participants to draw the relationships directly onto the chart.</w:t>
            </w:r>
          </w:p>
          <w:p w14:paraId="6397146B" w14:textId="77777777" w:rsidR="00B039A4" w:rsidRPr="00184724" w:rsidRDefault="00B039A4" w:rsidP="00811CDC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184724">
              <w:rPr>
                <w:lang w:val="en-GB"/>
              </w:rPr>
              <w:t xml:space="preserve">In groups or individually invite participants to draw </w:t>
            </w:r>
            <w:r w:rsidR="00184724">
              <w:rPr>
                <w:lang w:val="en-GB"/>
              </w:rPr>
              <w:t>known</w:t>
            </w:r>
            <w:r w:rsidRPr="00184724">
              <w:rPr>
                <w:lang w:val="en-GB"/>
              </w:rPr>
              <w:t xml:space="preserve"> relationships on the charts.</w:t>
            </w:r>
          </w:p>
          <w:p w14:paraId="35F73CBD" w14:textId="77777777" w:rsidR="00184724" w:rsidRDefault="00184724" w:rsidP="001847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</w:p>
          <w:p w14:paraId="68E1FFC4" w14:textId="77777777" w:rsidR="00184724" w:rsidRPr="008A738E" w:rsidRDefault="00184724" w:rsidP="00184724">
            <w:pPr>
              <w:spacing w:after="80" w:line="181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8A738E">
              <w:rPr>
                <w:rFonts w:ascii="Arial" w:hAnsi="Arial" w:cs="Arial"/>
                <w:b/>
              </w:rPr>
              <w:t>Tip:</w:t>
            </w:r>
          </w:p>
          <w:p w14:paraId="411DEBA1" w14:textId="77777777" w:rsidR="00184724" w:rsidRPr="00184724" w:rsidRDefault="00184724" w:rsidP="001847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001AB8">
              <w:rPr>
                <w:rFonts w:ascii="Arial" w:hAnsi="Arial" w:cs="Arial"/>
              </w:rPr>
              <w:t xml:space="preserve">Take a photo of the </w:t>
            </w:r>
            <w:r>
              <w:rPr>
                <w:rFonts w:ascii="Arial" w:hAnsi="Arial" w:cs="Arial"/>
              </w:rPr>
              <w:t>charts documenting the relationships.</w:t>
            </w:r>
          </w:p>
        </w:tc>
        <w:tc>
          <w:tcPr>
            <w:tcW w:w="1986" w:type="dxa"/>
          </w:tcPr>
          <w:p w14:paraId="33E548C5" w14:textId="77777777" w:rsidR="00B039A4" w:rsidRDefault="00184724" w:rsidP="00811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object w:dxaOrig="7125" w:dyaOrig="7005" w14:anchorId="741E094D">
                <v:shape id="_x0000_i1027" type="#_x0000_t75" style="width:84pt;height:84pt" o:ole="">
                  <v:imagedata r:id="rId37" o:title=""/>
                </v:shape>
                <o:OLEObject Type="Embed" ProgID="PBrush" ShapeID="_x0000_i1027" DrawAspect="Content" ObjectID="_1700293041" r:id="rId52"/>
              </w:object>
            </w:r>
          </w:p>
          <w:p w14:paraId="7E2579C4" w14:textId="77777777" w:rsidR="00B039A4" w:rsidRDefault="00B039A4" w:rsidP="00811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OR</w:t>
            </w:r>
          </w:p>
          <w:p w14:paraId="7EBD49FD" w14:textId="77777777" w:rsidR="00B039A4" w:rsidRPr="007E7ADA" w:rsidRDefault="00184724" w:rsidP="00811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747C08">
              <w:rPr>
                <w:noProof/>
              </w:rPr>
              <w:drawing>
                <wp:inline distT="0" distB="0" distL="0" distR="0" wp14:anchorId="4A21B38D" wp14:editId="4730D0C3">
                  <wp:extent cx="938530" cy="635678"/>
                  <wp:effectExtent l="0" t="0" r="0" b="0"/>
                  <wp:docPr id="8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5A9AC3-13B8-4A3B-BD6A-AC4A8CC252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A55A9AC3-13B8-4A3B-BD6A-AC4A8CC252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657" cy="635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C8F" w:rsidRPr="007E7ADA" w14:paraId="13209417" w14:textId="77777777" w:rsidTr="00C65C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top"/>
          </w:tcPr>
          <w:p w14:paraId="051D018D" w14:textId="77777777" w:rsidR="0072277C" w:rsidRPr="00D23566" w:rsidRDefault="00C65C8F" w:rsidP="00C65C8F">
            <w:pPr>
              <w:rPr>
                <w:rFonts w:ascii="Arial" w:hAnsi="Arial" w:cs="Arial"/>
                <w:color w:val="000000" w:themeColor="text1"/>
              </w:rPr>
            </w:pPr>
            <w:r w:rsidRPr="0000236E">
              <w:rPr>
                <w:rFonts w:ascii="Arial" w:hAnsi="Arial" w:cs="Arial"/>
              </w:rPr>
              <w:t>4 mins</w:t>
            </w:r>
          </w:p>
          <w:p w14:paraId="27725CF4" w14:textId="77777777" w:rsidR="0072277C" w:rsidRDefault="0072277C" w:rsidP="00C65C8F">
            <w:pPr>
              <w:rPr>
                <w:rFonts w:ascii="Arial" w:hAnsi="Arial" w:cs="Arial"/>
              </w:rPr>
            </w:pPr>
          </w:p>
          <w:p w14:paraId="41291BCE" w14:textId="44D12B2E" w:rsidR="00C65C8F" w:rsidRDefault="0072277C" w:rsidP="00C65C8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2F3C41D" wp14:editId="2CB748B4">
                  <wp:extent cx="454025" cy="454025"/>
                  <wp:effectExtent l="0" t="0" r="3175" b="3175"/>
                  <wp:docPr id="64517" name="Picture 64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9807" cy="45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6" w:type="dxa"/>
          </w:tcPr>
          <w:p w14:paraId="611C7551" w14:textId="77777777" w:rsidR="00C65C8F" w:rsidRDefault="00C65C8F" w:rsidP="00811CDC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Stakeholder List template</w:t>
            </w:r>
          </w:p>
          <w:p w14:paraId="1BCD8935" w14:textId="77777777" w:rsidR="00C65C8F" w:rsidRDefault="00C65C8F" w:rsidP="00C65C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5C8F">
              <w:rPr>
                <w:b/>
              </w:rPr>
              <w:t>Distribute</w:t>
            </w:r>
            <w:r>
              <w:t xml:space="preserve"> Stakeholder List template.</w:t>
            </w:r>
          </w:p>
          <w:p w14:paraId="3715757F" w14:textId="32697FAD" w:rsidR="00C65C8F" w:rsidRPr="00AB0F27" w:rsidRDefault="00C65C8F" w:rsidP="00C65C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AB0F27">
              <w:rPr>
                <w:rFonts w:ascii="Arial" w:hAnsi="Arial" w:cs="Arial"/>
                <w:b/>
              </w:rPr>
              <w:t>Discussion</w:t>
            </w:r>
          </w:p>
          <w:p w14:paraId="4D49484D" w14:textId="77777777" w:rsidR="00C65C8F" w:rsidRPr="00C65C8F" w:rsidRDefault="00C65C8F" w:rsidP="00C65C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5C8F">
              <w:rPr>
                <w:b/>
              </w:rPr>
              <w:t>Discuss</w:t>
            </w:r>
            <w:r>
              <w:t xml:space="preserve"> how it could be used and modified to suit the participants and the risk.</w:t>
            </w:r>
          </w:p>
        </w:tc>
        <w:tc>
          <w:tcPr>
            <w:tcW w:w="1986" w:type="dxa"/>
          </w:tcPr>
          <w:p w14:paraId="0F679089" w14:textId="77777777" w:rsidR="00C65C8F" w:rsidRDefault="00C65C8F" w:rsidP="00811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039A4" w:rsidRPr="007E7ADA" w14:paraId="7BB3F949" w14:textId="77777777" w:rsidTr="00811C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top"/>
          </w:tcPr>
          <w:p w14:paraId="63DDF24C" w14:textId="77777777" w:rsidR="00B039A4" w:rsidRPr="00AB0F27" w:rsidRDefault="00B039A4" w:rsidP="00811CDC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086" w:type="dxa"/>
          </w:tcPr>
          <w:p w14:paraId="54A53370" w14:textId="77777777" w:rsidR="00B039A4" w:rsidRPr="003B3F22" w:rsidRDefault="00B039A4" w:rsidP="00811CDC">
            <w:pPr>
              <w:pStyle w:val="StdFGnotesHeading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lang w:val="en-AU"/>
              </w:rPr>
            </w:pPr>
            <w:r w:rsidRPr="003B3F22">
              <w:rPr>
                <w:rFonts w:cs="Arial"/>
                <w:lang w:val="en-AU"/>
              </w:rPr>
              <w:t>Transition</w:t>
            </w:r>
          </w:p>
          <w:p w14:paraId="60B323C1" w14:textId="77777777" w:rsidR="00B039A4" w:rsidRPr="00AB0F27" w:rsidRDefault="00B039A4" w:rsidP="00811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418CC">
              <w:rPr>
                <w:rFonts w:ascii="Arial" w:hAnsi="Arial" w:cs="Arial"/>
                <w:color w:val="000000"/>
              </w:rPr>
              <w:lastRenderedPageBreak/>
              <w:t xml:space="preserve">We have </w:t>
            </w:r>
            <w:r>
              <w:rPr>
                <w:rFonts w:ascii="Arial" w:hAnsi="Arial" w:cs="Arial"/>
                <w:color w:val="000000"/>
              </w:rPr>
              <w:t>identified the relationships between the different stakeholders</w:t>
            </w:r>
            <w:r w:rsidRPr="00A418CC">
              <w:rPr>
                <w:rFonts w:ascii="Arial" w:hAnsi="Arial" w:cs="Arial"/>
                <w:color w:val="000000"/>
              </w:rPr>
              <w:t xml:space="preserve">, we will now move onto </w:t>
            </w:r>
            <w:r>
              <w:rPr>
                <w:rFonts w:ascii="Arial" w:hAnsi="Arial" w:cs="Arial"/>
                <w:color w:val="000000"/>
              </w:rPr>
              <w:t>how to engage them.</w:t>
            </w:r>
          </w:p>
        </w:tc>
        <w:tc>
          <w:tcPr>
            <w:tcW w:w="1986" w:type="dxa"/>
          </w:tcPr>
          <w:p w14:paraId="536F9BAC" w14:textId="77777777" w:rsidR="00B039A4" w:rsidRPr="004A7DF6" w:rsidRDefault="00B039A4" w:rsidP="00811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</w:tbl>
    <w:p w14:paraId="426F63A0" w14:textId="77777777" w:rsidR="00894CC9" w:rsidRDefault="00894CC9">
      <w:pPr>
        <w:sectPr w:rsidR="00894CC9" w:rsidSect="006D4D14">
          <w:headerReference w:type="default" r:id="rId53"/>
          <w:pgSz w:w="11907" w:h="16840" w:code="9"/>
          <w:pgMar w:top="1134" w:right="907" w:bottom="1134" w:left="1021" w:header="567" w:footer="510" w:gutter="0"/>
          <w:cols w:space="708"/>
          <w:docGrid w:linePitch="360"/>
        </w:sectPr>
      </w:pPr>
    </w:p>
    <w:p w14:paraId="464DBF93" w14:textId="77777777" w:rsidR="00894CC9" w:rsidRPr="007E7ADA" w:rsidRDefault="00894CC9" w:rsidP="00894CC9">
      <w:pPr>
        <w:pStyle w:val="Heading1"/>
      </w:pPr>
      <w:bookmarkStart w:id="46" w:name="_Toc89417784"/>
      <w:r>
        <w:lastRenderedPageBreak/>
        <w:t>Engage the Stakeholders</w:t>
      </w:r>
      <w:bookmarkEnd w:id="46"/>
    </w:p>
    <w:p w14:paraId="2FBB4B10" w14:textId="77777777" w:rsidR="00894CC9" w:rsidRPr="0075662F" w:rsidRDefault="00894CC9" w:rsidP="00894CC9">
      <w:pPr>
        <w:pStyle w:val="IntroductoryText"/>
      </w:pPr>
      <w:r w:rsidRPr="0075662F">
        <w:t xml:space="preserve">Duration: approximately </w:t>
      </w:r>
      <w:r>
        <w:rPr>
          <w:b/>
        </w:rPr>
        <w:t>20</w:t>
      </w:r>
      <w:r w:rsidRPr="0075662F">
        <w:rPr>
          <w:b/>
        </w:rPr>
        <w:t xml:space="preserve"> minutes</w:t>
      </w:r>
    </w:p>
    <w:tbl>
      <w:tblPr>
        <w:tblStyle w:val="TableGrid"/>
        <w:tblW w:w="10065" w:type="dxa"/>
        <w:tblLayout w:type="fixed"/>
        <w:tblCellMar>
          <w:left w:w="85" w:type="dxa"/>
          <w:right w:w="85" w:type="dxa"/>
        </w:tblCellMar>
        <w:tblLook w:val="06A0" w:firstRow="1" w:lastRow="0" w:firstColumn="1" w:lastColumn="0" w:noHBand="1" w:noVBand="1"/>
      </w:tblPr>
      <w:tblGrid>
        <w:gridCol w:w="993"/>
        <w:gridCol w:w="7086"/>
        <w:gridCol w:w="1986"/>
      </w:tblGrid>
      <w:tr w:rsidR="00894CC9" w:rsidRPr="007E7ADA" w14:paraId="429885E5" w14:textId="77777777" w:rsidTr="00811C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3F3B646D" w14:textId="1453D5FC" w:rsidR="00894CC9" w:rsidRPr="007E7ADA" w:rsidRDefault="0000236E" w:rsidP="00811CDC">
            <w:pPr>
              <w:pStyle w:val="TableHeadingWhite"/>
            </w:pPr>
            <w:r>
              <w:t>Timing</w:t>
            </w:r>
          </w:p>
        </w:tc>
        <w:tc>
          <w:tcPr>
            <w:tcW w:w="7086" w:type="dxa"/>
          </w:tcPr>
          <w:p w14:paraId="64888B9A" w14:textId="77777777" w:rsidR="00894CC9" w:rsidRPr="007E7ADA" w:rsidRDefault="00894CC9" w:rsidP="00811CDC">
            <w:pPr>
              <w:pStyle w:val="TableHeading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>Speaker notes and instructions</w:t>
            </w:r>
          </w:p>
        </w:tc>
        <w:tc>
          <w:tcPr>
            <w:tcW w:w="1986" w:type="dxa"/>
          </w:tcPr>
          <w:p w14:paraId="65608343" w14:textId="77777777" w:rsidR="00894CC9" w:rsidRPr="007E7ADA" w:rsidRDefault="00894CC9" w:rsidP="00811CDC">
            <w:pPr>
              <w:pStyle w:val="TableHeading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>Resources</w:t>
            </w:r>
          </w:p>
        </w:tc>
      </w:tr>
      <w:tr w:rsidR="00894CC9" w:rsidRPr="007E7ADA" w14:paraId="7849C5D2" w14:textId="77777777" w:rsidTr="00811C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top"/>
          </w:tcPr>
          <w:p w14:paraId="705572E3" w14:textId="77777777" w:rsidR="00894CC9" w:rsidRPr="007E7ADA" w:rsidRDefault="00894CC9" w:rsidP="00811CDC"/>
        </w:tc>
        <w:tc>
          <w:tcPr>
            <w:tcW w:w="7086" w:type="dxa"/>
          </w:tcPr>
          <w:p w14:paraId="1925605C" w14:textId="77777777" w:rsidR="00894CC9" w:rsidRPr="007E7ADA" w:rsidRDefault="00894CC9" w:rsidP="00811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>Introduce topic:</w:t>
            </w:r>
          </w:p>
          <w:p w14:paraId="49EE607E" w14:textId="77777777" w:rsidR="00894CC9" w:rsidRDefault="00894CC9" w:rsidP="00811CDC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Sections of an engagement plan</w:t>
            </w:r>
          </w:p>
          <w:p w14:paraId="58F8AF05" w14:textId="77777777" w:rsidR="00894CC9" w:rsidRPr="007E7ADA" w:rsidRDefault="00894CC9" w:rsidP="00811CDC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Create an engagement plan</w:t>
            </w:r>
          </w:p>
        </w:tc>
        <w:tc>
          <w:tcPr>
            <w:tcW w:w="1986" w:type="dxa"/>
          </w:tcPr>
          <w:p w14:paraId="575F2636" w14:textId="77777777" w:rsidR="00894CC9" w:rsidRPr="007E7ADA" w:rsidRDefault="00894CC9" w:rsidP="00811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94CC9" w:rsidRPr="007E7ADA" w14:paraId="4EA2AFDF" w14:textId="77777777" w:rsidTr="00811C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top"/>
          </w:tcPr>
          <w:p w14:paraId="26B648AB" w14:textId="77777777" w:rsidR="0072277C" w:rsidRPr="00D23566" w:rsidRDefault="000562FD" w:rsidP="00811CDC">
            <w:pPr>
              <w:rPr>
                <w:color w:val="000000" w:themeColor="text1"/>
              </w:rPr>
            </w:pPr>
            <w:r w:rsidRPr="0000236E">
              <w:t>5</w:t>
            </w:r>
            <w:r w:rsidR="00894CC9" w:rsidRPr="0000236E">
              <w:t xml:space="preserve"> mins</w:t>
            </w:r>
          </w:p>
          <w:p w14:paraId="5D1ABB0A" w14:textId="77777777" w:rsidR="0072277C" w:rsidRDefault="0072277C" w:rsidP="00811CDC"/>
          <w:p w14:paraId="6E2C3DE2" w14:textId="77777777" w:rsidR="0072277C" w:rsidRDefault="0072277C" w:rsidP="00811CDC"/>
          <w:p w14:paraId="18B63CAD" w14:textId="77777777" w:rsidR="0072277C" w:rsidRDefault="0072277C" w:rsidP="00811CDC"/>
          <w:p w14:paraId="6D4A6F65" w14:textId="77777777" w:rsidR="0072277C" w:rsidRDefault="0072277C" w:rsidP="00811CDC"/>
          <w:p w14:paraId="3287AA04" w14:textId="77777777" w:rsidR="0072277C" w:rsidRDefault="0072277C" w:rsidP="00811CDC"/>
          <w:p w14:paraId="17390542" w14:textId="77777777" w:rsidR="0072277C" w:rsidRDefault="0072277C" w:rsidP="00811CDC"/>
          <w:p w14:paraId="604C2C9B" w14:textId="77777777" w:rsidR="0072277C" w:rsidRDefault="0072277C" w:rsidP="00811CDC"/>
          <w:p w14:paraId="02EB4B58" w14:textId="77777777" w:rsidR="0072277C" w:rsidRDefault="0072277C" w:rsidP="00811CDC"/>
          <w:p w14:paraId="4137122F" w14:textId="65582E0B" w:rsidR="00894CC9" w:rsidRPr="007E7ADA" w:rsidRDefault="0072277C" w:rsidP="00811CDC">
            <w:r>
              <w:rPr>
                <w:noProof/>
              </w:rPr>
              <w:drawing>
                <wp:inline distT="0" distB="0" distL="0" distR="0" wp14:anchorId="440ABA4A" wp14:editId="6A9973F5">
                  <wp:extent cx="454025" cy="454025"/>
                  <wp:effectExtent l="0" t="0" r="3175" b="3175"/>
                  <wp:docPr id="64520" name="Picture 64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9807" cy="45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6" w:type="dxa"/>
          </w:tcPr>
          <w:p w14:paraId="78C16984" w14:textId="77777777" w:rsidR="00894CC9" w:rsidRDefault="00894CC9" w:rsidP="00811CDC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Introduction</w:t>
            </w:r>
          </w:p>
          <w:p w14:paraId="2EF9E1FE" w14:textId="77777777" w:rsidR="00894CC9" w:rsidRDefault="00894CC9" w:rsidP="00894CC9">
            <w:pPr>
              <w:pStyle w:val="StdFGnotesHeading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lang w:val="en-AU"/>
              </w:rPr>
            </w:pPr>
            <w:r w:rsidRPr="001C34BA">
              <w:rPr>
                <w:rFonts w:cs="Arial"/>
                <w:b w:val="0"/>
                <w:lang w:val="en-AU"/>
              </w:rPr>
              <w:t>There are different ways to create a Stakeholder Engagement Plan</w:t>
            </w:r>
            <w:r>
              <w:rPr>
                <w:rFonts w:cs="Arial"/>
                <w:b w:val="0"/>
                <w:lang w:val="en-AU"/>
              </w:rPr>
              <w:t>.  Sections may include:</w:t>
            </w:r>
          </w:p>
          <w:p w14:paraId="435F9C9F" w14:textId="77777777" w:rsidR="00894CC9" w:rsidRPr="001C34BA" w:rsidRDefault="00894CC9" w:rsidP="00894CC9">
            <w:pPr>
              <w:widowControl w:val="0"/>
              <w:numPr>
                <w:ilvl w:val="0"/>
                <w:numId w:val="35"/>
              </w:numPr>
              <w:spacing w:before="0" w:after="60" w:line="240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C34BA">
              <w:rPr>
                <w:rFonts w:ascii="Arial" w:hAnsi="Arial" w:cs="Arial"/>
              </w:rPr>
              <w:t>Stakeholder name</w:t>
            </w:r>
            <w:r w:rsidR="000562FD">
              <w:rPr>
                <w:rFonts w:ascii="Arial" w:hAnsi="Arial" w:cs="Arial"/>
              </w:rPr>
              <w:t>/group</w:t>
            </w:r>
          </w:p>
          <w:p w14:paraId="46086750" w14:textId="77777777" w:rsidR="00894CC9" w:rsidRDefault="00894CC9" w:rsidP="00894CC9">
            <w:pPr>
              <w:widowControl w:val="0"/>
              <w:numPr>
                <w:ilvl w:val="0"/>
                <w:numId w:val="35"/>
              </w:numPr>
              <w:spacing w:before="0" w:after="60" w:line="240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 to engage</w:t>
            </w:r>
          </w:p>
          <w:p w14:paraId="4B7042F3" w14:textId="77777777" w:rsidR="00894CC9" w:rsidRDefault="00894CC9" w:rsidP="00894CC9">
            <w:pPr>
              <w:widowControl w:val="0"/>
              <w:numPr>
                <w:ilvl w:val="0"/>
                <w:numId w:val="35"/>
              </w:numPr>
              <w:spacing w:before="0" w:after="60" w:line="240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Category of engagement (</w:t>
            </w:r>
            <w:proofErr w:type="spellStart"/>
            <w:r>
              <w:rPr>
                <w:rFonts w:ascii="Arial" w:hAnsi="Arial" w:cs="Arial"/>
              </w:rPr>
              <w:t>eg.</w:t>
            </w:r>
            <w:proofErr w:type="spellEnd"/>
            <w:r>
              <w:rPr>
                <w:rFonts w:ascii="Arial" w:hAnsi="Arial" w:cs="Arial"/>
              </w:rPr>
              <w:t xml:space="preserve"> Inform, consult etc.)</w:t>
            </w:r>
          </w:p>
          <w:p w14:paraId="2CC54AC8" w14:textId="77777777" w:rsidR="00894CC9" w:rsidRDefault="00894CC9" w:rsidP="00894CC9">
            <w:pPr>
              <w:widowControl w:val="0"/>
              <w:numPr>
                <w:ilvl w:val="0"/>
                <w:numId w:val="35"/>
              </w:numPr>
              <w:spacing w:before="0" w:after="60" w:line="240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Relationship (</w:t>
            </w:r>
            <w:r w:rsidR="00136752">
              <w:rPr>
                <w:rFonts w:ascii="Arial" w:hAnsi="Arial" w:cs="Arial"/>
              </w:rPr>
              <w:t>see previous</w:t>
            </w:r>
            <w:r>
              <w:rPr>
                <w:rFonts w:ascii="Arial" w:hAnsi="Arial" w:cs="Arial"/>
              </w:rPr>
              <w:t xml:space="preserve"> activity)</w:t>
            </w:r>
          </w:p>
          <w:p w14:paraId="27D2A0B7" w14:textId="77777777" w:rsidR="000562FD" w:rsidRDefault="000562FD" w:rsidP="00894CC9">
            <w:pPr>
              <w:widowControl w:val="0"/>
              <w:numPr>
                <w:ilvl w:val="0"/>
                <w:numId w:val="35"/>
              </w:numPr>
              <w:spacing w:before="0" w:after="60" w:line="240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Status of engagement </w:t>
            </w:r>
            <w:proofErr w:type="spellStart"/>
            <w:r>
              <w:rPr>
                <w:rFonts w:ascii="Arial" w:hAnsi="Arial" w:cs="Arial"/>
              </w:rPr>
              <w:t>eg.</w:t>
            </w:r>
            <w:proofErr w:type="spellEnd"/>
            <w:r>
              <w:rPr>
                <w:rFonts w:ascii="Arial" w:hAnsi="Arial" w:cs="Arial"/>
              </w:rPr>
              <w:t xml:space="preserve"> Aware, </w:t>
            </w:r>
            <w:proofErr w:type="gramStart"/>
            <w:r>
              <w:rPr>
                <w:rFonts w:ascii="Arial" w:hAnsi="Arial" w:cs="Arial"/>
              </w:rPr>
              <w:t>To</w:t>
            </w:r>
            <w:proofErr w:type="gramEnd"/>
            <w:r>
              <w:rPr>
                <w:rFonts w:ascii="Arial" w:hAnsi="Arial" w:cs="Arial"/>
              </w:rPr>
              <w:t xml:space="preserve"> be engaged, Unknown</w:t>
            </w:r>
          </w:p>
          <w:p w14:paraId="566C5FF3" w14:textId="77777777" w:rsidR="000562FD" w:rsidRDefault="000562FD" w:rsidP="00894CC9">
            <w:pPr>
              <w:widowControl w:val="0"/>
              <w:numPr>
                <w:ilvl w:val="0"/>
                <w:numId w:val="35"/>
              </w:numPr>
              <w:spacing w:before="0" w:after="60" w:line="240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Attitude </w:t>
            </w:r>
            <w:proofErr w:type="spellStart"/>
            <w:r>
              <w:rPr>
                <w:rFonts w:ascii="Arial" w:hAnsi="Arial" w:cs="Arial"/>
              </w:rPr>
              <w:t>eg.</w:t>
            </w:r>
            <w:proofErr w:type="spellEnd"/>
            <w:r>
              <w:rPr>
                <w:rFonts w:ascii="Arial" w:hAnsi="Arial" w:cs="Arial"/>
              </w:rPr>
              <w:t xml:space="preserve"> Positive, Interested/Neutral, Unhappy, Unknown</w:t>
            </w:r>
          </w:p>
          <w:p w14:paraId="16A9D475" w14:textId="77777777" w:rsidR="000562FD" w:rsidRDefault="000562FD" w:rsidP="00894CC9">
            <w:pPr>
              <w:widowControl w:val="0"/>
              <w:numPr>
                <w:ilvl w:val="0"/>
                <w:numId w:val="35"/>
              </w:numPr>
              <w:spacing w:before="0" w:after="60" w:line="240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Who is responsible for engaging the </w:t>
            </w:r>
            <w:proofErr w:type="gramStart"/>
            <w:r>
              <w:rPr>
                <w:rFonts w:ascii="Arial" w:hAnsi="Arial" w:cs="Arial"/>
              </w:rPr>
              <w:t>stakeholder</w:t>
            </w:r>
            <w:proofErr w:type="gramEnd"/>
          </w:p>
          <w:p w14:paraId="0C48448E" w14:textId="3F372ED1" w:rsidR="000562FD" w:rsidRPr="00AB0F27" w:rsidRDefault="000562FD" w:rsidP="00056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AB0F27">
              <w:rPr>
                <w:rFonts w:ascii="Arial" w:hAnsi="Arial" w:cs="Arial"/>
                <w:b/>
              </w:rPr>
              <w:t>Discussion</w:t>
            </w:r>
          </w:p>
          <w:p w14:paraId="4B7AA9F7" w14:textId="77777777" w:rsidR="000562FD" w:rsidRPr="00894CC9" w:rsidRDefault="000562FD" w:rsidP="00C22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What other categories might be used</w:t>
            </w:r>
            <w:r w:rsidR="00C224B6">
              <w:t>?</w:t>
            </w:r>
          </w:p>
        </w:tc>
        <w:tc>
          <w:tcPr>
            <w:tcW w:w="1986" w:type="dxa"/>
          </w:tcPr>
          <w:p w14:paraId="3BD75347" w14:textId="77777777" w:rsidR="00894CC9" w:rsidRPr="007E7ADA" w:rsidRDefault="000562FD" w:rsidP="00811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562FD">
              <w:rPr>
                <w:noProof/>
              </w:rPr>
              <w:drawing>
                <wp:inline distT="0" distB="0" distL="0" distR="0" wp14:anchorId="2C0F09C4" wp14:editId="751C1299">
                  <wp:extent cx="1080000" cy="810000"/>
                  <wp:effectExtent l="19050" t="19050" r="25400" b="2857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CC9" w:rsidRPr="007E7ADA" w14:paraId="3361AA5B" w14:textId="77777777" w:rsidTr="00A02C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top"/>
          </w:tcPr>
          <w:p w14:paraId="5241D920" w14:textId="089B035A" w:rsidR="00894CC9" w:rsidRDefault="000562FD" w:rsidP="00A02C94">
            <w:r w:rsidRPr="0000236E">
              <w:t>15</w:t>
            </w:r>
            <w:r w:rsidR="00A02C94" w:rsidRPr="0000236E">
              <w:t xml:space="preserve"> mins</w:t>
            </w:r>
            <w:r w:rsidR="0072277C">
              <w:rPr>
                <w:noProof/>
              </w:rPr>
              <w:drawing>
                <wp:inline distT="0" distB="0" distL="0" distR="0" wp14:anchorId="3DDC4C31" wp14:editId="4763CBFE">
                  <wp:extent cx="536028" cy="536028"/>
                  <wp:effectExtent l="0" t="0" r="0" b="0"/>
                  <wp:docPr id="64522" name="Picture 64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4" cy="544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6" w:type="dxa"/>
          </w:tcPr>
          <w:p w14:paraId="3951FD0C" w14:textId="77777777" w:rsidR="0072277C" w:rsidRDefault="0072277C" w:rsidP="00894C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</w:p>
          <w:p w14:paraId="433375AB" w14:textId="3AA46515" w:rsidR="00894CC9" w:rsidRDefault="00894CC9" w:rsidP="00894C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Activity</w:t>
            </w:r>
          </w:p>
          <w:p w14:paraId="2836012E" w14:textId="77777777" w:rsidR="00894CC9" w:rsidRDefault="00894CC9" w:rsidP="00894C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Instructions</w:t>
            </w:r>
          </w:p>
          <w:p w14:paraId="3AD8164E" w14:textId="77777777" w:rsidR="00894CC9" w:rsidRDefault="00894CC9" w:rsidP="00894CC9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Allow </w:t>
            </w:r>
            <w:r w:rsidR="000562FD">
              <w:t>1</w:t>
            </w:r>
            <w:r>
              <w:t>5 mins for this activity</w:t>
            </w:r>
          </w:p>
          <w:p w14:paraId="0EDC8AF3" w14:textId="77777777" w:rsidR="00A02C94" w:rsidRDefault="00A02C94" w:rsidP="00A02C94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Work in pairs to define the most beneficial sections in your engagement plan.</w:t>
            </w:r>
          </w:p>
          <w:p w14:paraId="3DCB533C" w14:textId="77777777" w:rsidR="00894CC9" w:rsidRDefault="00A02C94" w:rsidP="00811CDC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Now regroup and ask a volunteer to commence the plan on the flipchart or whiteboard</w:t>
            </w:r>
          </w:p>
          <w:p w14:paraId="3C44FF29" w14:textId="77777777" w:rsidR="000562FD" w:rsidRDefault="000562FD" w:rsidP="000562FD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</w:rPr>
              <w:t>Read over you plan and ensure there is nothing you have missed – cross check with your segmentation and prioritisation work (if relevant</w:t>
            </w:r>
          </w:p>
          <w:p w14:paraId="3DFDA3FB" w14:textId="77777777" w:rsidR="000562FD" w:rsidRPr="008A738E" w:rsidRDefault="000562FD" w:rsidP="000562FD">
            <w:pPr>
              <w:spacing w:after="80" w:line="181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8A738E">
              <w:rPr>
                <w:rFonts w:ascii="Arial" w:hAnsi="Arial" w:cs="Arial"/>
                <w:b/>
              </w:rPr>
              <w:t>Tip:</w:t>
            </w:r>
          </w:p>
          <w:p w14:paraId="4688B717" w14:textId="77777777" w:rsidR="000562FD" w:rsidRDefault="000562FD" w:rsidP="00056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01AB8">
              <w:t xml:space="preserve">Take a photo of the </w:t>
            </w:r>
            <w:r>
              <w:t>completed plan to be typed up.</w:t>
            </w:r>
          </w:p>
        </w:tc>
        <w:tc>
          <w:tcPr>
            <w:tcW w:w="1986" w:type="dxa"/>
          </w:tcPr>
          <w:p w14:paraId="05E4BE35" w14:textId="77777777" w:rsidR="00894CC9" w:rsidRDefault="00894CC9" w:rsidP="00811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02C94" w:rsidRPr="007E7ADA" w14:paraId="44430998" w14:textId="77777777" w:rsidTr="00A02C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44D13A41" w14:textId="77777777" w:rsidR="00A02C94" w:rsidRDefault="00A02C94" w:rsidP="00A02C94"/>
        </w:tc>
        <w:tc>
          <w:tcPr>
            <w:tcW w:w="7086" w:type="dxa"/>
          </w:tcPr>
          <w:p w14:paraId="29B4973F" w14:textId="77777777" w:rsidR="00A02C94" w:rsidRDefault="00A02C94" w:rsidP="00A02C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noProof/>
              </w:rPr>
            </w:pPr>
            <w:r>
              <w:rPr>
                <w:rFonts w:cs="Arial"/>
                <w:b/>
                <w:noProof/>
              </w:rPr>
              <w:t>Transition</w:t>
            </w:r>
          </w:p>
          <w:p w14:paraId="101B183E" w14:textId="77777777" w:rsidR="00A02C94" w:rsidRPr="007E7ADA" w:rsidRDefault="00A02C94" w:rsidP="00A02C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rFonts w:ascii="Arial" w:hAnsi="Arial" w:cs="Arial"/>
                <w:color w:val="000000"/>
              </w:rPr>
              <w:t xml:space="preserve">We have covered the identification, segmentation, </w:t>
            </w:r>
            <w:proofErr w:type="gramStart"/>
            <w:r>
              <w:rPr>
                <w:rFonts w:ascii="Arial" w:hAnsi="Arial" w:cs="Arial"/>
                <w:color w:val="000000"/>
              </w:rPr>
              <w:t>prioritisation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and engagement plan for our stakeholders</w:t>
            </w:r>
            <w:r w:rsidR="001C5F23">
              <w:rPr>
                <w:rFonts w:ascii="Arial" w:hAnsi="Arial" w:cs="Arial"/>
                <w:color w:val="000000"/>
              </w:rPr>
              <w:t>, I will now conclude</w:t>
            </w:r>
            <w:r>
              <w:rPr>
                <w:rFonts w:ascii="Arial" w:hAnsi="Arial" w:cs="Arial"/>
                <w:color w:val="000000"/>
              </w:rPr>
              <w:t xml:space="preserve"> the session.</w:t>
            </w:r>
          </w:p>
        </w:tc>
        <w:tc>
          <w:tcPr>
            <w:tcW w:w="1986" w:type="dxa"/>
          </w:tcPr>
          <w:p w14:paraId="7A7DB984" w14:textId="77777777" w:rsidR="00A02C94" w:rsidRDefault="00A02C94" w:rsidP="00811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AD3E3CF" w14:textId="77777777" w:rsidR="00A02C94" w:rsidRDefault="00A02C94" w:rsidP="00A02C94">
      <w:pPr>
        <w:spacing w:after="80" w:line="181" w:lineRule="atLeast"/>
        <w:rPr>
          <w:rFonts w:ascii="Arial" w:hAnsi="Arial" w:cs="Arial"/>
          <w:b/>
        </w:rPr>
        <w:sectPr w:rsidR="00A02C94" w:rsidSect="006D4D14">
          <w:pgSz w:w="11907" w:h="16840" w:code="9"/>
          <w:pgMar w:top="1134" w:right="907" w:bottom="1134" w:left="1021" w:header="567" w:footer="510" w:gutter="0"/>
          <w:cols w:space="708"/>
          <w:docGrid w:linePitch="360"/>
        </w:sectPr>
      </w:pPr>
    </w:p>
    <w:p w14:paraId="0DD76301" w14:textId="77777777" w:rsidR="00984DEB" w:rsidRPr="007E7ADA" w:rsidRDefault="005D0BF7" w:rsidP="007F1688">
      <w:pPr>
        <w:pStyle w:val="Heading1"/>
      </w:pPr>
      <w:bookmarkStart w:id="47" w:name="_Toc527532409"/>
      <w:bookmarkStart w:id="48" w:name="_Ref3463111"/>
      <w:bookmarkStart w:id="49" w:name="_Toc89417785"/>
      <w:r w:rsidRPr="007E7ADA">
        <w:lastRenderedPageBreak/>
        <w:t>Conclusion</w:t>
      </w:r>
      <w:bookmarkEnd w:id="47"/>
      <w:bookmarkEnd w:id="48"/>
      <w:bookmarkEnd w:id="49"/>
    </w:p>
    <w:p w14:paraId="5C0D1EC6" w14:textId="13484AE2" w:rsidR="00966CC8" w:rsidRPr="00271641" w:rsidRDefault="00984DEB" w:rsidP="00984DEB">
      <w:pPr>
        <w:pStyle w:val="IntroductoryText"/>
        <w:rPr>
          <w:b/>
        </w:rPr>
      </w:pPr>
      <w:r w:rsidRPr="007E7ADA">
        <w:t>Duration: approximat</w:t>
      </w:r>
      <w:r w:rsidR="0075662F">
        <w:t xml:space="preserve">ely </w:t>
      </w:r>
      <w:r w:rsidR="00A02C94">
        <w:rPr>
          <w:b/>
        </w:rPr>
        <w:t>5</w:t>
      </w:r>
      <w:r w:rsidRPr="0075662F">
        <w:rPr>
          <w:b/>
        </w:rPr>
        <w:t xml:space="preserve"> minutes</w:t>
      </w:r>
    </w:p>
    <w:tbl>
      <w:tblPr>
        <w:tblStyle w:val="TableGrid"/>
        <w:tblW w:w="9795" w:type="dxa"/>
        <w:tblCellMar>
          <w:left w:w="85" w:type="dxa"/>
          <w:right w:w="85" w:type="dxa"/>
        </w:tblCellMar>
        <w:tblLook w:val="06A0" w:firstRow="1" w:lastRow="0" w:firstColumn="1" w:lastColumn="0" w:noHBand="1" w:noVBand="1"/>
      </w:tblPr>
      <w:tblGrid>
        <w:gridCol w:w="1063"/>
        <w:gridCol w:w="14"/>
        <w:gridCol w:w="6652"/>
        <w:gridCol w:w="12"/>
        <w:gridCol w:w="2054"/>
      </w:tblGrid>
      <w:tr w:rsidR="00966CC8" w:rsidRPr="007E7ADA" w14:paraId="496091E9" w14:textId="77777777" w:rsidTr="002716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" w:type="dxa"/>
          </w:tcPr>
          <w:p w14:paraId="71B9EAE3" w14:textId="77777777" w:rsidR="00966CC8" w:rsidRPr="007E7ADA" w:rsidRDefault="00966CC8" w:rsidP="00652997">
            <w:pPr>
              <w:pStyle w:val="TableHeadingWhite"/>
            </w:pPr>
            <w:r>
              <w:t>Timing</w:t>
            </w:r>
          </w:p>
        </w:tc>
        <w:tc>
          <w:tcPr>
            <w:tcW w:w="6666" w:type="dxa"/>
            <w:gridSpan w:val="2"/>
          </w:tcPr>
          <w:p w14:paraId="047502A0" w14:textId="77777777" w:rsidR="00966CC8" w:rsidRPr="007E7ADA" w:rsidRDefault="00966CC8" w:rsidP="00652997">
            <w:pPr>
              <w:pStyle w:val="TableHeading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>Speaker notes and instructions</w:t>
            </w:r>
          </w:p>
        </w:tc>
        <w:tc>
          <w:tcPr>
            <w:tcW w:w="2066" w:type="dxa"/>
            <w:gridSpan w:val="2"/>
          </w:tcPr>
          <w:p w14:paraId="17F266DB" w14:textId="77777777" w:rsidR="00966CC8" w:rsidRPr="007E7ADA" w:rsidRDefault="00966CC8" w:rsidP="00652997">
            <w:pPr>
              <w:pStyle w:val="TableHeading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>Resources</w:t>
            </w:r>
          </w:p>
        </w:tc>
      </w:tr>
      <w:tr w:rsidR="00F87360" w:rsidRPr="007E7ADA" w14:paraId="5B0685EF" w14:textId="77777777" w:rsidTr="00271641">
        <w:tblPrEx>
          <w:tblCellMar>
            <w:left w:w="142" w:type="dxa"/>
            <w:right w:w="142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" w:type="dxa"/>
            <w:gridSpan w:val="2"/>
            <w:vAlign w:val="top"/>
          </w:tcPr>
          <w:p w14:paraId="53FA69F1" w14:textId="5CB12794" w:rsidR="00F87360" w:rsidRPr="007E7ADA" w:rsidRDefault="00271641" w:rsidP="00B7700E">
            <w:r>
              <w:t>5</w:t>
            </w:r>
            <w:r w:rsidR="00B7700E" w:rsidRPr="0000236E">
              <w:t xml:space="preserve"> mins</w:t>
            </w:r>
            <w:r w:rsidR="0072277C">
              <w:rPr>
                <w:noProof/>
              </w:rPr>
              <w:drawing>
                <wp:inline distT="0" distB="0" distL="0" distR="0" wp14:anchorId="13BB4146" wp14:editId="6FC530B2">
                  <wp:extent cx="504092" cy="454025"/>
                  <wp:effectExtent l="0" t="0" r="0" b="3175"/>
                  <wp:docPr id="64523" name="Picture 64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11711" cy="460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4" w:type="dxa"/>
            <w:gridSpan w:val="2"/>
          </w:tcPr>
          <w:p w14:paraId="48BF2DEC" w14:textId="77777777" w:rsidR="00F87360" w:rsidRPr="007E7ADA" w:rsidRDefault="00A02C94" w:rsidP="00F87360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Recap and next st</w:t>
            </w:r>
            <w:r w:rsidR="00FB43C8">
              <w:t>e</w:t>
            </w:r>
            <w:r>
              <w:t>ps</w:t>
            </w:r>
          </w:p>
          <w:p w14:paraId="69519BBC" w14:textId="129B1238" w:rsidR="00B7700E" w:rsidRPr="007E7ADA" w:rsidRDefault="00CE4602" w:rsidP="00B77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E4602">
              <w:rPr>
                <w:b/>
              </w:rPr>
              <w:t>Discussion</w:t>
            </w:r>
          </w:p>
          <w:p w14:paraId="7AD075CD" w14:textId="77777777" w:rsidR="00B7700E" w:rsidRPr="007E7ADA" w:rsidRDefault="00B7700E" w:rsidP="00B7700E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>Briefly</w:t>
            </w:r>
            <w:r w:rsidR="00595E03" w:rsidRPr="007E7ADA">
              <w:t xml:space="preserve"> ask participants to</w:t>
            </w:r>
            <w:r w:rsidRPr="007E7ADA">
              <w:t xml:space="preserve"> reiterate key points</w:t>
            </w:r>
          </w:p>
          <w:p w14:paraId="2A443901" w14:textId="77777777" w:rsidR="00B7700E" w:rsidRPr="007E7ADA" w:rsidRDefault="00B7700E" w:rsidP="00FB43C8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>How do you plan to apply your key learnings or ideas to your organisation?</w:t>
            </w:r>
          </w:p>
        </w:tc>
        <w:tc>
          <w:tcPr>
            <w:tcW w:w="2054" w:type="dxa"/>
          </w:tcPr>
          <w:p w14:paraId="164B94D6" w14:textId="77777777" w:rsidR="00B7700E" w:rsidRDefault="00FB43C8" w:rsidP="00984D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43C8">
              <w:rPr>
                <w:noProof/>
              </w:rPr>
              <w:drawing>
                <wp:inline distT="0" distB="0" distL="0" distR="0" wp14:anchorId="2357E58B" wp14:editId="7C58C8CB">
                  <wp:extent cx="1080000" cy="810000"/>
                  <wp:effectExtent l="19050" t="19050" r="25400" b="28575"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ED1B9B" w14:textId="77777777" w:rsidR="00FB43C8" w:rsidRDefault="00E16F50" w:rsidP="00984D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4F5DB25" wp14:editId="1F32D66D">
                  <wp:extent cx="1070675" cy="798151"/>
                  <wp:effectExtent l="19050" t="19050" r="15240" b="2159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813" cy="80794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C99956E" w14:textId="240EC2E5" w:rsidR="00CA46C0" w:rsidRPr="007E7ADA" w:rsidRDefault="00CA46C0" w:rsidP="00984D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A46C0">
              <w:rPr>
                <w:noProof/>
              </w:rPr>
              <w:drawing>
                <wp:inline distT="0" distB="0" distL="0" distR="0" wp14:anchorId="655781F6" wp14:editId="5ACE2F62">
                  <wp:extent cx="1080000" cy="810000"/>
                  <wp:effectExtent l="19050" t="19050" r="25400" b="2857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7"/>
      <w:bookmarkEnd w:id="28"/>
    </w:tbl>
    <w:p w14:paraId="45FA736F" w14:textId="77777777" w:rsidR="000E2D8A" w:rsidRPr="007E7ADA" w:rsidRDefault="000E2D8A" w:rsidP="00B21B72"/>
    <w:sectPr w:rsidR="000E2D8A" w:rsidRPr="007E7ADA" w:rsidSect="006D4D14">
      <w:headerReference w:type="default" r:id="rId58"/>
      <w:pgSz w:w="11907" w:h="16840" w:code="9"/>
      <w:pgMar w:top="1134" w:right="907" w:bottom="1134" w:left="1021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9F776" w14:textId="77777777" w:rsidR="003A274E" w:rsidRDefault="003A274E" w:rsidP="00CE604F">
      <w:r>
        <w:separator/>
      </w:r>
    </w:p>
    <w:p w14:paraId="6C1716F9" w14:textId="77777777" w:rsidR="003A274E" w:rsidRDefault="003A274E" w:rsidP="00CE604F"/>
    <w:p w14:paraId="4CD935A2" w14:textId="77777777" w:rsidR="003A274E" w:rsidRDefault="003A274E" w:rsidP="00CE604F"/>
    <w:p w14:paraId="43EB6656" w14:textId="77777777" w:rsidR="003A274E" w:rsidRDefault="003A274E" w:rsidP="00CE604F"/>
  </w:endnote>
  <w:endnote w:type="continuationSeparator" w:id="0">
    <w:p w14:paraId="7DE09310" w14:textId="77777777" w:rsidR="003A274E" w:rsidRDefault="003A274E" w:rsidP="00CE604F">
      <w:r>
        <w:continuationSeparator/>
      </w:r>
    </w:p>
    <w:p w14:paraId="2B76D8A1" w14:textId="77777777" w:rsidR="003A274E" w:rsidRDefault="003A274E" w:rsidP="00CE604F"/>
    <w:p w14:paraId="0961703C" w14:textId="77777777" w:rsidR="003A274E" w:rsidRDefault="003A274E" w:rsidP="00CE604F"/>
    <w:p w14:paraId="7A1B55CE" w14:textId="77777777" w:rsidR="003A274E" w:rsidRDefault="003A274E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D97CE" w14:textId="77777777" w:rsidR="00652997" w:rsidRDefault="00652997" w:rsidP="00E07C2F">
    <w:pPr>
      <w:pStyle w:val="FooterPageNumber"/>
      <w:framePr w:wrap="around"/>
    </w:pPr>
    <w:r>
      <w:fldChar w:fldCharType="begin"/>
    </w:r>
    <w:r>
      <w:instrText xml:space="preserve"> PAGE  \# "00" </w:instrText>
    </w:r>
    <w:r>
      <w:fldChar w:fldCharType="separate"/>
    </w:r>
    <w:r>
      <w:rPr>
        <w:noProof/>
      </w:rPr>
      <w:t>03</w:t>
    </w:r>
    <w:r>
      <w:fldChar w:fldCharType="end"/>
    </w:r>
  </w:p>
  <w:p w14:paraId="7AD57DF1" w14:textId="77777777" w:rsidR="00652997" w:rsidRPr="008071FF" w:rsidRDefault="00652997" w:rsidP="00E07C2F">
    <w:pPr>
      <w:pStyle w:val="Footer"/>
    </w:pPr>
    <w:r>
      <w:fldChar w:fldCharType="begin"/>
    </w:r>
    <w:r>
      <w:instrText xml:space="preserve"> Macrobutton NoMacro </w:instrText>
    </w:r>
    <w:r w:rsidRPr="00CF0896">
      <w:rPr>
        <w:highlight w:val="yellow"/>
      </w:rPr>
      <w:instrText>Document title here on one line</w:instrText>
    </w:r>
    <w:r>
      <w:fldChar w:fldCharType="end"/>
    </w:r>
  </w:p>
  <w:p w14:paraId="6B4D8B06" w14:textId="77777777" w:rsidR="00652997" w:rsidRPr="008071FF" w:rsidRDefault="00652997" w:rsidP="00E07C2F">
    <w:pPr>
      <w:pStyle w:val="Footer"/>
    </w:pPr>
    <w:r>
      <w:fldChar w:fldCharType="begin"/>
    </w:r>
    <w:r>
      <w:instrText xml:space="preserve"> Macrobutton NoMacro </w:instrText>
    </w:r>
    <w:r w:rsidRPr="00CF0896">
      <w:rPr>
        <w:highlight w:val="yellow"/>
      </w:rPr>
      <w:instrText>&lt;insert HPRM Ref&gt;</w:instrTex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C466E" w14:textId="77777777" w:rsidR="00652997" w:rsidRPr="00330CAD" w:rsidRDefault="00652997" w:rsidP="00E07C2F">
    <w:pPr>
      <w:pStyle w:val="FooterPageNumber"/>
      <w:framePr w:wrap="around"/>
      <w:rPr>
        <w:sz w:val="16"/>
        <w:szCs w:val="16"/>
      </w:rPr>
    </w:pPr>
    <w:r w:rsidRPr="00330CAD">
      <w:rPr>
        <w:sz w:val="16"/>
        <w:szCs w:val="16"/>
      </w:rPr>
      <w:fldChar w:fldCharType="begin"/>
    </w:r>
    <w:r w:rsidRPr="00330CAD">
      <w:rPr>
        <w:sz w:val="16"/>
        <w:szCs w:val="16"/>
      </w:rPr>
      <w:instrText xml:space="preserve"> PAGE  \# "00" </w:instrText>
    </w:r>
    <w:r w:rsidRPr="00330CAD">
      <w:rPr>
        <w:sz w:val="16"/>
        <w:szCs w:val="16"/>
      </w:rPr>
      <w:fldChar w:fldCharType="separate"/>
    </w:r>
    <w:r w:rsidRPr="00330CAD">
      <w:rPr>
        <w:noProof/>
        <w:sz w:val="16"/>
        <w:szCs w:val="16"/>
      </w:rPr>
      <w:t>03</w:t>
    </w:r>
    <w:r w:rsidRPr="00330CAD">
      <w:rPr>
        <w:sz w:val="16"/>
        <w:szCs w:val="16"/>
      </w:rPr>
      <w:fldChar w:fldCharType="end"/>
    </w:r>
  </w:p>
  <w:p w14:paraId="3606ECF0" w14:textId="582FA18E" w:rsidR="00652997" w:rsidRPr="008071FF" w:rsidRDefault="00A140CA" w:rsidP="00E07C2F">
    <w:pPr>
      <w:pStyle w:val="Footer"/>
    </w:pPr>
    <w:r>
      <w:t>Shared</w:t>
    </w:r>
    <w:r w:rsidR="00652997">
      <w:t xml:space="preserve"> </w:t>
    </w:r>
    <w:r w:rsidR="00330CAD">
      <w:t>R</w:t>
    </w:r>
    <w:r w:rsidR="00652997">
      <w:t xml:space="preserve">isk – Stakeholder </w:t>
    </w:r>
    <w:r w:rsidR="00330CAD">
      <w:t>M</w:t>
    </w:r>
    <w:r w:rsidR="00652997">
      <w:t xml:space="preserve">apping </w:t>
    </w:r>
    <w:r w:rsidR="00330CAD">
      <w:t>W</w:t>
    </w:r>
    <w:r w:rsidR="00652997">
      <w:t xml:space="preserve">orkshop </w:t>
    </w:r>
    <w:r w:rsidR="00330CAD">
      <w:t>F</w:t>
    </w:r>
    <w:r w:rsidR="00652997">
      <w:t xml:space="preserve">acilitator </w:t>
    </w:r>
    <w:r w:rsidR="00330CAD">
      <w:t>G</w:t>
    </w:r>
    <w:r w:rsidR="00652997">
      <w:t>uide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F13F7" w14:textId="77777777" w:rsidR="003A274E" w:rsidRDefault="003A274E" w:rsidP="00CE604F">
      <w:r>
        <w:separator/>
      </w:r>
    </w:p>
    <w:p w14:paraId="4EBDA313" w14:textId="77777777" w:rsidR="003A274E" w:rsidRDefault="003A274E" w:rsidP="00CE604F"/>
    <w:p w14:paraId="5C260085" w14:textId="77777777" w:rsidR="003A274E" w:rsidRDefault="003A274E" w:rsidP="00CE604F"/>
    <w:p w14:paraId="38EEC862" w14:textId="77777777" w:rsidR="003A274E" w:rsidRDefault="003A274E" w:rsidP="00CE604F"/>
  </w:footnote>
  <w:footnote w:type="continuationSeparator" w:id="0">
    <w:p w14:paraId="3BC079F4" w14:textId="77777777" w:rsidR="003A274E" w:rsidRDefault="003A274E" w:rsidP="00CE604F">
      <w:r>
        <w:continuationSeparator/>
      </w:r>
    </w:p>
    <w:p w14:paraId="621354FD" w14:textId="77777777" w:rsidR="003A274E" w:rsidRDefault="003A274E" w:rsidP="00CE604F"/>
    <w:p w14:paraId="1AB05577" w14:textId="77777777" w:rsidR="003A274E" w:rsidRDefault="003A274E" w:rsidP="00CE604F"/>
    <w:p w14:paraId="79CB6AC1" w14:textId="77777777" w:rsidR="003A274E" w:rsidRDefault="003A274E" w:rsidP="00CE60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45B05" w14:textId="77777777" w:rsidR="00652997" w:rsidRDefault="00652997" w:rsidP="00416BC7">
    <w:pPr>
      <w:pStyle w:val="Header"/>
      <w:spacing w:after="600"/>
      <w:contextualSpacing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A942E" w14:textId="77777777" w:rsidR="00652997" w:rsidRDefault="00652997" w:rsidP="005C19E4">
    <w:pPr>
      <w:pStyle w:val="Header"/>
      <w:pBdr>
        <w:bottom w:val="single" w:sz="4" w:space="1" w:color="auto"/>
      </w:pBdr>
      <w:spacing w:after="600"/>
      <w:contextualSpacing/>
    </w:pPr>
    <w:r>
      <w:rPr>
        <w:noProof/>
      </w:rPr>
      <w:drawing>
        <wp:anchor distT="0" distB="0" distL="114300" distR="114300" simplePos="0" relativeHeight="251700224" behindDoc="1" locked="0" layoutInCell="1" allowOverlap="1" wp14:anchorId="67CDF4BF" wp14:editId="63333F77">
          <wp:simplePos x="0" y="0"/>
          <wp:positionH relativeFrom="column">
            <wp:posOffset>4901610</wp:posOffset>
          </wp:positionH>
          <wp:positionV relativeFrom="paragraph">
            <wp:posOffset>-90805</wp:posOffset>
          </wp:positionV>
          <wp:extent cx="811426" cy="272282"/>
          <wp:effectExtent l="0" t="0" r="8255" b="0"/>
          <wp:wrapTight wrapText="bothSides">
            <wp:wrapPolygon edited="0">
              <wp:start x="0" y="0"/>
              <wp:lineTo x="0" y="19682"/>
              <wp:lineTo x="21312" y="19682"/>
              <wp:lineTo x="21312" y="0"/>
              <wp:lineTo x="0" y="0"/>
            </wp:wrapPolygon>
          </wp:wrapTight>
          <wp:docPr id="64737" name="Picture 647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426" cy="272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5439031" w14:textId="77777777" w:rsidR="00652997" w:rsidRDefault="00652997" w:rsidP="00B258DC">
    <w:pPr>
      <w:pStyle w:val="Header"/>
      <w:pBdr>
        <w:bottom w:val="single" w:sz="4" w:space="1" w:color="auto"/>
      </w:pBdr>
      <w:spacing w:after="240"/>
      <w:contextualSpacing/>
    </w:pPr>
    <w:r>
      <w:t>Segment into Internal and External Stakeholders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D4E8D" w14:textId="77777777" w:rsidR="00652997" w:rsidRDefault="00652997" w:rsidP="005C19E4">
    <w:pPr>
      <w:pStyle w:val="Header"/>
      <w:pBdr>
        <w:bottom w:val="single" w:sz="4" w:space="1" w:color="auto"/>
      </w:pBdr>
      <w:spacing w:after="600"/>
      <w:contextualSpacing/>
    </w:pPr>
    <w:r>
      <w:rPr>
        <w:noProof/>
      </w:rPr>
      <w:drawing>
        <wp:anchor distT="0" distB="0" distL="114300" distR="114300" simplePos="0" relativeHeight="251702272" behindDoc="1" locked="0" layoutInCell="1" allowOverlap="1" wp14:anchorId="4016B0A4" wp14:editId="41835972">
          <wp:simplePos x="0" y="0"/>
          <wp:positionH relativeFrom="column">
            <wp:posOffset>5153498</wp:posOffset>
          </wp:positionH>
          <wp:positionV relativeFrom="paragraph">
            <wp:posOffset>-104775</wp:posOffset>
          </wp:positionV>
          <wp:extent cx="811426" cy="272282"/>
          <wp:effectExtent l="0" t="0" r="8255" b="0"/>
          <wp:wrapTight wrapText="bothSides">
            <wp:wrapPolygon edited="0">
              <wp:start x="0" y="0"/>
              <wp:lineTo x="0" y="19682"/>
              <wp:lineTo x="21312" y="19682"/>
              <wp:lineTo x="21312" y="0"/>
              <wp:lineTo x="0" y="0"/>
            </wp:wrapPolygon>
          </wp:wrapTight>
          <wp:docPr id="64738" name="Picture 647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426" cy="272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B3B5F25" w14:textId="77777777" w:rsidR="00652997" w:rsidRDefault="00652997" w:rsidP="00B258DC">
    <w:pPr>
      <w:pStyle w:val="Header"/>
      <w:pBdr>
        <w:bottom w:val="single" w:sz="4" w:space="1" w:color="auto"/>
      </w:pBdr>
      <w:spacing w:after="240"/>
      <w:contextualSpacing/>
    </w:pPr>
    <w:r>
      <w:t>Prioritise: Impact-Influence Matrix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8A5D4" w14:textId="77777777" w:rsidR="00652997" w:rsidRDefault="00652997" w:rsidP="005C19E4">
    <w:pPr>
      <w:pStyle w:val="Header"/>
      <w:pBdr>
        <w:bottom w:val="single" w:sz="4" w:space="1" w:color="auto"/>
      </w:pBdr>
      <w:spacing w:after="600"/>
      <w:contextualSpacing/>
    </w:pPr>
    <w:r>
      <w:rPr>
        <w:noProof/>
      </w:rPr>
      <w:drawing>
        <wp:anchor distT="0" distB="0" distL="114300" distR="114300" simplePos="0" relativeHeight="251704320" behindDoc="1" locked="0" layoutInCell="1" allowOverlap="1" wp14:anchorId="670B4A65" wp14:editId="3731F8AE">
          <wp:simplePos x="0" y="0"/>
          <wp:positionH relativeFrom="column">
            <wp:posOffset>5272405</wp:posOffset>
          </wp:positionH>
          <wp:positionV relativeFrom="paragraph">
            <wp:posOffset>-83347</wp:posOffset>
          </wp:positionV>
          <wp:extent cx="811426" cy="272282"/>
          <wp:effectExtent l="0" t="0" r="8255" b="0"/>
          <wp:wrapTight wrapText="bothSides">
            <wp:wrapPolygon edited="0">
              <wp:start x="0" y="0"/>
              <wp:lineTo x="0" y="19682"/>
              <wp:lineTo x="21312" y="19682"/>
              <wp:lineTo x="21312" y="0"/>
              <wp:lineTo x="0" y="0"/>
            </wp:wrapPolygon>
          </wp:wrapTight>
          <wp:docPr id="64739" name="Picture 647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426" cy="272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02E80CC" w14:textId="77777777" w:rsidR="00652997" w:rsidRDefault="00652997" w:rsidP="00B258DC">
    <w:pPr>
      <w:pStyle w:val="Header"/>
      <w:pBdr>
        <w:bottom w:val="single" w:sz="4" w:space="1" w:color="auto"/>
      </w:pBdr>
      <w:spacing w:after="240"/>
      <w:contextualSpacing/>
    </w:pPr>
    <w:r>
      <w:t>Prioritise: ICIC Model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40ACD" w14:textId="77777777" w:rsidR="00652997" w:rsidRDefault="00652997" w:rsidP="005C19E4">
    <w:pPr>
      <w:pStyle w:val="Header"/>
      <w:pBdr>
        <w:bottom w:val="single" w:sz="4" w:space="1" w:color="auto"/>
      </w:pBdr>
      <w:spacing w:after="600"/>
      <w:contextualSpacing/>
    </w:pPr>
    <w:r>
      <w:rPr>
        <w:noProof/>
      </w:rPr>
      <w:drawing>
        <wp:anchor distT="0" distB="0" distL="114300" distR="114300" simplePos="0" relativeHeight="251706368" behindDoc="1" locked="0" layoutInCell="1" allowOverlap="1" wp14:anchorId="131E0BF2" wp14:editId="02BD0980">
          <wp:simplePos x="0" y="0"/>
          <wp:positionH relativeFrom="column">
            <wp:posOffset>5272405</wp:posOffset>
          </wp:positionH>
          <wp:positionV relativeFrom="paragraph">
            <wp:posOffset>-72552</wp:posOffset>
          </wp:positionV>
          <wp:extent cx="811426" cy="272282"/>
          <wp:effectExtent l="0" t="0" r="8255" b="0"/>
          <wp:wrapTight wrapText="bothSides">
            <wp:wrapPolygon edited="0">
              <wp:start x="0" y="0"/>
              <wp:lineTo x="0" y="19682"/>
              <wp:lineTo x="21312" y="19682"/>
              <wp:lineTo x="21312" y="0"/>
              <wp:lineTo x="0" y="0"/>
            </wp:wrapPolygon>
          </wp:wrapTight>
          <wp:docPr id="64740" name="Picture 647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426" cy="272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60F387C" w14:textId="77777777" w:rsidR="00652997" w:rsidRDefault="00652997" w:rsidP="00B258DC">
    <w:pPr>
      <w:pStyle w:val="Header"/>
      <w:pBdr>
        <w:bottom w:val="single" w:sz="4" w:space="1" w:color="auto"/>
      </w:pBdr>
      <w:spacing w:after="240"/>
      <w:contextualSpacing/>
    </w:pPr>
    <w:r>
      <w:t>Identify the Relationships Between the Stakeholders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48022" w14:textId="77777777" w:rsidR="00652997" w:rsidRDefault="00652997" w:rsidP="005C19E4">
    <w:pPr>
      <w:pStyle w:val="Header"/>
      <w:pBdr>
        <w:bottom w:val="single" w:sz="4" w:space="1" w:color="auto"/>
      </w:pBdr>
      <w:spacing w:after="600"/>
      <w:contextualSpacing/>
    </w:pPr>
    <w:r>
      <w:rPr>
        <w:noProof/>
      </w:rPr>
      <w:drawing>
        <wp:anchor distT="0" distB="0" distL="114300" distR="114300" simplePos="0" relativeHeight="251708416" behindDoc="1" locked="0" layoutInCell="1" allowOverlap="1" wp14:anchorId="230BB5E8" wp14:editId="134E469F">
          <wp:simplePos x="0" y="0"/>
          <wp:positionH relativeFrom="column">
            <wp:posOffset>5282565</wp:posOffset>
          </wp:positionH>
          <wp:positionV relativeFrom="paragraph">
            <wp:posOffset>-72552</wp:posOffset>
          </wp:positionV>
          <wp:extent cx="811426" cy="272282"/>
          <wp:effectExtent l="0" t="0" r="8255" b="0"/>
          <wp:wrapTight wrapText="bothSides">
            <wp:wrapPolygon edited="0">
              <wp:start x="0" y="0"/>
              <wp:lineTo x="0" y="19682"/>
              <wp:lineTo x="21312" y="19682"/>
              <wp:lineTo x="21312" y="0"/>
              <wp:lineTo x="0" y="0"/>
            </wp:wrapPolygon>
          </wp:wrapTight>
          <wp:docPr id="271" name="Picture 2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426" cy="272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7B483B9" w14:textId="77777777" w:rsidR="00652997" w:rsidRDefault="00652997" w:rsidP="00B258DC">
    <w:pPr>
      <w:pStyle w:val="Header"/>
      <w:pBdr>
        <w:bottom w:val="single" w:sz="4" w:space="1" w:color="auto"/>
      </w:pBdr>
      <w:spacing w:after="240"/>
      <w:contextualSpacing/>
    </w:pPr>
    <w:r>
      <w:t>Conclusion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C6B41" w14:textId="77777777" w:rsidR="00652997" w:rsidRDefault="00652997" w:rsidP="00C8055D">
    <w:pPr>
      <w:pStyle w:val="HeaderFirstPage"/>
    </w:pPr>
    <w:r w:rsidRPr="009C43A5">
      <w:rPr>
        <w:noProof/>
      </w:rPr>
      <w:drawing>
        <wp:anchor distT="0" distB="0" distL="114300" distR="114300" simplePos="0" relativeHeight="251688960" behindDoc="1" locked="0" layoutInCell="1" allowOverlap="1" wp14:anchorId="740E0E00" wp14:editId="5A3C1C0C">
          <wp:simplePos x="723900" y="390525"/>
          <wp:positionH relativeFrom="page">
            <wp:align>left</wp:align>
          </wp:positionH>
          <wp:positionV relativeFrom="page">
            <wp:align>top</wp:align>
          </wp:positionV>
          <wp:extent cx="7560000" cy="10692000"/>
          <wp:effectExtent l="0" t="0" r="3175" b="0"/>
          <wp:wrapNone/>
          <wp:docPr id="224" name="Picture 224" hidden="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6A144" w14:textId="77777777" w:rsidR="00652997" w:rsidRDefault="00652997" w:rsidP="00416BC7">
    <w:pPr>
      <w:pStyle w:val="Header"/>
      <w:spacing w:after="600"/>
      <w:contextualSpacing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6B7CE" w14:textId="77777777" w:rsidR="00652997" w:rsidRDefault="00652997" w:rsidP="00C8055D">
    <w:pPr>
      <w:pStyle w:val="HeaderFirstPage"/>
    </w:pPr>
    <w:r w:rsidRPr="009C43A5">
      <w:rPr>
        <w:noProof/>
      </w:rPr>
      <w:drawing>
        <wp:anchor distT="0" distB="0" distL="114300" distR="114300" simplePos="0" relativeHeight="251686912" behindDoc="1" locked="0" layoutInCell="1" allowOverlap="1" wp14:anchorId="4F0CD08D" wp14:editId="39A9830C">
          <wp:simplePos x="723900" y="390525"/>
          <wp:positionH relativeFrom="page">
            <wp:align>left</wp:align>
          </wp:positionH>
          <wp:positionV relativeFrom="page">
            <wp:align>top</wp:align>
          </wp:positionV>
          <wp:extent cx="7560000" cy="10692000"/>
          <wp:effectExtent l="0" t="0" r="3175" b="0"/>
          <wp:wrapNone/>
          <wp:docPr id="24" name="Picture 24" hidden="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F81A4" w14:textId="77777777" w:rsidR="00652997" w:rsidRDefault="00652997" w:rsidP="005C19E4">
    <w:pPr>
      <w:pStyle w:val="Header"/>
      <w:pBdr>
        <w:bottom w:val="single" w:sz="4" w:space="1" w:color="auto"/>
      </w:pBdr>
      <w:spacing w:after="600"/>
      <w:contextualSpacing/>
    </w:pPr>
    <w:r>
      <w:rPr>
        <w:noProof/>
      </w:rPr>
      <w:drawing>
        <wp:anchor distT="0" distB="0" distL="114300" distR="114300" simplePos="0" relativeHeight="251689984" behindDoc="1" locked="0" layoutInCell="1" allowOverlap="1" wp14:anchorId="37152453" wp14:editId="411F4A23">
          <wp:simplePos x="0" y="0"/>
          <wp:positionH relativeFrom="column">
            <wp:posOffset>5122545</wp:posOffset>
          </wp:positionH>
          <wp:positionV relativeFrom="paragraph">
            <wp:posOffset>-94142</wp:posOffset>
          </wp:positionV>
          <wp:extent cx="811426" cy="272282"/>
          <wp:effectExtent l="0" t="0" r="8255" b="0"/>
          <wp:wrapTight wrapText="bothSides">
            <wp:wrapPolygon edited="0">
              <wp:start x="0" y="0"/>
              <wp:lineTo x="0" y="19682"/>
              <wp:lineTo x="21312" y="19682"/>
              <wp:lineTo x="21312" y="0"/>
              <wp:lineTo x="0" y="0"/>
            </wp:wrapPolygon>
          </wp:wrapTight>
          <wp:docPr id="64540" name="Picture 645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426" cy="272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F0D416D" w14:textId="77777777" w:rsidR="00652997" w:rsidRDefault="00652997" w:rsidP="00B258DC">
    <w:pPr>
      <w:pStyle w:val="Header"/>
      <w:pBdr>
        <w:bottom w:val="single" w:sz="4" w:space="1" w:color="auto"/>
      </w:pBdr>
      <w:spacing w:after="240"/>
      <w:contextualSpacing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85702" w14:textId="77777777" w:rsidR="00652997" w:rsidRDefault="00652997" w:rsidP="005C19E4">
    <w:pPr>
      <w:pStyle w:val="Header"/>
      <w:pBdr>
        <w:bottom w:val="single" w:sz="4" w:space="1" w:color="auto"/>
      </w:pBdr>
      <w:spacing w:after="600"/>
      <w:contextualSpacing/>
    </w:pPr>
    <w:r>
      <w:rPr>
        <w:noProof/>
      </w:rPr>
      <w:drawing>
        <wp:anchor distT="0" distB="0" distL="114300" distR="114300" simplePos="0" relativeHeight="251692032" behindDoc="1" locked="0" layoutInCell="1" allowOverlap="1" wp14:anchorId="4D4DB6DE" wp14:editId="3BF68F9F">
          <wp:simplePos x="0" y="0"/>
          <wp:positionH relativeFrom="column">
            <wp:posOffset>5457825</wp:posOffset>
          </wp:positionH>
          <wp:positionV relativeFrom="paragraph">
            <wp:posOffset>-90805</wp:posOffset>
          </wp:positionV>
          <wp:extent cx="811426" cy="272282"/>
          <wp:effectExtent l="0" t="0" r="8255" b="0"/>
          <wp:wrapTight wrapText="bothSides">
            <wp:wrapPolygon edited="0">
              <wp:start x="0" y="0"/>
              <wp:lineTo x="0" y="19682"/>
              <wp:lineTo x="21312" y="19682"/>
              <wp:lineTo x="21312" y="0"/>
              <wp:lineTo x="0" y="0"/>
            </wp:wrapPolygon>
          </wp:wrapTight>
          <wp:docPr id="64541" name="Picture 645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426" cy="272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1FEAF6F" w14:textId="77777777" w:rsidR="00652997" w:rsidRDefault="00652997" w:rsidP="00B258DC">
    <w:pPr>
      <w:pStyle w:val="Header"/>
      <w:pBdr>
        <w:bottom w:val="single" w:sz="4" w:space="1" w:color="auto"/>
      </w:pBdr>
      <w:spacing w:after="240"/>
      <w:contextualSpacing/>
    </w:pPr>
    <w:r>
      <w:t>Introduction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CC6E0" w14:textId="77777777" w:rsidR="00652997" w:rsidRDefault="00652997" w:rsidP="005C19E4">
    <w:pPr>
      <w:pStyle w:val="Header"/>
      <w:pBdr>
        <w:bottom w:val="single" w:sz="4" w:space="1" w:color="auto"/>
      </w:pBdr>
      <w:spacing w:after="600"/>
      <w:contextualSpacing/>
    </w:pPr>
    <w:r>
      <w:rPr>
        <w:noProof/>
      </w:rPr>
      <w:drawing>
        <wp:anchor distT="0" distB="0" distL="114300" distR="114300" simplePos="0" relativeHeight="251694080" behindDoc="1" locked="0" layoutInCell="1" allowOverlap="1" wp14:anchorId="1C5B668A" wp14:editId="7979876F">
          <wp:simplePos x="0" y="0"/>
          <wp:positionH relativeFrom="column">
            <wp:posOffset>5046980</wp:posOffset>
          </wp:positionH>
          <wp:positionV relativeFrom="paragraph">
            <wp:posOffset>-79848</wp:posOffset>
          </wp:positionV>
          <wp:extent cx="811426" cy="272282"/>
          <wp:effectExtent l="0" t="0" r="8255" b="0"/>
          <wp:wrapTight wrapText="bothSides">
            <wp:wrapPolygon edited="0">
              <wp:start x="0" y="0"/>
              <wp:lineTo x="0" y="19682"/>
              <wp:lineTo x="21312" y="19682"/>
              <wp:lineTo x="21312" y="0"/>
              <wp:lineTo x="0" y="0"/>
            </wp:wrapPolygon>
          </wp:wrapTight>
          <wp:docPr id="64734" name="Picture 64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426" cy="272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8D64C8E" w14:textId="77777777" w:rsidR="00652997" w:rsidRDefault="00652997" w:rsidP="00B258DC">
    <w:pPr>
      <w:pStyle w:val="Header"/>
      <w:pBdr>
        <w:bottom w:val="single" w:sz="4" w:space="1" w:color="auto"/>
      </w:pBdr>
      <w:spacing w:after="240"/>
      <w:contextualSpacing/>
    </w:pPr>
    <w:r>
      <w:t>Introduction to the Workshop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B4C89" w14:textId="77777777" w:rsidR="00652997" w:rsidRDefault="00652997" w:rsidP="005C19E4">
    <w:pPr>
      <w:pStyle w:val="Header"/>
      <w:pBdr>
        <w:bottom w:val="single" w:sz="4" w:space="1" w:color="auto"/>
      </w:pBdr>
      <w:spacing w:after="600"/>
      <w:contextualSpacing/>
    </w:pPr>
    <w:r>
      <w:rPr>
        <w:noProof/>
      </w:rPr>
      <w:drawing>
        <wp:anchor distT="0" distB="0" distL="114300" distR="114300" simplePos="0" relativeHeight="251696128" behindDoc="1" locked="0" layoutInCell="1" allowOverlap="1" wp14:anchorId="464D9C38" wp14:editId="2A6EE397">
          <wp:simplePos x="0" y="0"/>
          <wp:positionH relativeFrom="column">
            <wp:posOffset>4932207</wp:posOffset>
          </wp:positionH>
          <wp:positionV relativeFrom="paragraph">
            <wp:posOffset>-90170</wp:posOffset>
          </wp:positionV>
          <wp:extent cx="811426" cy="272282"/>
          <wp:effectExtent l="0" t="0" r="8255" b="0"/>
          <wp:wrapTight wrapText="bothSides">
            <wp:wrapPolygon edited="0">
              <wp:start x="0" y="0"/>
              <wp:lineTo x="0" y="19682"/>
              <wp:lineTo x="21312" y="19682"/>
              <wp:lineTo x="21312" y="0"/>
              <wp:lineTo x="0" y="0"/>
            </wp:wrapPolygon>
          </wp:wrapTight>
          <wp:docPr id="64735" name="Picture 647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426" cy="272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703FF68" w14:textId="77777777" w:rsidR="00652997" w:rsidRDefault="00652997" w:rsidP="00B258DC">
    <w:pPr>
      <w:pStyle w:val="Header"/>
      <w:pBdr>
        <w:bottom w:val="single" w:sz="4" w:space="1" w:color="auto"/>
      </w:pBdr>
      <w:spacing w:after="240"/>
      <w:contextualSpacing/>
    </w:pPr>
    <w:r>
      <w:t>Identify Stakeholders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0C5BC" w14:textId="77777777" w:rsidR="00652997" w:rsidRDefault="00652997" w:rsidP="005C19E4">
    <w:pPr>
      <w:pStyle w:val="Header"/>
      <w:pBdr>
        <w:bottom w:val="single" w:sz="4" w:space="1" w:color="auto"/>
      </w:pBdr>
      <w:spacing w:after="600"/>
      <w:contextualSpacing/>
    </w:pPr>
    <w:r>
      <w:rPr>
        <w:noProof/>
      </w:rPr>
      <w:drawing>
        <wp:anchor distT="0" distB="0" distL="114300" distR="114300" simplePos="0" relativeHeight="251698176" behindDoc="1" locked="0" layoutInCell="1" allowOverlap="1" wp14:anchorId="7B1DEA20" wp14:editId="45ABB866">
          <wp:simplePos x="0" y="0"/>
          <wp:positionH relativeFrom="column">
            <wp:posOffset>5050288</wp:posOffset>
          </wp:positionH>
          <wp:positionV relativeFrom="paragraph">
            <wp:posOffset>-94615</wp:posOffset>
          </wp:positionV>
          <wp:extent cx="809625" cy="271780"/>
          <wp:effectExtent l="0" t="0" r="9525" b="0"/>
          <wp:wrapTight wrapText="bothSides">
            <wp:wrapPolygon edited="0">
              <wp:start x="0" y="0"/>
              <wp:lineTo x="0" y="19682"/>
              <wp:lineTo x="21346" y="19682"/>
              <wp:lineTo x="21346" y="0"/>
              <wp:lineTo x="0" y="0"/>
            </wp:wrapPolygon>
          </wp:wrapTight>
          <wp:docPr id="64736" name="Picture 647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271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1E1E9484" w14:textId="77777777" w:rsidR="00652997" w:rsidRDefault="00652997" w:rsidP="00B258DC">
    <w:pPr>
      <w:pStyle w:val="Header"/>
      <w:pBdr>
        <w:bottom w:val="single" w:sz="4" w:space="1" w:color="auto"/>
      </w:pBdr>
      <w:spacing w:after="240"/>
      <w:contextualSpacing/>
    </w:pPr>
    <w:r>
      <w:t>Segment into CPIG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7504B9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F5D483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082A7126"/>
    <w:name w:val="PappasNumbering"/>
    <w:lvl w:ilvl="0">
      <w:start w:val="1"/>
      <w:numFmt w:val="decimal"/>
      <w:lvlText w:val="%1."/>
      <w:lvlJc w:val="left"/>
      <w:pPr>
        <w:tabs>
          <w:tab w:val="num" w:pos="3034"/>
        </w:tabs>
        <w:ind w:left="3034" w:hanging="340"/>
      </w:pPr>
      <w:rPr>
        <w:rFonts w:hint="default"/>
      </w:rPr>
    </w:lvl>
  </w:abstractNum>
  <w:abstractNum w:abstractNumId="3" w15:restartNumberingAfterBreak="0">
    <w:nsid w:val="03102178"/>
    <w:multiLevelType w:val="multilevel"/>
    <w:tmpl w:val="FA066CA8"/>
    <w:styleLink w:val="BulletList"/>
    <w:lvl w:ilvl="0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  <w:color w:val="003366"/>
      </w:rPr>
    </w:lvl>
    <w:lvl w:ilvl="1">
      <w:start w:val="1"/>
      <w:numFmt w:val="bullet"/>
      <w:lvlText w:val="o"/>
      <w:lvlJc w:val="left"/>
      <w:pPr>
        <w:ind w:left="714" w:hanging="357"/>
      </w:pPr>
      <w:rPr>
        <w:rFonts w:ascii="Courier New" w:hAnsi="Courier New" w:hint="default"/>
      </w:rPr>
    </w:lvl>
    <w:lvl w:ilvl="2">
      <w:start w:val="1"/>
      <w:numFmt w:val="bullet"/>
      <w:lvlText w:val="–"/>
      <w:lvlJc w:val="left"/>
      <w:pPr>
        <w:ind w:left="1071" w:hanging="357"/>
      </w:pPr>
      <w:rPr>
        <w:rFonts w:ascii="Arial" w:hAnsi="Arial" w:hint="default"/>
        <w:color w:val="003366" w:themeColor="text2"/>
      </w:rPr>
    </w:lvl>
    <w:lvl w:ilvl="3">
      <w:start w:val="1"/>
      <w:numFmt w:val="bullet"/>
      <w:lvlText w:val=""/>
      <w:lvlJc w:val="left"/>
      <w:pPr>
        <w:ind w:left="1428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785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13" w:hanging="357"/>
      </w:pPr>
      <w:rPr>
        <w:rFonts w:ascii="Wingdings" w:hAnsi="Wingdings" w:hint="default"/>
      </w:rPr>
    </w:lvl>
  </w:abstractNum>
  <w:abstractNum w:abstractNumId="4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03ED382A"/>
    <w:multiLevelType w:val="hybridMultilevel"/>
    <w:tmpl w:val="ADB8F9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EE6DB1"/>
    <w:multiLevelType w:val="multilevel"/>
    <w:tmpl w:val="5552A7CE"/>
    <w:name w:val="Appendix Headings3"/>
    <w:lvl w:ilvl="0">
      <w:start w:val="1"/>
      <w:numFmt w:val="upperLetter"/>
      <w:suff w:val="space"/>
      <w:lvlText w:val="%1"/>
      <w:lvlJc w:val="left"/>
      <w:pPr>
        <w:ind w:left="340" w:hanging="340"/>
      </w:pPr>
      <w:rPr>
        <w:rFonts w:hint="default"/>
        <w:color w:val="892890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0452701B"/>
    <w:multiLevelType w:val="hybridMultilevel"/>
    <w:tmpl w:val="B38691C6"/>
    <w:lvl w:ilvl="0" w:tplc="C83E9182">
      <w:start w:val="1"/>
      <w:numFmt w:val="bullet"/>
      <w:pStyle w:val="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2220F7"/>
    <w:multiLevelType w:val="hybridMultilevel"/>
    <w:tmpl w:val="A42EF3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5BE6EDC"/>
    <w:multiLevelType w:val="hybridMultilevel"/>
    <w:tmpl w:val="6E8C634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6580E1B"/>
    <w:multiLevelType w:val="hybridMultilevel"/>
    <w:tmpl w:val="BCB2A650"/>
    <w:lvl w:ilvl="0" w:tplc="F19A25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1881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BAB5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6616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6679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702D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BEFB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889A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AA7C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069B254C"/>
    <w:multiLevelType w:val="hybridMultilevel"/>
    <w:tmpl w:val="0C06B1C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3345F9C"/>
    <w:multiLevelType w:val="hybridMultilevel"/>
    <w:tmpl w:val="69382B5E"/>
    <w:lvl w:ilvl="0" w:tplc="A132A5B8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 w15:restartNumberingAfterBreak="0">
    <w:nsid w:val="16E459EF"/>
    <w:multiLevelType w:val="hybridMultilevel"/>
    <w:tmpl w:val="F9C6C5C0"/>
    <w:lvl w:ilvl="0" w:tplc="C8C4C0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D421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C258B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40D0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3A15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C85C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423A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0CE7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1023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16F86D7F"/>
    <w:multiLevelType w:val="multilevel"/>
    <w:tmpl w:val="BD784EFA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18AF31F8"/>
    <w:multiLevelType w:val="hybridMultilevel"/>
    <w:tmpl w:val="75BE6AD4"/>
    <w:lvl w:ilvl="0" w:tplc="D868C4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BAD4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2EA5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1AED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149E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961B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ACEB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A649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9A7F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1A7D58BA"/>
    <w:multiLevelType w:val="hybridMultilevel"/>
    <w:tmpl w:val="485C4B1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E293C89"/>
    <w:multiLevelType w:val="hybridMultilevel"/>
    <w:tmpl w:val="1E261926"/>
    <w:lvl w:ilvl="0" w:tplc="103C0C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0827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182D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EA9B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AE6F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1A10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D635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4E5E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D639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243E0775"/>
    <w:multiLevelType w:val="hybridMultilevel"/>
    <w:tmpl w:val="42369DE8"/>
    <w:lvl w:ilvl="0" w:tplc="F90CDAB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69C5783"/>
    <w:multiLevelType w:val="hybridMultilevel"/>
    <w:tmpl w:val="ECE21A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 w15:restartNumberingAfterBreak="0">
    <w:nsid w:val="32DC4FF0"/>
    <w:multiLevelType w:val="hybridMultilevel"/>
    <w:tmpl w:val="EDC441C0"/>
    <w:lvl w:ilvl="0" w:tplc="BEF083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6478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0636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F4B07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4249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BEA9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6A01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5A34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FA4A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3324214F"/>
    <w:multiLevelType w:val="hybridMultilevel"/>
    <w:tmpl w:val="06EAC0C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3E634BB"/>
    <w:multiLevelType w:val="multilevel"/>
    <w:tmpl w:val="6FA21D50"/>
    <w:styleLink w:val="NumberedList"/>
    <w:lvl w:ilvl="0">
      <w:start w:val="1"/>
      <w:numFmt w:val="decimal"/>
      <w:lvlText w:val="%1."/>
      <w:lvlJc w:val="left"/>
      <w:pPr>
        <w:ind w:left="357" w:hanging="357"/>
      </w:pPr>
      <w:rPr>
        <w:rFonts w:ascii="Arial" w:hAnsi="Arial" w:cs="Times New Roman" w:hint="default"/>
        <w:sz w:val="22"/>
      </w:rPr>
    </w:lvl>
    <w:lvl w:ilvl="1">
      <w:start w:val="1"/>
      <w:numFmt w:val="lowerLetter"/>
      <w:lvlText w:val="%2."/>
      <w:lvlJc w:val="left"/>
      <w:pPr>
        <w:ind w:left="714" w:hanging="357"/>
      </w:pPr>
    </w:lvl>
    <w:lvl w:ilvl="2">
      <w:start w:val="1"/>
      <w:numFmt w:val="lowerRoman"/>
      <w:lvlText w:val="%3."/>
      <w:lvlJc w:val="left"/>
      <w:pPr>
        <w:ind w:left="1071" w:hanging="357"/>
      </w:pPr>
    </w:lvl>
    <w:lvl w:ilvl="3">
      <w:start w:val="1"/>
      <w:numFmt w:val="decimal"/>
      <w:lvlText w:val="(%4)"/>
      <w:lvlJc w:val="left"/>
      <w:pPr>
        <w:ind w:left="1428" w:hanging="357"/>
      </w:pPr>
    </w:lvl>
    <w:lvl w:ilvl="4">
      <w:start w:val="1"/>
      <w:numFmt w:val="lowerLetter"/>
      <w:lvlText w:val="(%5)"/>
      <w:lvlJc w:val="left"/>
      <w:pPr>
        <w:ind w:left="1785" w:hanging="357"/>
      </w:pPr>
    </w:lvl>
    <w:lvl w:ilvl="5">
      <w:start w:val="1"/>
      <w:numFmt w:val="lowerRoman"/>
      <w:lvlText w:val="(%6)"/>
      <w:lvlJc w:val="left"/>
      <w:pPr>
        <w:ind w:left="2142" w:hanging="357"/>
      </w:pPr>
    </w:lvl>
    <w:lvl w:ilvl="6">
      <w:start w:val="1"/>
      <w:numFmt w:val="decimal"/>
      <w:lvlText w:val="%7."/>
      <w:lvlJc w:val="left"/>
      <w:pPr>
        <w:ind w:left="2499" w:hanging="357"/>
      </w:pPr>
    </w:lvl>
    <w:lvl w:ilvl="7">
      <w:start w:val="1"/>
      <w:numFmt w:val="lowerLetter"/>
      <w:lvlText w:val="%8."/>
      <w:lvlJc w:val="left"/>
      <w:pPr>
        <w:ind w:left="2856" w:hanging="357"/>
      </w:pPr>
    </w:lvl>
    <w:lvl w:ilvl="8">
      <w:start w:val="1"/>
      <w:numFmt w:val="lowerRoman"/>
      <w:lvlText w:val="%9."/>
      <w:lvlJc w:val="left"/>
      <w:pPr>
        <w:ind w:left="3213" w:hanging="357"/>
      </w:pPr>
    </w:lvl>
  </w:abstractNum>
  <w:abstractNum w:abstractNumId="26" w15:restartNumberingAfterBreak="0">
    <w:nsid w:val="386B2BDC"/>
    <w:multiLevelType w:val="multilevel"/>
    <w:tmpl w:val="796E1572"/>
    <w:name w:val="Bullets"/>
    <w:lvl w:ilvl="0">
      <w:start w:val="1"/>
      <w:numFmt w:val="bullet"/>
      <w:pStyle w:val="ListBullet"/>
      <w:lvlText w:val="–"/>
      <w:lvlJc w:val="left"/>
      <w:pPr>
        <w:tabs>
          <w:tab w:val="num" w:pos="130"/>
        </w:tabs>
        <w:ind w:left="130" w:hanging="130"/>
      </w:pPr>
      <w:rPr>
        <w:rFonts w:ascii="Arial" w:hAnsi="Arial" w:hint="default"/>
        <w:color w:val="000000" w:themeColor="text1"/>
        <w:position w:val="2"/>
        <w:sz w:val="18"/>
      </w:rPr>
    </w:lvl>
    <w:lvl w:ilvl="1">
      <w:start w:val="1"/>
      <w:numFmt w:val="bullet"/>
      <w:lvlText w:val="•"/>
      <w:lvlJc w:val="left"/>
      <w:pPr>
        <w:tabs>
          <w:tab w:val="num" w:pos="261"/>
        </w:tabs>
        <w:ind w:left="261" w:hanging="131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»"/>
      <w:lvlJc w:val="left"/>
      <w:pPr>
        <w:tabs>
          <w:tab w:val="num" w:pos="391"/>
        </w:tabs>
        <w:ind w:left="391" w:hanging="130"/>
      </w:pPr>
      <w:rPr>
        <w:rFonts w:ascii="Arial" w:hAnsi="Arial" w:hint="default"/>
        <w:color w:val="000000" w:themeColor="tex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39594445"/>
    <w:multiLevelType w:val="hybridMultilevel"/>
    <w:tmpl w:val="097AECA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A1C7D8D"/>
    <w:multiLevelType w:val="hybridMultilevel"/>
    <w:tmpl w:val="980CACE6"/>
    <w:lvl w:ilvl="0" w:tplc="12907AC0">
      <w:start w:val="1"/>
      <w:numFmt w:val="bullet"/>
      <w:pStyle w:val="ListBullet2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pStyle w:val="ListBullet3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9" w15:restartNumberingAfterBreak="0">
    <w:nsid w:val="47BF1BE0"/>
    <w:multiLevelType w:val="hybridMultilevel"/>
    <w:tmpl w:val="273A316E"/>
    <w:lvl w:ilvl="0" w:tplc="D8F022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A2C3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3685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CC04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7C80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74EA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00A9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60B9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9AE4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4C702B25"/>
    <w:multiLevelType w:val="multilevel"/>
    <w:tmpl w:val="BEB8287C"/>
    <w:name w:val="Appendix Headings2"/>
    <w:lvl w:ilvl="0">
      <w:start w:val="1"/>
      <w:numFmt w:val="upperLetter"/>
      <w:pStyle w:val="AppendixListing"/>
      <w:suff w:val="space"/>
      <w:lvlText w:val="%1"/>
      <w:lvlJc w:val="left"/>
      <w:pPr>
        <w:ind w:left="340" w:hanging="340"/>
      </w:pPr>
      <w:rPr>
        <w:rFonts w:hint="default"/>
        <w:color w:val="892890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555306CF"/>
    <w:multiLevelType w:val="multilevel"/>
    <w:tmpl w:val="0C09001D"/>
    <w:name w:val="Appendix Headings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5A617563"/>
    <w:multiLevelType w:val="hybridMultilevel"/>
    <w:tmpl w:val="6D9452C8"/>
    <w:lvl w:ilvl="0" w:tplc="2D0C8E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8AF42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2C08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F2CD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B2F9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40C0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A29C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88C0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6C29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43C3041"/>
    <w:multiLevelType w:val="hybridMultilevel"/>
    <w:tmpl w:val="AB066F84"/>
    <w:lvl w:ilvl="0" w:tplc="0F80E2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6F04E9"/>
    <w:multiLevelType w:val="hybridMultilevel"/>
    <w:tmpl w:val="669A8310"/>
    <w:lvl w:ilvl="0" w:tplc="5C7A329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CF41CE2"/>
    <w:multiLevelType w:val="hybridMultilevel"/>
    <w:tmpl w:val="A4C0C592"/>
    <w:lvl w:ilvl="0" w:tplc="F93073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5806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D055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D42A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7060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1AB6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DA53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5C9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705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D146CB0"/>
    <w:multiLevelType w:val="hybridMultilevel"/>
    <w:tmpl w:val="BFEC49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21194D"/>
    <w:multiLevelType w:val="multilevel"/>
    <w:tmpl w:val="FA066CA8"/>
    <w:lvl w:ilvl="0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  <w:color w:val="003366"/>
      </w:rPr>
    </w:lvl>
    <w:lvl w:ilvl="1">
      <w:start w:val="1"/>
      <w:numFmt w:val="bullet"/>
      <w:lvlText w:val="o"/>
      <w:lvlJc w:val="left"/>
      <w:pPr>
        <w:ind w:left="714" w:hanging="357"/>
      </w:pPr>
      <w:rPr>
        <w:rFonts w:ascii="Courier New" w:hAnsi="Courier New" w:hint="default"/>
      </w:rPr>
    </w:lvl>
    <w:lvl w:ilvl="2">
      <w:start w:val="1"/>
      <w:numFmt w:val="bullet"/>
      <w:lvlText w:val="–"/>
      <w:lvlJc w:val="left"/>
      <w:pPr>
        <w:ind w:left="1071" w:hanging="357"/>
      </w:pPr>
      <w:rPr>
        <w:rFonts w:ascii="Arial" w:hAnsi="Arial" w:hint="default"/>
        <w:color w:val="003366" w:themeColor="text2"/>
      </w:rPr>
    </w:lvl>
    <w:lvl w:ilvl="3">
      <w:start w:val="1"/>
      <w:numFmt w:val="bullet"/>
      <w:lvlText w:val=""/>
      <w:lvlJc w:val="left"/>
      <w:pPr>
        <w:ind w:left="1428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785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13" w:hanging="357"/>
      </w:pPr>
      <w:rPr>
        <w:rFonts w:ascii="Wingdings" w:hAnsi="Wingdings" w:hint="default"/>
      </w:rPr>
    </w:lvl>
  </w:abstractNum>
  <w:abstractNum w:abstractNumId="38" w15:restartNumberingAfterBreak="0">
    <w:nsid w:val="73B5382A"/>
    <w:multiLevelType w:val="hybridMultilevel"/>
    <w:tmpl w:val="47FCF690"/>
    <w:lvl w:ilvl="0" w:tplc="980456D8">
      <w:start w:val="1"/>
      <w:numFmt w:val="bullet"/>
      <w:pStyle w:val="StdFGnotes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39" w15:restartNumberingAfterBreak="0">
    <w:nsid w:val="744D6D12"/>
    <w:multiLevelType w:val="hybridMultilevel"/>
    <w:tmpl w:val="412EE93A"/>
    <w:lvl w:ilvl="0" w:tplc="D2FA71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54E4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FA97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CA46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161E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9ECD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6604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CA1E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7409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5EB18E4"/>
    <w:multiLevelType w:val="hybridMultilevel"/>
    <w:tmpl w:val="1CF8AE76"/>
    <w:lvl w:ilvl="0" w:tplc="A2C255F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C0567B"/>
    <w:multiLevelType w:val="multilevel"/>
    <w:tmpl w:val="1728DD9A"/>
    <w:name w:val="Appendix Headings"/>
    <w:lvl w:ilvl="0">
      <w:start w:val="1"/>
      <w:numFmt w:val="upperLetter"/>
      <w:suff w:val="space"/>
      <w:lvlText w:val="Appendix %1"/>
      <w:lvlJc w:val="left"/>
      <w:pPr>
        <w:ind w:left="340" w:hanging="340"/>
      </w:pPr>
      <w:rPr>
        <w:rFonts w:hint="default"/>
        <w:color w:val="003366" w:themeColor="text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abstractNum w:abstractNumId="43" w15:restartNumberingAfterBreak="0">
    <w:nsid w:val="78837B2F"/>
    <w:multiLevelType w:val="multilevel"/>
    <w:tmpl w:val="D0D282F6"/>
    <w:name w:val="Appendix Headings2"/>
    <w:lvl w:ilvl="0">
      <w:start w:val="1"/>
      <w:numFmt w:val="upperLetter"/>
      <w:pStyle w:val="AppendixTitle"/>
      <w:suff w:val="space"/>
      <w:lvlText w:val="Appendix %1"/>
      <w:lvlJc w:val="left"/>
      <w:pPr>
        <w:ind w:left="0" w:firstLine="0"/>
      </w:pPr>
      <w:rPr>
        <w:rFonts w:hint="default"/>
        <w:color w:val="892890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4" w15:restartNumberingAfterBreak="0">
    <w:nsid w:val="7CDB2A59"/>
    <w:multiLevelType w:val="hybridMultilevel"/>
    <w:tmpl w:val="B228270E"/>
    <w:lvl w:ilvl="0" w:tplc="D0C823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EE65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6E29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FA6F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5639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30DB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5A4E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7252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4C9D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6"/>
  </w:num>
  <w:num w:numId="2">
    <w:abstractNumId w:val="15"/>
  </w:num>
  <w:num w:numId="3">
    <w:abstractNumId w:val="30"/>
  </w:num>
  <w:num w:numId="4">
    <w:abstractNumId w:val="43"/>
  </w:num>
  <w:num w:numId="5">
    <w:abstractNumId w:val="7"/>
  </w:num>
  <w:num w:numId="6">
    <w:abstractNumId w:val="3"/>
  </w:num>
  <w:num w:numId="7">
    <w:abstractNumId w:val="34"/>
  </w:num>
  <w:num w:numId="8">
    <w:abstractNumId w:val="25"/>
  </w:num>
  <w:num w:numId="9">
    <w:abstractNumId w:val="38"/>
  </w:num>
  <w:num w:numId="10">
    <w:abstractNumId w:val="39"/>
  </w:num>
  <w:num w:numId="11">
    <w:abstractNumId w:val="10"/>
  </w:num>
  <w:num w:numId="12">
    <w:abstractNumId w:val="44"/>
  </w:num>
  <w:num w:numId="13">
    <w:abstractNumId w:val="35"/>
  </w:num>
  <w:num w:numId="14">
    <w:abstractNumId w:val="18"/>
  </w:num>
  <w:num w:numId="15">
    <w:abstractNumId w:val="32"/>
  </w:num>
  <w:num w:numId="16">
    <w:abstractNumId w:val="29"/>
  </w:num>
  <w:num w:numId="17">
    <w:abstractNumId w:val="23"/>
  </w:num>
  <w:num w:numId="18">
    <w:abstractNumId w:val="14"/>
  </w:num>
  <w:num w:numId="19">
    <w:abstractNumId w:val="19"/>
  </w:num>
  <w:num w:numId="20">
    <w:abstractNumId w:val="28"/>
  </w:num>
  <w:num w:numId="21">
    <w:abstractNumId w:val="20"/>
  </w:num>
  <w:num w:numId="22">
    <w:abstractNumId w:val="24"/>
  </w:num>
  <w:num w:numId="23">
    <w:abstractNumId w:val="33"/>
  </w:num>
  <w:num w:numId="24">
    <w:abstractNumId w:val="13"/>
  </w:num>
  <w:num w:numId="25">
    <w:abstractNumId w:val="40"/>
  </w:num>
  <w:num w:numId="26">
    <w:abstractNumId w:val="1"/>
  </w:num>
  <w:num w:numId="27">
    <w:abstractNumId w:val="0"/>
  </w:num>
  <w:num w:numId="28">
    <w:abstractNumId w:val="8"/>
  </w:num>
  <w:num w:numId="29">
    <w:abstractNumId w:val="9"/>
  </w:num>
  <w:num w:numId="30">
    <w:abstractNumId w:val="17"/>
  </w:num>
  <w:num w:numId="31">
    <w:abstractNumId w:val="27"/>
  </w:num>
  <w:num w:numId="32">
    <w:abstractNumId w:val="16"/>
  </w:num>
  <w:num w:numId="33">
    <w:abstractNumId w:val="5"/>
  </w:num>
  <w:num w:numId="34">
    <w:abstractNumId w:val="12"/>
  </w:num>
  <w:num w:numId="35">
    <w:abstractNumId w:val="36"/>
  </w:num>
  <w:num w:numId="36">
    <w:abstractNumId w:val="3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8EB"/>
    <w:rsid w:val="00000B08"/>
    <w:rsid w:val="00001A87"/>
    <w:rsid w:val="00001AB8"/>
    <w:rsid w:val="0000236E"/>
    <w:rsid w:val="00003DC9"/>
    <w:rsid w:val="00004DEC"/>
    <w:rsid w:val="00005159"/>
    <w:rsid w:val="0000578C"/>
    <w:rsid w:val="00006F39"/>
    <w:rsid w:val="00010362"/>
    <w:rsid w:val="00012493"/>
    <w:rsid w:val="00015395"/>
    <w:rsid w:val="00015489"/>
    <w:rsid w:val="00020043"/>
    <w:rsid w:val="00021629"/>
    <w:rsid w:val="0002390B"/>
    <w:rsid w:val="000246D5"/>
    <w:rsid w:val="00032CFD"/>
    <w:rsid w:val="00033861"/>
    <w:rsid w:val="000340A9"/>
    <w:rsid w:val="00035765"/>
    <w:rsid w:val="00035B3C"/>
    <w:rsid w:val="00036BF9"/>
    <w:rsid w:val="00040E98"/>
    <w:rsid w:val="00041675"/>
    <w:rsid w:val="00041AFB"/>
    <w:rsid w:val="00045691"/>
    <w:rsid w:val="00051849"/>
    <w:rsid w:val="00052B60"/>
    <w:rsid w:val="000537EB"/>
    <w:rsid w:val="00054FD1"/>
    <w:rsid w:val="00055233"/>
    <w:rsid w:val="000562FD"/>
    <w:rsid w:val="00056673"/>
    <w:rsid w:val="00056987"/>
    <w:rsid w:val="00056EE5"/>
    <w:rsid w:val="00057E0A"/>
    <w:rsid w:val="000649EA"/>
    <w:rsid w:val="00066D27"/>
    <w:rsid w:val="000677F2"/>
    <w:rsid w:val="00067AE6"/>
    <w:rsid w:val="00072C00"/>
    <w:rsid w:val="00076337"/>
    <w:rsid w:val="000767E6"/>
    <w:rsid w:val="000803BB"/>
    <w:rsid w:val="00081F2B"/>
    <w:rsid w:val="00082779"/>
    <w:rsid w:val="0008298C"/>
    <w:rsid w:val="000830C8"/>
    <w:rsid w:val="00084556"/>
    <w:rsid w:val="000846F4"/>
    <w:rsid w:val="000846FE"/>
    <w:rsid w:val="00085982"/>
    <w:rsid w:val="00085E1B"/>
    <w:rsid w:val="000873E7"/>
    <w:rsid w:val="00090264"/>
    <w:rsid w:val="000924C1"/>
    <w:rsid w:val="000928B8"/>
    <w:rsid w:val="0009559C"/>
    <w:rsid w:val="00095E19"/>
    <w:rsid w:val="000A05C7"/>
    <w:rsid w:val="000A0633"/>
    <w:rsid w:val="000A1CD5"/>
    <w:rsid w:val="000A26BE"/>
    <w:rsid w:val="000A73E8"/>
    <w:rsid w:val="000B541A"/>
    <w:rsid w:val="000B5463"/>
    <w:rsid w:val="000B5761"/>
    <w:rsid w:val="000B59B7"/>
    <w:rsid w:val="000C0427"/>
    <w:rsid w:val="000C1243"/>
    <w:rsid w:val="000C2502"/>
    <w:rsid w:val="000C51B9"/>
    <w:rsid w:val="000C7DD4"/>
    <w:rsid w:val="000D6EA5"/>
    <w:rsid w:val="000D6F9A"/>
    <w:rsid w:val="000E22A7"/>
    <w:rsid w:val="000E29F7"/>
    <w:rsid w:val="000E2D8A"/>
    <w:rsid w:val="000E360B"/>
    <w:rsid w:val="000E46A7"/>
    <w:rsid w:val="000E609E"/>
    <w:rsid w:val="000F0DF8"/>
    <w:rsid w:val="000F2D87"/>
    <w:rsid w:val="000F2FFE"/>
    <w:rsid w:val="000F52FE"/>
    <w:rsid w:val="000F624E"/>
    <w:rsid w:val="000F71C6"/>
    <w:rsid w:val="000F73AE"/>
    <w:rsid w:val="00103137"/>
    <w:rsid w:val="00104560"/>
    <w:rsid w:val="00104E8F"/>
    <w:rsid w:val="0010697D"/>
    <w:rsid w:val="00114534"/>
    <w:rsid w:val="0011699E"/>
    <w:rsid w:val="00121968"/>
    <w:rsid w:val="00121F78"/>
    <w:rsid w:val="00122DF4"/>
    <w:rsid w:val="00122F81"/>
    <w:rsid w:val="0012356D"/>
    <w:rsid w:val="00124076"/>
    <w:rsid w:val="00126586"/>
    <w:rsid w:val="001359F2"/>
    <w:rsid w:val="00136752"/>
    <w:rsid w:val="00136BC4"/>
    <w:rsid w:val="0013729F"/>
    <w:rsid w:val="00137B4B"/>
    <w:rsid w:val="00140199"/>
    <w:rsid w:val="0014603E"/>
    <w:rsid w:val="00150239"/>
    <w:rsid w:val="0015047E"/>
    <w:rsid w:val="0015135C"/>
    <w:rsid w:val="00151C36"/>
    <w:rsid w:val="00152D85"/>
    <w:rsid w:val="00153248"/>
    <w:rsid w:val="00153F3A"/>
    <w:rsid w:val="001546E5"/>
    <w:rsid w:val="0015593C"/>
    <w:rsid w:val="001642D1"/>
    <w:rsid w:val="00165F1D"/>
    <w:rsid w:val="00171B11"/>
    <w:rsid w:val="001721AD"/>
    <w:rsid w:val="00176DFA"/>
    <w:rsid w:val="00176E9A"/>
    <w:rsid w:val="00177653"/>
    <w:rsid w:val="0018228A"/>
    <w:rsid w:val="00183BB9"/>
    <w:rsid w:val="00184724"/>
    <w:rsid w:val="001864B5"/>
    <w:rsid w:val="00191177"/>
    <w:rsid w:val="00192176"/>
    <w:rsid w:val="00194414"/>
    <w:rsid w:val="0019445B"/>
    <w:rsid w:val="001946CF"/>
    <w:rsid w:val="00194A12"/>
    <w:rsid w:val="0019507F"/>
    <w:rsid w:val="00196728"/>
    <w:rsid w:val="00197200"/>
    <w:rsid w:val="001A1FC1"/>
    <w:rsid w:val="001A2498"/>
    <w:rsid w:val="001A3952"/>
    <w:rsid w:val="001A3E10"/>
    <w:rsid w:val="001B07C9"/>
    <w:rsid w:val="001B0978"/>
    <w:rsid w:val="001B0D3F"/>
    <w:rsid w:val="001B0E1A"/>
    <w:rsid w:val="001B15CF"/>
    <w:rsid w:val="001B1BE4"/>
    <w:rsid w:val="001B3723"/>
    <w:rsid w:val="001B3939"/>
    <w:rsid w:val="001B3F2B"/>
    <w:rsid w:val="001B4101"/>
    <w:rsid w:val="001B547E"/>
    <w:rsid w:val="001C14E3"/>
    <w:rsid w:val="001C15AB"/>
    <w:rsid w:val="001C5632"/>
    <w:rsid w:val="001C5F23"/>
    <w:rsid w:val="001C6741"/>
    <w:rsid w:val="001C6D0A"/>
    <w:rsid w:val="001D385D"/>
    <w:rsid w:val="001D3E0F"/>
    <w:rsid w:val="001E19A8"/>
    <w:rsid w:val="001E23B0"/>
    <w:rsid w:val="001E2ED7"/>
    <w:rsid w:val="001E3845"/>
    <w:rsid w:val="001E444C"/>
    <w:rsid w:val="001E5696"/>
    <w:rsid w:val="001E662F"/>
    <w:rsid w:val="001F07AE"/>
    <w:rsid w:val="001F09FA"/>
    <w:rsid w:val="001F206E"/>
    <w:rsid w:val="001F427B"/>
    <w:rsid w:val="001F5141"/>
    <w:rsid w:val="001F6962"/>
    <w:rsid w:val="0020257E"/>
    <w:rsid w:val="00206447"/>
    <w:rsid w:val="00206A5B"/>
    <w:rsid w:val="00207E64"/>
    <w:rsid w:val="002108B8"/>
    <w:rsid w:val="00210D17"/>
    <w:rsid w:val="00210EFE"/>
    <w:rsid w:val="00214DB3"/>
    <w:rsid w:val="00215F5E"/>
    <w:rsid w:val="0021684A"/>
    <w:rsid w:val="00217331"/>
    <w:rsid w:val="00220CCC"/>
    <w:rsid w:val="00221F39"/>
    <w:rsid w:val="0022643B"/>
    <w:rsid w:val="00230CF5"/>
    <w:rsid w:val="002310F0"/>
    <w:rsid w:val="002310FD"/>
    <w:rsid w:val="002320B5"/>
    <w:rsid w:val="002337DD"/>
    <w:rsid w:val="00234057"/>
    <w:rsid w:val="00240500"/>
    <w:rsid w:val="002417C3"/>
    <w:rsid w:val="002425B5"/>
    <w:rsid w:val="002435F7"/>
    <w:rsid w:val="00247805"/>
    <w:rsid w:val="002504BC"/>
    <w:rsid w:val="00250A74"/>
    <w:rsid w:val="00250D31"/>
    <w:rsid w:val="00254777"/>
    <w:rsid w:val="002570FF"/>
    <w:rsid w:val="00260B9B"/>
    <w:rsid w:val="00260FC4"/>
    <w:rsid w:val="0026272E"/>
    <w:rsid w:val="00264EE4"/>
    <w:rsid w:val="00266AFB"/>
    <w:rsid w:val="00271541"/>
    <w:rsid w:val="00271641"/>
    <w:rsid w:val="0027230C"/>
    <w:rsid w:val="00273BAB"/>
    <w:rsid w:val="00274682"/>
    <w:rsid w:val="00275B0E"/>
    <w:rsid w:val="0027603E"/>
    <w:rsid w:val="0027699D"/>
    <w:rsid w:val="00280CF2"/>
    <w:rsid w:val="002814EC"/>
    <w:rsid w:val="00284A44"/>
    <w:rsid w:val="002862A5"/>
    <w:rsid w:val="002900A6"/>
    <w:rsid w:val="002914EA"/>
    <w:rsid w:val="002922E2"/>
    <w:rsid w:val="002942C0"/>
    <w:rsid w:val="00294323"/>
    <w:rsid w:val="00294926"/>
    <w:rsid w:val="002950C0"/>
    <w:rsid w:val="0029782E"/>
    <w:rsid w:val="002A0F4D"/>
    <w:rsid w:val="002A2207"/>
    <w:rsid w:val="002A29EE"/>
    <w:rsid w:val="002A48D4"/>
    <w:rsid w:val="002A4FCF"/>
    <w:rsid w:val="002A734B"/>
    <w:rsid w:val="002B033D"/>
    <w:rsid w:val="002B0466"/>
    <w:rsid w:val="002B134D"/>
    <w:rsid w:val="002B3442"/>
    <w:rsid w:val="002B36AC"/>
    <w:rsid w:val="002B4022"/>
    <w:rsid w:val="002C0377"/>
    <w:rsid w:val="002C14D9"/>
    <w:rsid w:val="002C25CA"/>
    <w:rsid w:val="002C3604"/>
    <w:rsid w:val="002C3D86"/>
    <w:rsid w:val="002C5FB1"/>
    <w:rsid w:val="002C720A"/>
    <w:rsid w:val="002D2385"/>
    <w:rsid w:val="002D2753"/>
    <w:rsid w:val="002D627C"/>
    <w:rsid w:val="002E009E"/>
    <w:rsid w:val="002E0C53"/>
    <w:rsid w:val="002E0EFD"/>
    <w:rsid w:val="002E1732"/>
    <w:rsid w:val="002E2062"/>
    <w:rsid w:val="002E2D7B"/>
    <w:rsid w:val="002F0B75"/>
    <w:rsid w:val="002F1569"/>
    <w:rsid w:val="002F1CA4"/>
    <w:rsid w:val="002F2CA8"/>
    <w:rsid w:val="002F4740"/>
    <w:rsid w:val="002F61B9"/>
    <w:rsid w:val="002F6BDF"/>
    <w:rsid w:val="002F7CE9"/>
    <w:rsid w:val="00300652"/>
    <w:rsid w:val="003007A4"/>
    <w:rsid w:val="00301055"/>
    <w:rsid w:val="00302398"/>
    <w:rsid w:val="00303675"/>
    <w:rsid w:val="00304F74"/>
    <w:rsid w:val="00306FD8"/>
    <w:rsid w:val="0030751E"/>
    <w:rsid w:val="00307A5C"/>
    <w:rsid w:val="00307C95"/>
    <w:rsid w:val="00312DB3"/>
    <w:rsid w:val="00315BCC"/>
    <w:rsid w:val="003162EE"/>
    <w:rsid w:val="0031759E"/>
    <w:rsid w:val="003204D6"/>
    <w:rsid w:val="003207DE"/>
    <w:rsid w:val="0032261C"/>
    <w:rsid w:val="0032328C"/>
    <w:rsid w:val="00324982"/>
    <w:rsid w:val="00327E6A"/>
    <w:rsid w:val="00330CAD"/>
    <w:rsid w:val="00331DFB"/>
    <w:rsid w:val="0033295D"/>
    <w:rsid w:val="003357C3"/>
    <w:rsid w:val="00343820"/>
    <w:rsid w:val="00343F6C"/>
    <w:rsid w:val="003477CA"/>
    <w:rsid w:val="00350046"/>
    <w:rsid w:val="00350E82"/>
    <w:rsid w:val="0035191C"/>
    <w:rsid w:val="00363D19"/>
    <w:rsid w:val="00365110"/>
    <w:rsid w:val="0036550A"/>
    <w:rsid w:val="00365F28"/>
    <w:rsid w:val="00366F31"/>
    <w:rsid w:val="003712DD"/>
    <w:rsid w:val="0037157C"/>
    <w:rsid w:val="00371F19"/>
    <w:rsid w:val="00377456"/>
    <w:rsid w:val="0037799E"/>
    <w:rsid w:val="00381D51"/>
    <w:rsid w:val="00383111"/>
    <w:rsid w:val="00384F49"/>
    <w:rsid w:val="003850E7"/>
    <w:rsid w:val="00386225"/>
    <w:rsid w:val="00386347"/>
    <w:rsid w:val="00387B56"/>
    <w:rsid w:val="003937FC"/>
    <w:rsid w:val="00394011"/>
    <w:rsid w:val="00394E71"/>
    <w:rsid w:val="00395614"/>
    <w:rsid w:val="00395B75"/>
    <w:rsid w:val="00395BA6"/>
    <w:rsid w:val="003963ED"/>
    <w:rsid w:val="003A1C7A"/>
    <w:rsid w:val="003A1DE6"/>
    <w:rsid w:val="003A273A"/>
    <w:rsid w:val="003A274E"/>
    <w:rsid w:val="003A2B8D"/>
    <w:rsid w:val="003A3EEE"/>
    <w:rsid w:val="003A4614"/>
    <w:rsid w:val="003A5C6E"/>
    <w:rsid w:val="003A75BE"/>
    <w:rsid w:val="003B0280"/>
    <w:rsid w:val="003B3AD4"/>
    <w:rsid w:val="003B403F"/>
    <w:rsid w:val="003B52B2"/>
    <w:rsid w:val="003B6AA4"/>
    <w:rsid w:val="003C2C11"/>
    <w:rsid w:val="003C4A03"/>
    <w:rsid w:val="003C5A9B"/>
    <w:rsid w:val="003C6348"/>
    <w:rsid w:val="003D00CA"/>
    <w:rsid w:val="003D1D33"/>
    <w:rsid w:val="003D282E"/>
    <w:rsid w:val="003D48DA"/>
    <w:rsid w:val="003D720C"/>
    <w:rsid w:val="003D7BE9"/>
    <w:rsid w:val="003E34B7"/>
    <w:rsid w:val="003E4573"/>
    <w:rsid w:val="003E45D1"/>
    <w:rsid w:val="003E4A34"/>
    <w:rsid w:val="003E5EEB"/>
    <w:rsid w:val="003E6FA1"/>
    <w:rsid w:val="003E72D2"/>
    <w:rsid w:val="003F017A"/>
    <w:rsid w:val="003F3636"/>
    <w:rsid w:val="003F48FE"/>
    <w:rsid w:val="004004EE"/>
    <w:rsid w:val="004019EA"/>
    <w:rsid w:val="0040618F"/>
    <w:rsid w:val="00406354"/>
    <w:rsid w:val="00406A81"/>
    <w:rsid w:val="00406F2C"/>
    <w:rsid w:val="0041053A"/>
    <w:rsid w:val="00411CD7"/>
    <w:rsid w:val="00411F2C"/>
    <w:rsid w:val="0041214E"/>
    <w:rsid w:val="004127AF"/>
    <w:rsid w:val="00413DD5"/>
    <w:rsid w:val="0041508A"/>
    <w:rsid w:val="00416BC7"/>
    <w:rsid w:val="00420738"/>
    <w:rsid w:val="0042172C"/>
    <w:rsid w:val="00422A0F"/>
    <w:rsid w:val="00422F31"/>
    <w:rsid w:val="00422F81"/>
    <w:rsid w:val="00423980"/>
    <w:rsid w:val="00426496"/>
    <w:rsid w:val="004313F3"/>
    <w:rsid w:val="00431AE7"/>
    <w:rsid w:val="00433018"/>
    <w:rsid w:val="00433DDD"/>
    <w:rsid w:val="00436650"/>
    <w:rsid w:val="004440BF"/>
    <w:rsid w:val="00444C5F"/>
    <w:rsid w:val="004452DE"/>
    <w:rsid w:val="00446EE7"/>
    <w:rsid w:val="004470FA"/>
    <w:rsid w:val="00447B04"/>
    <w:rsid w:val="00453DF7"/>
    <w:rsid w:val="00456338"/>
    <w:rsid w:val="004568F3"/>
    <w:rsid w:val="00456F0E"/>
    <w:rsid w:val="004612EF"/>
    <w:rsid w:val="00462820"/>
    <w:rsid w:val="00462B74"/>
    <w:rsid w:val="00465D5D"/>
    <w:rsid w:val="0046682B"/>
    <w:rsid w:val="00466A5F"/>
    <w:rsid w:val="00467226"/>
    <w:rsid w:val="00471153"/>
    <w:rsid w:val="00472070"/>
    <w:rsid w:val="0047606E"/>
    <w:rsid w:val="00480ABE"/>
    <w:rsid w:val="0048346E"/>
    <w:rsid w:val="00484C6E"/>
    <w:rsid w:val="004853D9"/>
    <w:rsid w:val="00486CD9"/>
    <w:rsid w:val="0048747B"/>
    <w:rsid w:val="00487805"/>
    <w:rsid w:val="00490898"/>
    <w:rsid w:val="0049166C"/>
    <w:rsid w:val="0049315B"/>
    <w:rsid w:val="00494757"/>
    <w:rsid w:val="00495432"/>
    <w:rsid w:val="004A1855"/>
    <w:rsid w:val="004A1ADD"/>
    <w:rsid w:val="004A34C9"/>
    <w:rsid w:val="004A4AE1"/>
    <w:rsid w:val="004A5287"/>
    <w:rsid w:val="004A5BD1"/>
    <w:rsid w:val="004A722C"/>
    <w:rsid w:val="004A7CF8"/>
    <w:rsid w:val="004A7DF6"/>
    <w:rsid w:val="004B0A99"/>
    <w:rsid w:val="004B14DF"/>
    <w:rsid w:val="004B2DA9"/>
    <w:rsid w:val="004B497A"/>
    <w:rsid w:val="004B626D"/>
    <w:rsid w:val="004B65F7"/>
    <w:rsid w:val="004B779C"/>
    <w:rsid w:val="004C1D78"/>
    <w:rsid w:val="004C2178"/>
    <w:rsid w:val="004C34A2"/>
    <w:rsid w:val="004C4BCE"/>
    <w:rsid w:val="004C5421"/>
    <w:rsid w:val="004C60EF"/>
    <w:rsid w:val="004C72A6"/>
    <w:rsid w:val="004C7809"/>
    <w:rsid w:val="004D13DC"/>
    <w:rsid w:val="004D392B"/>
    <w:rsid w:val="004D56DF"/>
    <w:rsid w:val="004E09DC"/>
    <w:rsid w:val="004E0DF1"/>
    <w:rsid w:val="004E162F"/>
    <w:rsid w:val="004E1E84"/>
    <w:rsid w:val="004E3189"/>
    <w:rsid w:val="004E57CE"/>
    <w:rsid w:val="004E6DA9"/>
    <w:rsid w:val="004E735A"/>
    <w:rsid w:val="004E75FD"/>
    <w:rsid w:val="004F28BF"/>
    <w:rsid w:val="004F3736"/>
    <w:rsid w:val="004F4443"/>
    <w:rsid w:val="004F46FF"/>
    <w:rsid w:val="004F52AC"/>
    <w:rsid w:val="00503F8E"/>
    <w:rsid w:val="00503FA4"/>
    <w:rsid w:val="00504513"/>
    <w:rsid w:val="00507AD1"/>
    <w:rsid w:val="00507E60"/>
    <w:rsid w:val="005129D9"/>
    <w:rsid w:val="00512BC7"/>
    <w:rsid w:val="00513215"/>
    <w:rsid w:val="0051345A"/>
    <w:rsid w:val="00514D1F"/>
    <w:rsid w:val="005160B1"/>
    <w:rsid w:val="00516C37"/>
    <w:rsid w:val="00521019"/>
    <w:rsid w:val="00522ADA"/>
    <w:rsid w:val="00523A60"/>
    <w:rsid w:val="00526960"/>
    <w:rsid w:val="00531B60"/>
    <w:rsid w:val="00531BEE"/>
    <w:rsid w:val="00532C75"/>
    <w:rsid w:val="00533C1B"/>
    <w:rsid w:val="005353AA"/>
    <w:rsid w:val="00536850"/>
    <w:rsid w:val="00536A14"/>
    <w:rsid w:val="00536F4C"/>
    <w:rsid w:val="00541195"/>
    <w:rsid w:val="00542084"/>
    <w:rsid w:val="005442EF"/>
    <w:rsid w:val="0055073E"/>
    <w:rsid w:val="005508FE"/>
    <w:rsid w:val="0055208E"/>
    <w:rsid w:val="00552ED1"/>
    <w:rsid w:val="0055332A"/>
    <w:rsid w:val="0055459E"/>
    <w:rsid w:val="00555916"/>
    <w:rsid w:val="005562F1"/>
    <w:rsid w:val="00556CE1"/>
    <w:rsid w:val="00556D3C"/>
    <w:rsid w:val="00557B84"/>
    <w:rsid w:val="00557EE1"/>
    <w:rsid w:val="005611A2"/>
    <w:rsid w:val="00561C65"/>
    <w:rsid w:val="00562012"/>
    <w:rsid w:val="00563121"/>
    <w:rsid w:val="00565E0A"/>
    <w:rsid w:val="005671BD"/>
    <w:rsid w:val="00567440"/>
    <w:rsid w:val="005719FC"/>
    <w:rsid w:val="0057345B"/>
    <w:rsid w:val="0057512D"/>
    <w:rsid w:val="00575A78"/>
    <w:rsid w:val="005766AD"/>
    <w:rsid w:val="00584B06"/>
    <w:rsid w:val="00584D55"/>
    <w:rsid w:val="00584DC4"/>
    <w:rsid w:val="00585605"/>
    <w:rsid w:val="005871C1"/>
    <w:rsid w:val="00595090"/>
    <w:rsid w:val="00595475"/>
    <w:rsid w:val="00595895"/>
    <w:rsid w:val="00595E03"/>
    <w:rsid w:val="00596FB3"/>
    <w:rsid w:val="005A4019"/>
    <w:rsid w:val="005A4E8D"/>
    <w:rsid w:val="005A602F"/>
    <w:rsid w:val="005B374E"/>
    <w:rsid w:val="005B4482"/>
    <w:rsid w:val="005B66E2"/>
    <w:rsid w:val="005B7F2F"/>
    <w:rsid w:val="005C11CA"/>
    <w:rsid w:val="005C19E4"/>
    <w:rsid w:val="005C27ED"/>
    <w:rsid w:val="005C428F"/>
    <w:rsid w:val="005C6ABF"/>
    <w:rsid w:val="005C7768"/>
    <w:rsid w:val="005D0106"/>
    <w:rsid w:val="005D0747"/>
    <w:rsid w:val="005D0BF7"/>
    <w:rsid w:val="005D2AE1"/>
    <w:rsid w:val="005D35B0"/>
    <w:rsid w:val="005D3831"/>
    <w:rsid w:val="005D47B0"/>
    <w:rsid w:val="005D4B4A"/>
    <w:rsid w:val="005E2972"/>
    <w:rsid w:val="005E4480"/>
    <w:rsid w:val="005E5955"/>
    <w:rsid w:val="005E660C"/>
    <w:rsid w:val="005F0D40"/>
    <w:rsid w:val="005F1865"/>
    <w:rsid w:val="005F4DD9"/>
    <w:rsid w:val="005F5783"/>
    <w:rsid w:val="005F5864"/>
    <w:rsid w:val="005F624A"/>
    <w:rsid w:val="005F6743"/>
    <w:rsid w:val="00600D8A"/>
    <w:rsid w:val="0060352E"/>
    <w:rsid w:val="00605CFF"/>
    <w:rsid w:val="00607FD8"/>
    <w:rsid w:val="00614147"/>
    <w:rsid w:val="006142B9"/>
    <w:rsid w:val="00614F27"/>
    <w:rsid w:val="0061505F"/>
    <w:rsid w:val="00615E47"/>
    <w:rsid w:val="0061678C"/>
    <w:rsid w:val="0061683E"/>
    <w:rsid w:val="0061751B"/>
    <w:rsid w:val="00620043"/>
    <w:rsid w:val="0062291D"/>
    <w:rsid w:val="0062297D"/>
    <w:rsid w:val="006251CD"/>
    <w:rsid w:val="006252C8"/>
    <w:rsid w:val="006323FA"/>
    <w:rsid w:val="00632CE2"/>
    <w:rsid w:val="006338FE"/>
    <w:rsid w:val="00634203"/>
    <w:rsid w:val="006342EF"/>
    <w:rsid w:val="00634604"/>
    <w:rsid w:val="00635522"/>
    <w:rsid w:val="00637517"/>
    <w:rsid w:val="006404CA"/>
    <w:rsid w:val="00644450"/>
    <w:rsid w:val="00645D96"/>
    <w:rsid w:val="00647C3E"/>
    <w:rsid w:val="00651B97"/>
    <w:rsid w:val="00652997"/>
    <w:rsid w:val="0065406F"/>
    <w:rsid w:val="0065589F"/>
    <w:rsid w:val="006608C0"/>
    <w:rsid w:val="00662020"/>
    <w:rsid w:val="00662EC6"/>
    <w:rsid w:val="006646D3"/>
    <w:rsid w:val="0067249B"/>
    <w:rsid w:val="006740C4"/>
    <w:rsid w:val="00676B87"/>
    <w:rsid w:val="00677EE0"/>
    <w:rsid w:val="006807FC"/>
    <w:rsid w:val="00680DFB"/>
    <w:rsid w:val="0068456E"/>
    <w:rsid w:val="00684AC9"/>
    <w:rsid w:val="00686003"/>
    <w:rsid w:val="00686077"/>
    <w:rsid w:val="00686C1A"/>
    <w:rsid w:val="00690EE4"/>
    <w:rsid w:val="00692792"/>
    <w:rsid w:val="00693BB0"/>
    <w:rsid w:val="006949ED"/>
    <w:rsid w:val="00696D28"/>
    <w:rsid w:val="006A0287"/>
    <w:rsid w:val="006A1726"/>
    <w:rsid w:val="006A1C58"/>
    <w:rsid w:val="006A1DAD"/>
    <w:rsid w:val="006A2BF7"/>
    <w:rsid w:val="006A45E5"/>
    <w:rsid w:val="006B062E"/>
    <w:rsid w:val="006B1854"/>
    <w:rsid w:val="006B5921"/>
    <w:rsid w:val="006B5B56"/>
    <w:rsid w:val="006C3DB2"/>
    <w:rsid w:val="006C5934"/>
    <w:rsid w:val="006C596B"/>
    <w:rsid w:val="006C666C"/>
    <w:rsid w:val="006D2A6F"/>
    <w:rsid w:val="006D39B9"/>
    <w:rsid w:val="006D49AB"/>
    <w:rsid w:val="006D4D14"/>
    <w:rsid w:val="006D4F02"/>
    <w:rsid w:val="006D58BE"/>
    <w:rsid w:val="006D5C2F"/>
    <w:rsid w:val="006E008F"/>
    <w:rsid w:val="006E0192"/>
    <w:rsid w:val="006E1813"/>
    <w:rsid w:val="006E4140"/>
    <w:rsid w:val="006E5399"/>
    <w:rsid w:val="006E58AA"/>
    <w:rsid w:val="006E6E31"/>
    <w:rsid w:val="006E7E60"/>
    <w:rsid w:val="006F0469"/>
    <w:rsid w:val="006F2BAB"/>
    <w:rsid w:val="006F2C20"/>
    <w:rsid w:val="006F5808"/>
    <w:rsid w:val="006F7021"/>
    <w:rsid w:val="006F721B"/>
    <w:rsid w:val="007003CF"/>
    <w:rsid w:val="0070146C"/>
    <w:rsid w:val="00701A83"/>
    <w:rsid w:val="00702575"/>
    <w:rsid w:val="007026B2"/>
    <w:rsid w:val="00703498"/>
    <w:rsid w:val="00703BF1"/>
    <w:rsid w:val="007051DF"/>
    <w:rsid w:val="00705479"/>
    <w:rsid w:val="00705838"/>
    <w:rsid w:val="0070694E"/>
    <w:rsid w:val="00706BE0"/>
    <w:rsid w:val="0070710B"/>
    <w:rsid w:val="00710616"/>
    <w:rsid w:val="0071089A"/>
    <w:rsid w:val="0071118C"/>
    <w:rsid w:val="00712E1C"/>
    <w:rsid w:val="00715A96"/>
    <w:rsid w:val="00717673"/>
    <w:rsid w:val="007201D6"/>
    <w:rsid w:val="0072277C"/>
    <w:rsid w:val="0072363E"/>
    <w:rsid w:val="00724404"/>
    <w:rsid w:val="00726027"/>
    <w:rsid w:val="00730BC4"/>
    <w:rsid w:val="0073293D"/>
    <w:rsid w:val="007344FD"/>
    <w:rsid w:val="00734DE6"/>
    <w:rsid w:val="00735058"/>
    <w:rsid w:val="00737E97"/>
    <w:rsid w:val="00742416"/>
    <w:rsid w:val="00743140"/>
    <w:rsid w:val="007433A0"/>
    <w:rsid w:val="00744C1A"/>
    <w:rsid w:val="007457C4"/>
    <w:rsid w:val="00746332"/>
    <w:rsid w:val="00746CAB"/>
    <w:rsid w:val="00747C08"/>
    <w:rsid w:val="00751D74"/>
    <w:rsid w:val="00753A0C"/>
    <w:rsid w:val="00754905"/>
    <w:rsid w:val="0075607A"/>
    <w:rsid w:val="0075662F"/>
    <w:rsid w:val="00761A26"/>
    <w:rsid w:val="00763237"/>
    <w:rsid w:val="007641F5"/>
    <w:rsid w:val="00764A6D"/>
    <w:rsid w:val="00765E2C"/>
    <w:rsid w:val="00766705"/>
    <w:rsid w:val="0076708A"/>
    <w:rsid w:val="00772BCC"/>
    <w:rsid w:val="00773EC5"/>
    <w:rsid w:val="00773F6E"/>
    <w:rsid w:val="0077461F"/>
    <w:rsid w:val="00774933"/>
    <w:rsid w:val="00775B8A"/>
    <w:rsid w:val="0077640A"/>
    <w:rsid w:val="00781A61"/>
    <w:rsid w:val="00783165"/>
    <w:rsid w:val="00783CC3"/>
    <w:rsid w:val="00783EDB"/>
    <w:rsid w:val="007861DF"/>
    <w:rsid w:val="007872DD"/>
    <w:rsid w:val="00787A5E"/>
    <w:rsid w:val="00790D82"/>
    <w:rsid w:val="00796685"/>
    <w:rsid w:val="0079738E"/>
    <w:rsid w:val="007A1CDE"/>
    <w:rsid w:val="007A4A19"/>
    <w:rsid w:val="007A55B8"/>
    <w:rsid w:val="007A5D1C"/>
    <w:rsid w:val="007A7DD9"/>
    <w:rsid w:val="007B0BE2"/>
    <w:rsid w:val="007B12C6"/>
    <w:rsid w:val="007B1E9E"/>
    <w:rsid w:val="007B2434"/>
    <w:rsid w:val="007B2BE6"/>
    <w:rsid w:val="007B3332"/>
    <w:rsid w:val="007B4483"/>
    <w:rsid w:val="007B7106"/>
    <w:rsid w:val="007B7535"/>
    <w:rsid w:val="007C0A4C"/>
    <w:rsid w:val="007C0ED3"/>
    <w:rsid w:val="007C128B"/>
    <w:rsid w:val="007C1449"/>
    <w:rsid w:val="007C1EB3"/>
    <w:rsid w:val="007C22C7"/>
    <w:rsid w:val="007C36EB"/>
    <w:rsid w:val="007C4C3D"/>
    <w:rsid w:val="007C5426"/>
    <w:rsid w:val="007C5AF5"/>
    <w:rsid w:val="007C5D2E"/>
    <w:rsid w:val="007D3824"/>
    <w:rsid w:val="007D4C31"/>
    <w:rsid w:val="007D5312"/>
    <w:rsid w:val="007D532C"/>
    <w:rsid w:val="007E0193"/>
    <w:rsid w:val="007E07DD"/>
    <w:rsid w:val="007E23B9"/>
    <w:rsid w:val="007E34EA"/>
    <w:rsid w:val="007E5939"/>
    <w:rsid w:val="007E7ADA"/>
    <w:rsid w:val="007F05D2"/>
    <w:rsid w:val="007F1688"/>
    <w:rsid w:val="007F4834"/>
    <w:rsid w:val="007F4DC8"/>
    <w:rsid w:val="007F5268"/>
    <w:rsid w:val="00802EB3"/>
    <w:rsid w:val="008042FF"/>
    <w:rsid w:val="008046A0"/>
    <w:rsid w:val="00804A80"/>
    <w:rsid w:val="008066AA"/>
    <w:rsid w:val="008071FF"/>
    <w:rsid w:val="0081116D"/>
    <w:rsid w:val="008118CA"/>
    <w:rsid w:val="00811CDC"/>
    <w:rsid w:val="0081460D"/>
    <w:rsid w:val="008169A6"/>
    <w:rsid w:val="0082141B"/>
    <w:rsid w:val="008216EB"/>
    <w:rsid w:val="00830EAA"/>
    <w:rsid w:val="0083162B"/>
    <w:rsid w:val="00832601"/>
    <w:rsid w:val="00841D8C"/>
    <w:rsid w:val="008428C4"/>
    <w:rsid w:val="008429D4"/>
    <w:rsid w:val="0084338C"/>
    <w:rsid w:val="00844A3E"/>
    <w:rsid w:val="00847025"/>
    <w:rsid w:val="00847D90"/>
    <w:rsid w:val="00847EBB"/>
    <w:rsid w:val="0085044B"/>
    <w:rsid w:val="00854CEA"/>
    <w:rsid w:val="00855F64"/>
    <w:rsid w:val="00857B1B"/>
    <w:rsid w:val="00860AAB"/>
    <w:rsid w:val="008612EE"/>
    <w:rsid w:val="008616F3"/>
    <w:rsid w:val="00862661"/>
    <w:rsid w:val="00863B86"/>
    <w:rsid w:val="00864767"/>
    <w:rsid w:val="00865FC1"/>
    <w:rsid w:val="008670EE"/>
    <w:rsid w:val="00870CAC"/>
    <w:rsid w:val="0087344F"/>
    <w:rsid w:val="008832AA"/>
    <w:rsid w:val="00894CC9"/>
    <w:rsid w:val="00896C4F"/>
    <w:rsid w:val="008A07F1"/>
    <w:rsid w:val="008A27C0"/>
    <w:rsid w:val="008A738E"/>
    <w:rsid w:val="008B12C3"/>
    <w:rsid w:val="008B1448"/>
    <w:rsid w:val="008B1F06"/>
    <w:rsid w:val="008B2492"/>
    <w:rsid w:val="008B2A9A"/>
    <w:rsid w:val="008B7732"/>
    <w:rsid w:val="008C449E"/>
    <w:rsid w:val="008C556B"/>
    <w:rsid w:val="008D4B62"/>
    <w:rsid w:val="008D5F8A"/>
    <w:rsid w:val="008E13E8"/>
    <w:rsid w:val="008E31E1"/>
    <w:rsid w:val="008E583C"/>
    <w:rsid w:val="008E6106"/>
    <w:rsid w:val="008E6810"/>
    <w:rsid w:val="008F1B89"/>
    <w:rsid w:val="008F32CE"/>
    <w:rsid w:val="008F3B94"/>
    <w:rsid w:val="008F3C40"/>
    <w:rsid w:val="008F4497"/>
    <w:rsid w:val="008F5002"/>
    <w:rsid w:val="008F577D"/>
    <w:rsid w:val="008F6661"/>
    <w:rsid w:val="00902562"/>
    <w:rsid w:val="00903687"/>
    <w:rsid w:val="009057D3"/>
    <w:rsid w:val="00910D31"/>
    <w:rsid w:val="009111C9"/>
    <w:rsid w:val="009115AB"/>
    <w:rsid w:val="00912336"/>
    <w:rsid w:val="00913B22"/>
    <w:rsid w:val="00913FA9"/>
    <w:rsid w:val="00916B26"/>
    <w:rsid w:val="00917038"/>
    <w:rsid w:val="009203FA"/>
    <w:rsid w:val="00920D36"/>
    <w:rsid w:val="00920E9F"/>
    <w:rsid w:val="00922F59"/>
    <w:rsid w:val="0092394E"/>
    <w:rsid w:val="00930869"/>
    <w:rsid w:val="0093235E"/>
    <w:rsid w:val="00934108"/>
    <w:rsid w:val="00935B56"/>
    <w:rsid w:val="00937626"/>
    <w:rsid w:val="00937703"/>
    <w:rsid w:val="0093771A"/>
    <w:rsid w:val="00943B25"/>
    <w:rsid w:val="00945C99"/>
    <w:rsid w:val="0094605E"/>
    <w:rsid w:val="009527FF"/>
    <w:rsid w:val="00953ABE"/>
    <w:rsid w:val="00954C94"/>
    <w:rsid w:val="009606C6"/>
    <w:rsid w:val="00962765"/>
    <w:rsid w:val="009631BA"/>
    <w:rsid w:val="00963535"/>
    <w:rsid w:val="00963ABA"/>
    <w:rsid w:val="00964778"/>
    <w:rsid w:val="00966CC8"/>
    <w:rsid w:val="00966E18"/>
    <w:rsid w:val="00967DA0"/>
    <w:rsid w:val="00970733"/>
    <w:rsid w:val="00971111"/>
    <w:rsid w:val="00971677"/>
    <w:rsid w:val="00971C81"/>
    <w:rsid w:val="0097260B"/>
    <w:rsid w:val="00972631"/>
    <w:rsid w:val="00972889"/>
    <w:rsid w:val="00975862"/>
    <w:rsid w:val="009775FC"/>
    <w:rsid w:val="009808CD"/>
    <w:rsid w:val="00980D24"/>
    <w:rsid w:val="009810BB"/>
    <w:rsid w:val="00981378"/>
    <w:rsid w:val="00981429"/>
    <w:rsid w:val="00982918"/>
    <w:rsid w:val="00982CC6"/>
    <w:rsid w:val="0098415F"/>
    <w:rsid w:val="00984A8A"/>
    <w:rsid w:val="00984BB5"/>
    <w:rsid w:val="00984DEB"/>
    <w:rsid w:val="00986C85"/>
    <w:rsid w:val="00991D63"/>
    <w:rsid w:val="00994CB7"/>
    <w:rsid w:val="00995A1B"/>
    <w:rsid w:val="00996740"/>
    <w:rsid w:val="009970D9"/>
    <w:rsid w:val="009976E0"/>
    <w:rsid w:val="00997FF2"/>
    <w:rsid w:val="009A1209"/>
    <w:rsid w:val="009A1394"/>
    <w:rsid w:val="009A2615"/>
    <w:rsid w:val="009A2FBA"/>
    <w:rsid w:val="009A38C0"/>
    <w:rsid w:val="009A4F6F"/>
    <w:rsid w:val="009A661D"/>
    <w:rsid w:val="009A73D4"/>
    <w:rsid w:val="009B198E"/>
    <w:rsid w:val="009B3354"/>
    <w:rsid w:val="009B3F85"/>
    <w:rsid w:val="009B5D92"/>
    <w:rsid w:val="009B5D97"/>
    <w:rsid w:val="009B60A8"/>
    <w:rsid w:val="009B7EA6"/>
    <w:rsid w:val="009C042F"/>
    <w:rsid w:val="009C43A5"/>
    <w:rsid w:val="009C5AEA"/>
    <w:rsid w:val="009C5C32"/>
    <w:rsid w:val="009C786A"/>
    <w:rsid w:val="009D0AFD"/>
    <w:rsid w:val="009D145B"/>
    <w:rsid w:val="009D1A3F"/>
    <w:rsid w:val="009D6278"/>
    <w:rsid w:val="009D7E8F"/>
    <w:rsid w:val="009E0153"/>
    <w:rsid w:val="009E1EB9"/>
    <w:rsid w:val="009E23EE"/>
    <w:rsid w:val="009E25FB"/>
    <w:rsid w:val="009E2750"/>
    <w:rsid w:val="009E2812"/>
    <w:rsid w:val="009E2D3F"/>
    <w:rsid w:val="009E37E3"/>
    <w:rsid w:val="009E3888"/>
    <w:rsid w:val="009E4906"/>
    <w:rsid w:val="009E4994"/>
    <w:rsid w:val="009E6005"/>
    <w:rsid w:val="009E75EE"/>
    <w:rsid w:val="009F005D"/>
    <w:rsid w:val="009F25EE"/>
    <w:rsid w:val="009F3927"/>
    <w:rsid w:val="009F3B7B"/>
    <w:rsid w:val="009F44CD"/>
    <w:rsid w:val="009F58FA"/>
    <w:rsid w:val="009F5968"/>
    <w:rsid w:val="009F6BAA"/>
    <w:rsid w:val="00A010BA"/>
    <w:rsid w:val="00A01D7D"/>
    <w:rsid w:val="00A02A49"/>
    <w:rsid w:val="00A02C94"/>
    <w:rsid w:val="00A02F5D"/>
    <w:rsid w:val="00A11DEF"/>
    <w:rsid w:val="00A11F76"/>
    <w:rsid w:val="00A12C87"/>
    <w:rsid w:val="00A133E0"/>
    <w:rsid w:val="00A140CA"/>
    <w:rsid w:val="00A15D80"/>
    <w:rsid w:val="00A15EF9"/>
    <w:rsid w:val="00A17099"/>
    <w:rsid w:val="00A17B5B"/>
    <w:rsid w:val="00A21B86"/>
    <w:rsid w:val="00A24C55"/>
    <w:rsid w:val="00A26D88"/>
    <w:rsid w:val="00A27CC6"/>
    <w:rsid w:val="00A27EBF"/>
    <w:rsid w:val="00A32BD5"/>
    <w:rsid w:val="00A33B33"/>
    <w:rsid w:val="00A34148"/>
    <w:rsid w:val="00A377BC"/>
    <w:rsid w:val="00A37C70"/>
    <w:rsid w:val="00A40FC3"/>
    <w:rsid w:val="00A41C22"/>
    <w:rsid w:val="00A41F86"/>
    <w:rsid w:val="00A4340C"/>
    <w:rsid w:val="00A437B7"/>
    <w:rsid w:val="00A45683"/>
    <w:rsid w:val="00A46956"/>
    <w:rsid w:val="00A4776F"/>
    <w:rsid w:val="00A52258"/>
    <w:rsid w:val="00A52493"/>
    <w:rsid w:val="00A529E9"/>
    <w:rsid w:val="00A54310"/>
    <w:rsid w:val="00A60CF8"/>
    <w:rsid w:val="00A619EC"/>
    <w:rsid w:val="00A61E23"/>
    <w:rsid w:val="00A645DD"/>
    <w:rsid w:val="00A6626D"/>
    <w:rsid w:val="00A75C29"/>
    <w:rsid w:val="00A8063D"/>
    <w:rsid w:val="00A82BB2"/>
    <w:rsid w:val="00A82BE8"/>
    <w:rsid w:val="00A83926"/>
    <w:rsid w:val="00A83A18"/>
    <w:rsid w:val="00A8403C"/>
    <w:rsid w:val="00A850C4"/>
    <w:rsid w:val="00A853BD"/>
    <w:rsid w:val="00A855D3"/>
    <w:rsid w:val="00A913FF"/>
    <w:rsid w:val="00A9142A"/>
    <w:rsid w:val="00A9180F"/>
    <w:rsid w:val="00A93988"/>
    <w:rsid w:val="00A93C0B"/>
    <w:rsid w:val="00A955D1"/>
    <w:rsid w:val="00A97124"/>
    <w:rsid w:val="00AA4AA5"/>
    <w:rsid w:val="00AA654A"/>
    <w:rsid w:val="00AA6D01"/>
    <w:rsid w:val="00AA751F"/>
    <w:rsid w:val="00AA7D85"/>
    <w:rsid w:val="00AA7F56"/>
    <w:rsid w:val="00AB0293"/>
    <w:rsid w:val="00AB0F27"/>
    <w:rsid w:val="00AB19EA"/>
    <w:rsid w:val="00AB458A"/>
    <w:rsid w:val="00AB4A85"/>
    <w:rsid w:val="00AB5690"/>
    <w:rsid w:val="00AB5839"/>
    <w:rsid w:val="00AB7A19"/>
    <w:rsid w:val="00AC0510"/>
    <w:rsid w:val="00AC1E0E"/>
    <w:rsid w:val="00AC2A7D"/>
    <w:rsid w:val="00AC2D30"/>
    <w:rsid w:val="00AC31C7"/>
    <w:rsid w:val="00AC32FC"/>
    <w:rsid w:val="00AD050F"/>
    <w:rsid w:val="00AD2EED"/>
    <w:rsid w:val="00AD38E4"/>
    <w:rsid w:val="00AD440A"/>
    <w:rsid w:val="00AD45EE"/>
    <w:rsid w:val="00AD49BA"/>
    <w:rsid w:val="00AD4E4D"/>
    <w:rsid w:val="00AD69F2"/>
    <w:rsid w:val="00AE0AD6"/>
    <w:rsid w:val="00AE469F"/>
    <w:rsid w:val="00AE5FC8"/>
    <w:rsid w:val="00AE72E7"/>
    <w:rsid w:val="00AE76BF"/>
    <w:rsid w:val="00AF214F"/>
    <w:rsid w:val="00AF386C"/>
    <w:rsid w:val="00AF3A3F"/>
    <w:rsid w:val="00B033B1"/>
    <w:rsid w:val="00B039A4"/>
    <w:rsid w:val="00B03C9D"/>
    <w:rsid w:val="00B04F66"/>
    <w:rsid w:val="00B11771"/>
    <w:rsid w:val="00B118A3"/>
    <w:rsid w:val="00B12E67"/>
    <w:rsid w:val="00B14391"/>
    <w:rsid w:val="00B14589"/>
    <w:rsid w:val="00B14FE9"/>
    <w:rsid w:val="00B15409"/>
    <w:rsid w:val="00B215B9"/>
    <w:rsid w:val="00B21B72"/>
    <w:rsid w:val="00B21E43"/>
    <w:rsid w:val="00B21E88"/>
    <w:rsid w:val="00B21F67"/>
    <w:rsid w:val="00B21F6A"/>
    <w:rsid w:val="00B236E4"/>
    <w:rsid w:val="00B23D96"/>
    <w:rsid w:val="00B258DC"/>
    <w:rsid w:val="00B307A6"/>
    <w:rsid w:val="00B32E22"/>
    <w:rsid w:val="00B34A1D"/>
    <w:rsid w:val="00B35754"/>
    <w:rsid w:val="00B4213F"/>
    <w:rsid w:val="00B43489"/>
    <w:rsid w:val="00B436B7"/>
    <w:rsid w:val="00B4444A"/>
    <w:rsid w:val="00B446A8"/>
    <w:rsid w:val="00B44906"/>
    <w:rsid w:val="00B47952"/>
    <w:rsid w:val="00B50EB7"/>
    <w:rsid w:val="00B51196"/>
    <w:rsid w:val="00B5359B"/>
    <w:rsid w:val="00B54AEE"/>
    <w:rsid w:val="00B572B5"/>
    <w:rsid w:val="00B60F65"/>
    <w:rsid w:val="00B60FE3"/>
    <w:rsid w:val="00B618B0"/>
    <w:rsid w:val="00B61AD0"/>
    <w:rsid w:val="00B61E6E"/>
    <w:rsid w:val="00B650DF"/>
    <w:rsid w:val="00B67069"/>
    <w:rsid w:val="00B67853"/>
    <w:rsid w:val="00B67D19"/>
    <w:rsid w:val="00B72E76"/>
    <w:rsid w:val="00B7301C"/>
    <w:rsid w:val="00B734A1"/>
    <w:rsid w:val="00B7669B"/>
    <w:rsid w:val="00B7700E"/>
    <w:rsid w:val="00B77669"/>
    <w:rsid w:val="00B77EDC"/>
    <w:rsid w:val="00B8047C"/>
    <w:rsid w:val="00B80524"/>
    <w:rsid w:val="00B85B84"/>
    <w:rsid w:val="00B861A8"/>
    <w:rsid w:val="00B874EC"/>
    <w:rsid w:val="00B87FE4"/>
    <w:rsid w:val="00B916CA"/>
    <w:rsid w:val="00B95649"/>
    <w:rsid w:val="00B9575B"/>
    <w:rsid w:val="00B97369"/>
    <w:rsid w:val="00B97711"/>
    <w:rsid w:val="00B97D61"/>
    <w:rsid w:val="00BA0A5C"/>
    <w:rsid w:val="00BA1870"/>
    <w:rsid w:val="00BA1FF3"/>
    <w:rsid w:val="00BA3AD2"/>
    <w:rsid w:val="00BA3C18"/>
    <w:rsid w:val="00BA540D"/>
    <w:rsid w:val="00BB105F"/>
    <w:rsid w:val="00BB139A"/>
    <w:rsid w:val="00BB17CB"/>
    <w:rsid w:val="00BB1ADB"/>
    <w:rsid w:val="00BB4393"/>
    <w:rsid w:val="00BC2632"/>
    <w:rsid w:val="00BC2EBA"/>
    <w:rsid w:val="00BC77CD"/>
    <w:rsid w:val="00BD085D"/>
    <w:rsid w:val="00BD2821"/>
    <w:rsid w:val="00BD2ED4"/>
    <w:rsid w:val="00BD3756"/>
    <w:rsid w:val="00BE1C11"/>
    <w:rsid w:val="00BE1CD2"/>
    <w:rsid w:val="00BE26A9"/>
    <w:rsid w:val="00BE44C5"/>
    <w:rsid w:val="00BE4E44"/>
    <w:rsid w:val="00BE5049"/>
    <w:rsid w:val="00BF188E"/>
    <w:rsid w:val="00BF2525"/>
    <w:rsid w:val="00BF3A65"/>
    <w:rsid w:val="00BF3F49"/>
    <w:rsid w:val="00C01FA3"/>
    <w:rsid w:val="00C0355C"/>
    <w:rsid w:val="00C035EA"/>
    <w:rsid w:val="00C0457B"/>
    <w:rsid w:val="00C04A64"/>
    <w:rsid w:val="00C04F80"/>
    <w:rsid w:val="00C05C35"/>
    <w:rsid w:val="00C06DB7"/>
    <w:rsid w:val="00C07297"/>
    <w:rsid w:val="00C11D54"/>
    <w:rsid w:val="00C11EDC"/>
    <w:rsid w:val="00C14D76"/>
    <w:rsid w:val="00C1594A"/>
    <w:rsid w:val="00C15991"/>
    <w:rsid w:val="00C15A63"/>
    <w:rsid w:val="00C162F8"/>
    <w:rsid w:val="00C21C7C"/>
    <w:rsid w:val="00C21DF2"/>
    <w:rsid w:val="00C21EBD"/>
    <w:rsid w:val="00C223F7"/>
    <w:rsid w:val="00C224B6"/>
    <w:rsid w:val="00C22BF4"/>
    <w:rsid w:val="00C23AD8"/>
    <w:rsid w:val="00C25111"/>
    <w:rsid w:val="00C251AA"/>
    <w:rsid w:val="00C303C2"/>
    <w:rsid w:val="00C318BE"/>
    <w:rsid w:val="00C31F17"/>
    <w:rsid w:val="00C322F0"/>
    <w:rsid w:val="00C34ACD"/>
    <w:rsid w:val="00C34DD9"/>
    <w:rsid w:val="00C350DB"/>
    <w:rsid w:val="00C35BFF"/>
    <w:rsid w:val="00C35DFD"/>
    <w:rsid w:val="00C41827"/>
    <w:rsid w:val="00C424D2"/>
    <w:rsid w:val="00C46020"/>
    <w:rsid w:val="00C46957"/>
    <w:rsid w:val="00C5027F"/>
    <w:rsid w:val="00C51076"/>
    <w:rsid w:val="00C513DF"/>
    <w:rsid w:val="00C539BC"/>
    <w:rsid w:val="00C54EBB"/>
    <w:rsid w:val="00C559D8"/>
    <w:rsid w:val="00C609EC"/>
    <w:rsid w:val="00C62002"/>
    <w:rsid w:val="00C62F57"/>
    <w:rsid w:val="00C6312A"/>
    <w:rsid w:val="00C64F7E"/>
    <w:rsid w:val="00C65B7B"/>
    <w:rsid w:val="00C65C8F"/>
    <w:rsid w:val="00C670C8"/>
    <w:rsid w:val="00C67377"/>
    <w:rsid w:val="00C705E0"/>
    <w:rsid w:val="00C73186"/>
    <w:rsid w:val="00C73616"/>
    <w:rsid w:val="00C7497D"/>
    <w:rsid w:val="00C76782"/>
    <w:rsid w:val="00C7698C"/>
    <w:rsid w:val="00C8055D"/>
    <w:rsid w:val="00C807A8"/>
    <w:rsid w:val="00C815F2"/>
    <w:rsid w:val="00C81602"/>
    <w:rsid w:val="00C84813"/>
    <w:rsid w:val="00C851C0"/>
    <w:rsid w:val="00C85B0C"/>
    <w:rsid w:val="00C86E4D"/>
    <w:rsid w:val="00C877ED"/>
    <w:rsid w:val="00C9089B"/>
    <w:rsid w:val="00C911BB"/>
    <w:rsid w:val="00C96145"/>
    <w:rsid w:val="00C96758"/>
    <w:rsid w:val="00CA29B4"/>
    <w:rsid w:val="00CA3449"/>
    <w:rsid w:val="00CA46C0"/>
    <w:rsid w:val="00CA7121"/>
    <w:rsid w:val="00CA7859"/>
    <w:rsid w:val="00CB1160"/>
    <w:rsid w:val="00CB20AD"/>
    <w:rsid w:val="00CB25B9"/>
    <w:rsid w:val="00CB282C"/>
    <w:rsid w:val="00CB3486"/>
    <w:rsid w:val="00CB4127"/>
    <w:rsid w:val="00CB4E8F"/>
    <w:rsid w:val="00CB5175"/>
    <w:rsid w:val="00CB5A5B"/>
    <w:rsid w:val="00CB69E8"/>
    <w:rsid w:val="00CB6F87"/>
    <w:rsid w:val="00CC2234"/>
    <w:rsid w:val="00CC3035"/>
    <w:rsid w:val="00CC3849"/>
    <w:rsid w:val="00CC4E0A"/>
    <w:rsid w:val="00CC5667"/>
    <w:rsid w:val="00CC720C"/>
    <w:rsid w:val="00CD03AB"/>
    <w:rsid w:val="00CD0EF8"/>
    <w:rsid w:val="00CD4B89"/>
    <w:rsid w:val="00CD7013"/>
    <w:rsid w:val="00CE0BDC"/>
    <w:rsid w:val="00CE2F73"/>
    <w:rsid w:val="00CE4602"/>
    <w:rsid w:val="00CE4CB9"/>
    <w:rsid w:val="00CE5B18"/>
    <w:rsid w:val="00CE604F"/>
    <w:rsid w:val="00CE6C8C"/>
    <w:rsid w:val="00CF017A"/>
    <w:rsid w:val="00CF0500"/>
    <w:rsid w:val="00CF0896"/>
    <w:rsid w:val="00CF22E5"/>
    <w:rsid w:val="00CF2B50"/>
    <w:rsid w:val="00CF319E"/>
    <w:rsid w:val="00CF54C2"/>
    <w:rsid w:val="00CF6631"/>
    <w:rsid w:val="00CF6841"/>
    <w:rsid w:val="00D00CBD"/>
    <w:rsid w:val="00D02339"/>
    <w:rsid w:val="00D02D01"/>
    <w:rsid w:val="00D034A7"/>
    <w:rsid w:val="00D04820"/>
    <w:rsid w:val="00D06AD4"/>
    <w:rsid w:val="00D104C1"/>
    <w:rsid w:val="00D10B3F"/>
    <w:rsid w:val="00D11494"/>
    <w:rsid w:val="00D133BA"/>
    <w:rsid w:val="00D16C5A"/>
    <w:rsid w:val="00D17B78"/>
    <w:rsid w:val="00D20815"/>
    <w:rsid w:val="00D23566"/>
    <w:rsid w:val="00D24945"/>
    <w:rsid w:val="00D25B91"/>
    <w:rsid w:val="00D26389"/>
    <w:rsid w:val="00D26FE4"/>
    <w:rsid w:val="00D30873"/>
    <w:rsid w:val="00D309A2"/>
    <w:rsid w:val="00D31418"/>
    <w:rsid w:val="00D32D1A"/>
    <w:rsid w:val="00D3333E"/>
    <w:rsid w:val="00D33BB5"/>
    <w:rsid w:val="00D3557F"/>
    <w:rsid w:val="00D37654"/>
    <w:rsid w:val="00D37978"/>
    <w:rsid w:val="00D41AEA"/>
    <w:rsid w:val="00D42FA1"/>
    <w:rsid w:val="00D46BB0"/>
    <w:rsid w:val="00D47D2E"/>
    <w:rsid w:val="00D50418"/>
    <w:rsid w:val="00D50588"/>
    <w:rsid w:val="00D52465"/>
    <w:rsid w:val="00D5333A"/>
    <w:rsid w:val="00D64540"/>
    <w:rsid w:val="00D65112"/>
    <w:rsid w:val="00D6642E"/>
    <w:rsid w:val="00D7053C"/>
    <w:rsid w:val="00D70C47"/>
    <w:rsid w:val="00D7267B"/>
    <w:rsid w:val="00D72DB9"/>
    <w:rsid w:val="00D7569B"/>
    <w:rsid w:val="00D7727D"/>
    <w:rsid w:val="00D77E29"/>
    <w:rsid w:val="00D84000"/>
    <w:rsid w:val="00D84C11"/>
    <w:rsid w:val="00D855B2"/>
    <w:rsid w:val="00D85B6F"/>
    <w:rsid w:val="00D87DF3"/>
    <w:rsid w:val="00D87FE0"/>
    <w:rsid w:val="00D90123"/>
    <w:rsid w:val="00D914F2"/>
    <w:rsid w:val="00D918DE"/>
    <w:rsid w:val="00D91CAC"/>
    <w:rsid w:val="00D93B10"/>
    <w:rsid w:val="00D94981"/>
    <w:rsid w:val="00D9622E"/>
    <w:rsid w:val="00DA0350"/>
    <w:rsid w:val="00DA21EB"/>
    <w:rsid w:val="00DA34CC"/>
    <w:rsid w:val="00DA4B93"/>
    <w:rsid w:val="00DA58F2"/>
    <w:rsid w:val="00DB0119"/>
    <w:rsid w:val="00DB03DC"/>
    <w:rsid w:val="00DB0A43"/>
    <w:rsid w:val="00DB1451"/>
    <w:rsid w:val="00DB2401"/>
    <w:rsid w:val="00DB329F"/>
    <w:rsid w:val="00DB5D80"/>
    <w:rsid w:val="00DB6164"/>
    <w:rsid w:val="00DB63C0"/>
    <w:rsid w:val="00DC28EB"/>
    <w:rsid w:val="00DC6238"/>
    <w:rsid w:val="00DC6E85"/>
    <w:rsid w:val="00DC7FF7"/>
    <w:rsid w:val="00DD27FD"/>
    <w:rsid w:val="00DD2B36"/>
    <w:rsid w:val="00DD2C9B"/>
    <w:rsid w:val="00DD5283"/>
    <w:rsid w:val="00DD5FD9"/>
    <w:rsid w:val="00DD6485"/>
    <w:rsid w:val="00DD6ACD"/>
    <w:rsid w:val="00DD765B"/>
    <w:rsid w:val="00DE0466"/>
    <w:rsid w:val="00DE07D6"/>
    <w:rsid w:val="00DE0904"/>
    <w:rsid w:val="00DE15EC"/>
    <w:rsid w:val="00DE17B3"/>
    <w:rsid w:val="00DE20AE"/>
    <w:rsid w:val="00DE2D12"/>
    <w:rsid w:val="00DE671C"/>
    <w:rsid w:val="00DF0EA0"/>
    <w:rsid w:val="00DF1357"/>
    <w:rsid w:val="00DF2131"/>
    <w:rsid w:val="00DF322F"/>
    <w:rsid w:val="00DF3E30"/>
    <w:rsid w:val="00DF43C8"/>
    <w:rsid w:val="00DF4AA7"/>
    <w:rsid w:val="00DF5912"/>
    <w:rsid w:val="00DF59B9"/>
    <w:rsid w:val="00DF5EAD"/>
    <w:rsid w:val="00DF6439"/>
    <w:rsid w:val="00DF669F"/>
    <w:rsid w:val="00DF735F"/>
    <w:rsid w:val="00DF7DC9"/>
    <w:rsid w:val="00E00556"/>
    <w:rsid w:val="00E00575"/>
    <w:rsid w:val="00E00ADC"/>
    <w:rsid w:val="00E025D3"/>
    <w:rsid w:val="00E02ED7"/>
    <w:rsid w:val="00E03971"/>
    <w:rsid w:val="00E03E2A"/>
    <w:rsid w:val="00E06CA6"/>
    <w:rsid w:val="00E07C2F"/>
    <w:rsid w:val="00E1112D"/>
    <w:rsid w:val="00E1361A"/>
    <w:rsid w:val="00E16F50"/>
    <w:rsid w:val="00E20F8F"/>
    <w:rsid w:val="00E21EF6"/>
    <w:rsid w:val="00E23E90"/>
    <w:rsid w:val="00E242EC"/>
    <w:rsid w:val="00E25716"/>
    <w:rsid w:val="00E25A3D"/>
    <w:rsid w:val="00E26469"/>
    <w:rsid w:val="00E26BAA"/>
    <w:rsid w:val="00E26C03"/>
    <w:rsid w:val="00E27C9C"/>
    <w:rsid w:val="00E30C03"/>
    <w:rsid w:val="00E3185D"/>
    <w:rsid w:val="00E31A8A"/>
    <w:rsid w:val="00E32337"/>
    <w:rsid w:val="00E33C5A"/>
    <w:rsid w:val="00E3775C"/>
    <w:rsid w:val="00E378FF"/>
    <w:rsid w:val="00E405F9"/>
    <w:rsid w:val="00E4067B"/>
    <w:rsid w:val="00E408A5"/>
    <w:rsid w:val="00E40A6F"/>
    <w:rsid w:val="00E46C48"/>
    <w:rsid w:val="00E503E3"/>
    <w:rsid w:val="00E509A6"/>
    <w:rsid w:val="00E51F76"/>
    <w:rsid w:val="00E5235C"/>
    <w:rsid w:val="00E525E7"/>
    <w:rsid w:val="00E52EEE"/>
    <w:rsid w:val="00E53C66"/>
    <w:rsid w:val="00E56AB2"/>
    <w:rsid w:val="00E60776"/>
    <w:rsid w:val="00E60D14"/>
    <w:rsid w:val="00E61A4D"/>
    <w:rsid w:val="00E63870"/>
    <w:rsid w:val="00E63A1F"/>
    <w:rsid w:val="00E64182"/>
    <w:rsid w:val="00E64FA8"/>
    <w:rsid w:val="00E70F07"/>
    <w:rsid w:val="00E72F8B"/>
    <w:rsid w:val="00E75FD9"/>
    <w:rsid w:val="00E76D95"/>
    <w:rsid w:val="00E7768B"/>
    <w:rsid w:val="00E810CE"/>
    <w:rsid w:val="00E8179E"/>
    <w:rsid w:val="00E82EE7"/>
    <w:rsid w:val="00E838B3"/>
    <w:rsid w:val="00E8452B"/>
    <w:rsid w:val="00E85B22"/>
    <w:rsid w:val="00E923BF"/>
    <w:rsid w:val="00E95D7B"/>
    <w:rsid w:val="00E95F23"/>
    <w:rsid w:val="00E96E92"/>
    <w:rsid w:val="00EA1085"/>
    <w:rsid w:val="00EA3C3B"/>
    <w:rsid w:val="00EA40AC"/>
    <w:rsid w:val="00EB082E"/>
    <w:rsid w:val="00EB0FA6"/>
    <w:rsid w:val="00EB134B"/>
    <w:rsid w:val="00EB1BA5"/>
    <w:rsid w:val="00EB1BC3"/>
    <w:rsid w:val="00EB1D7F"/>
    <w:rsid w:val="00EB4577"/>
    <w:rsid w:val="00EB45F6"/>
    <w:rsid w:val="00EB5A10"/>
    <w:rsid w:val="00EB614B"/>
    <w:rsid w:val="00EB7290"/>
    <w:rsid w:val="00EC07C3"/>
    <w:rsid w:val="00EC1D8C"/>
    <w:rsid w:val="00ED14CD"/>
    <w:rsid w:val="00ED47A9"/>
    <w:rsid w:val="00ED5E33"/>
    <w:rsid w:val="00EE0317"/>
    <w:rsid w:val="00EE28F7"/>
    <w:rsid w:val="00EE70CF"/>
    <w:rsid w:val="00EE7207"/>
    <w:rsid w:val="00EF0B8C"/>
    <w:rsid w:val="00EF192C"/>
    <w:rsid w:val="00EF31D4"/>
    <w:rsid w:val="00EF44B4"/>
    <w:rsid w:val="00EF5491"/>
    <w:rsid w:val="00EF6258"/>
    <w:rsid w:val="00EF6E8B"/>
    <w:rsid w:val="00EF742E"/>
    <w:rsid w:val="00EF7C07"/>
    <w:rsid w:val="00F023C8"/>
    <w:rsid w:val="00F03693"/>
    <w:rsid w:val="00F04026"/>
    <w:rsid w:val="00F0449A"/>
    <w:rsid w:val="00F04F77"/>
    <w:rsid w:val="00F07F48"/>
    <w:rsid w:val="00F12E24"/>
    <w:rsid w:val="00F14500"/>
    <w:rsid w:val="00F14EBD"/>
    <w:rsid w:val="00F15EBD"/>
    <w:rsid w:val="00F16DD7"/>
    <w:rsid w:val="00F2058D"/>
    <w:rsid w:val="00F21594"/>
    <w:rsid w:val="00F219C5"/>
    <w:rsid w:val="00F21D80"/>
    <w:rsid w:val="00F232F4"/>
    <w:rsid w:val="00F30552"/>
    <w:rsid w:val="00F32305"/>
    <w:rsid w:val="00F33B65"/>
    <w:rsid w:val="00F344F5"/>
    <w:rsid w:val="00F36E50"/>
    <w:rsid w:val="00F375CF"/>
    <w:rsid w:val="00F51B2F"/>
    <w:rsid w:val="00F521A1"/>
    <w:rsid w:val="00F5362C"/>
    <w:rsid w:val="00F53858"/>
    <w:rsid w:val="00F53D12"/>
    <w:rsid w:val="00F53EC4"/>
    <w:rsid w:val="00F60059"/>
    <w:rsid w:val="00F601FA"/>
    <w:rsid w:val="00F60A8F"/>
    <w:rsid w:val="00F60DB9"/>
    <w:rsid w:val="00F61446"/>
    <w:rsid w:val="00F64981"/>
    <w:rsid w:val="00F65424"/>
    <w:rsid w:val="00F65C1E"/>
    <w:rsid w:val="00F65F0D"/>
    <w:rsid w:val="00F70426"/>
    <w:rsid w:val="00F731A4"/>
    <w:rsid w:val="00F7384C"/>
    <w:rsid w:val="00F74686"/>
    <w:rsid w:val="00F7517F"/>
    <w:rsid w:val="00F757B1"/>
    <w:rsid w:val="00F80344"/>
    <w:rsid w:val="00F806FD"/>
    <w:rsid w:val="00F80C90"/>
    <w:rsid w:val="00F8171D"/>
    <w:rsid w:val="00F83325"/>
    <w:rsid w:val="00F85E5B"/>
    <w:rsid w:val="00F868BA"/>
    <w:rsid w:val="00F86A52"/>
    <w:rsid w:val="00F87360"/>
    <w:rsid w:val="00F90A07"/>
    <w:rsid w:val="00F9166C"/>
    <w:rsid w:val="00F926CF"/>
    <w:rsid w:val="00F9343A"/>
    <w:rsid w:val="00F938C2"/>
    <w:rsid w:val="00F93C8D"/>
    <w:rsid w:val="00F942E8"/>
    <w:rsid w:val="00F947F4"/>
    <w:rsid w:val="00F94A83"/>
    <w:rsid w:val="00F96258"/>
    <w:rsid w:val="00F972DC"/>
    <w:rsid w:val="00FA1EB7"/>
    <w:rsid w:val="00FA2ABB"/>
    <w:rsid w:val="00FA3EEC"/>
    <w:rsid w:val="00FA45F0"/>
    <w:rsid w:val="00FA4863"/>
    <w:rsid w:val="00FA4AFC"/>
    <w:rsid w:val="00FA52CA"/>
    <w:rsid w:val="00FA6987"/>
    <w:rsid w:val="00FA6A32"/>
    <w:rsid w:val="00FA77C1"/>
    <w:rsid w:val="00FB175A"/>
    <w:rsid w:val="00FB318E"/>
    <w:rsid w:val="00FB43C8"/>
    <w:rsid w:val="00FB47F0"/>
    <w:rsid w:val="00FB5140"/>
    <w:rsid w:val="00FB61A9"/>
    <w:rsid w:val="00FC13F5"/>
    <w:rsid w:val="00FC16CA"/>
    <w:rsid w:val="00FC2A3B"/>
    <w:rsid w:val="00FC3833"/>
    <w:rsid w:val="00FC4BBB"/>
    <w:rsid w:val="00FC5B86"/>
    <w:rsid w:val="00FD05DB"/>
    <w:rsid w:val="00FD1ED4"/>
    <w:rsid w:val="00FD2407"/>
    <w:rsid w:val="00FD306A"/>
    <w:rsid w:val="00FD36D9"/>
    <w:rsid w:val="00FD57F5"/>
    <w:rsid w:val="00FD5FAB"/>
    <w:rsid w:val="00FD65F7"/>
    <w:rsid w:val="00FD7195"/>
    <w:rsid w:val="00FD7DC7"/>
    <w:rsid w:val="00FD7E58"/>
    <w:rsid w:val="00FE0A31"/>
    <w:rsid w:val="00FE0DB5"/>
    <w:rsid w:val="00FE1496"/>
    <w:rsid w:val="00FE1BC5"/>
    <w:rsid w:val="00FE1E37"/>
    <w:rsid w:val="00FE2AC1"/>
    <w:rsid w:val="00FE32D8"/>
    <w:rsid w:val="00FE3EEB"/>
    <w:rsid w:val="00FE446D"/>
    <w:rsid w:val="00FE44B8"/>
    <w:rsid w:val="00FE46E1"/>
    <w:rsid w:val="00FE5911"/>
    <w:rsid w:val="00FE697B"/>
    <w:rsid w:val="00FF23FF"/>
    <w:rsid w:val="00FF4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9222B06"/>
  <w15:docId w15:val="{235BBF6A-9F5B-40A1-915C-4ACAA9B06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color w:val="000000" w:themeColor="text1"/>
        <w:sz w:val="18"/>
        <w:szCs w:val="18"/>
        <w:lang w:val="en-AU" w:eastAsia="en-AU" w:bidi="ar-SA"/>
      </w:rPr>
    </w:rPrDefault>
    <w:pPrDefault>
      <w:pPr>
        <w:spacing w:before="50" w:after="110" w:line="23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4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Bullet 2" w:semiHidden="1" w:uiPriority="15" w:unhideWhenUsed="1" w:qFormat="1"/>
    <w:lsdException w:name="List Bullet 3" w:semiHidden="1" w:uiPriority="16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2" w:unhideWhenUsed="1"/>
    <w:lsdException w:name="List Number 3" w:semiHidden="1" w:uiPriority="13" w:unhideWhenUsed="1"/>
    <w:lsdException w:name="List Number 4" w:semiHidden="1" w:unhideWhenUsed="1"/>
    <w:lsdException w:name="List Number 5" w:semiHidden="1" w:unhideWhenUsed="1"/>
    <w:lsdException w:name="Title" w:uiPriority="2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5" w:semiHidden="1" w:unhideWhenUsed="1"/>
    <w:lsdException w:name="Message Header" w:semiHidden="1" w:unhideWhenUsed="1"/>
    <w:lsdException w:name="Subtitle" w:uiPriority="2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33C1B"/>
    <w:rPr>
      <w:sz w:val="22"/>
    </w:rPr>
  </w:style>
  <w:style w:type="paragraph" w:styleId="Heading1">
    <w:name w:val="heading 1"/>
    <w:basedOn w:val="Normal"/>
    <w:next w:val="Normal"/>
    <w:rsid w:val="00BE5049"/>
    <w:pPr>
      <w:keepNext/>
      <w:spacing w:before="0" w:after="260" w:line="223" w:lineRule="auto"/>
      <w:outlineLvl w:val="0"/>
    </w:pPr>
    <w:rPr>
      <w:b/>
      <w:color w:val="003366" w:themeColor="text2"/>
      <w:sz w:val="48"/>
    </w:rPr>
  </w:style>
  <w:style w:type="paragraph" w:styleId="Heading2">
    <w:name w:val="heading 2"/>
    <w:basedOn w:val="IntroductoryText"/>
    <w:next w:val="Normal"/>
    <w:qFormat/>
    <w:rsid w:val="001B3723"/>
    <w:pPr>
      <w:spacing w:before="480" w:after="120" w:line="240" w:lineRule="auto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qFormat/>
    <w:rsid w:val="002F4740"/>
    <w:pPr>
      <w:spacing w:before="240" w:after="120" w:line="240" w:lineRule="auto"/>
      <w:outlineLvl w:val="2"/>
    </w:pPr>
    <w:rPr>
      <w:b/>
      <w:color w:val="892890" w:themeColor="accent1"/>
      <w:sz w:val="24"/>
      <w:szCs w:val="20"/>
    </w:rPr>
  </w:style>
  <w:style w:type="paragraph" w:styleId="Heading4">
    <w:name w:val="heading 4"/>
    <w:basedOn w:val="Normal"/>
    <w:next w:val="Normal"/>
    <w:qFormat/>
    <w:rsid w:val="007457C4"/>
    <w:pPr>
      <w:keepNext/>
      <w:spacing w:before="110" w:after="60" w:line="240" w:lineRule="auto"/>
      <w:outlineLvl w:val="3"/>
    </w:pPr>
    <w:rPr>
      <w:b/>
      <w:bCs/>
      <w:color w:val="003366" w:themeColor="text2"/>
      <w:szCs w:val="28"/>
    </w:rPr>
  </w:style>
  <w:style w:type="paragraph" w:styleId="Heading5">
    <w:name w:val="heading 5"/>
    <w:basedOn w:val="Normal"/>
    <w:next w:val="Normal"/>
    <w:rsid w:val="00085E1B"/>
    <w:pPr>
      <w:spacing w:before="120" w:after="60" w:line="240" w:lineRule="auto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E4602"/>
    <w:pPr>
      <w:tabs>
        <w:tab w:val="center" w:pos="4513"/>
        <w:tab w:val="right" w:pos="9026"/>
      </w:tabs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CE4602"/>
    <w:rPr>
      <w:sz w:val="16"/>
    </w:rPr>
  </w:style>
  <w:style w:type="paragraph" w:styleId="Footer">
    <w:name w:val="footer"/>
    <w:basedOn w:val="Normal"/>
    <w:link w:val="FooterChar"/>
    <w:uiPriority w:val="99"/>
    <w:rsid w:val="00E07C2F"/>
    <w:pPr>
      <w:spacing w:before="110" w:line="140" w:lineRule="atLeast"/>
      <w:contextualSpacing/>
    </w:pPr>
    <w:rPr>
      <w:rFonts w:asciiTheme="majorHAnsi" w:hAnsiTheme="majorHAnsi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07C2F"/>
    <w:rPr>
      <w:rFonts w:asciiTheme="majorHAnsi" w:hAnsiTheme="majorHAnsi"/>
      <w:sz w:val="16"/>
    </w:rPr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rsid w:val="00F07F48"/>
    <w:pPr>
      <w:ind w:left="340"/>
    </w:pPr>
  </w:style>
  <w:style w:type="paragraph" w:styleId="ListContinue2">
    <w:name w:val="List Continue 2"/>
    <w:basedOn w:val="Normal"/>
    <w:link w:val="ListContinue2Char"/>
    <w:rsid w:val="00F07F48"/>
    <w:pPr>
      <w:ind w:left="680"/>
    </w:pPr>
  </w:style>
  <w:style w:type="character" w:customStyle="1" w:styleId="ListContinue2Char">
    <w:name w:val="List Continue 2 Char"/>
    <w:basedOn w:val="DefaultParagraphFont"/>
    <w:link w:val="ListContinue2"/>
    <w:rsid w:val="00F07F48"/>
  </w:style>
  <w:style w:type="paragraph" w:styleId="ListContinue3">
    <w:name w:val="List Continue 3"/>
    <w:basedOn w:val="ListContinue2"/>
    <w:link w:val="ListContinue3Char"/>
    <w:rsid w:val="00F07F48"/>
    <w:pPr>
      <w:ind w:left="1021"/>
    </w:pPr>
  </w:style>
  <w:style w:type="character" w:customStyle="1" w:styleId="ListContinue3Char">
    <w:name w:val="List Continue 3 Char"/>
    <w:basedOn w:val="ListContinue2Char"/>
    <w:link w:val="ListContinue3"/>
    <w:rsid w:val="00F07F48"/>
  </w:style>
  <w:style w:type="table" w:styleId="TableGrid">
    <w:name w:val="Table Grid"/>
    <w:basedOn w:val="TableNormal"/>
    <w:rsid w:val="00D26FE4"/>
    <w:pPr>
      <w:spacing w:before="110"/>
    </w:pPr>
    <w:tblPr>
      <w:tblBorders>
        <w:bottom w:val="single" w:sz="2" w:space="0" w:color="892890" w:themeColor="accent1"/>
        <w:insideH w:val="single" w:sz="2" w:space="0" w:color="892890" w:themeColor="accent1"/>
      </w:tblBorders>
      <w:tblCellMar>
        <w:top w:w="28" w:type="dxa"/>
        <w:left w:w="142" w:type="dxa"/>
        <w:bottom w:w="28" w:type="dxa"/>
        <w:right w:w="142" w:type="dxa"/>
      </w:tblCellMar>
    </w:tblPr>
    <w:tblStylePr w:type="firstRow">
      <w:pPr>
        <w:wordWrap/>
      </w:pPr>
      <w:rPr>
        <w:b/>
        <w:color w:val="FFFFFF" w:themeColor="background1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892890" w:themeFill="accent1"/>
      </w:tcPr>
    </w:tblStylePr>
    <w:tblStylePr w:type="firstCol">
      <w:pPr>
        <w:jc w:val="left"/>
      </w:pPr>
      <w:rPr>
        <w:color w:val="892890" w:themeColor="accent1"/>
      </w:rPr>
      <w:tblPr/>
      <w:tcPr>
        <w:vAlign w:val="center"/>
      </w:tcPr>
    </w:tblStylePr>
  </w:style>
  <w:style w:type="paragraph" w:styleId="ListBullet">
    <w:name w:val="List Bullet"/>
    <w:basedOn w:val="Normal"/>
    <w:uiPriority w:val="14"/>
    <w:qFormat/>
    <w:rsid w:val="00BE5049"/>
    <w:pPr>
      <w:numPr>
        <w:numId w:val="1"/>
      </w:numPr>
      <w:spacing w:before="44" w:after="44"/>
      <w:ind w:left="357" w:hanging="357"/>
    </w:pPr>
  </w:style>
  <w:style w:type="paragraph" w:styleId="ListBullet2">
    <w:name w:val="List Bullet 2"/>
    <w:basedOn w:val="ListBullet"/>
    <w:uiPriority w:val="15"/>
    <w:qFormat/>
    <w:rsid w:val="00BE5049"/>
    <w:pPr>
      <w:numPr>
        <w:numId w:val="20"/>
      </w:numPr>
      <w:spacing w:before="60" w:after="60" w:line="240" w:lineRule="atLeast"/>
      <w:ind w:left="714" w:hanging="357"/>
    </w:pPr>
  </w:style>
  <w:style w:type="paragraph" w:styleId="ListBullet3">
    <w:name w:val="List Bullet 3"/>
    <w:basedOn w:val="ListBullet2"/>
    <w:uiPriority w:val="16"/>
    <w:qFormat/>
    <w:rsid w:val="000928B8"/>
    <w:pPr>
      <w:numPr>
        <w:ilvl w:val="2"/>
      </w:numPr>
      <w:ind w:left="1071" w:hanging="357"/>
    </w:pPr>
  </w:style>
  <w:style w:type="paragraph" w:styleId="ListNumber">
    <w:name w:val="List Number"/>
    <w:basedOn w:val="Normal"/>
    <w:uiPriority w:val="11"/>
    <w:rsid w:val="009E6005"/>
    <w:pPr>
      <w:numPr>
        <w:numId w:val="2"/>
      </w:numPr>
    </w:pPr>
  </w:style>
  <w:style w:type="paragraph" w:styleId="ListNumber2">
    <w:name w:val="List Number 2"/>
    <w:basedOn w:val="ListNumber"/>
    <w:uiPriority w:val="12"/>
    <w:rsid w:val="00B47952"/>
    <w:pPr>
      <w:numPr>
        <w:ilvl w:val="1"/>
      </w:numPr>
    </w:pPr>
  </w:style>
  <w:style w:type="paragraph" w:styleId="ListNumber3">
    <w:name w:val="List Number 3"/>
    <w:basedOn w:val="ListNumber2"/>
    <w:uiPriority w:val="13"/>
    <w:rsid w:val="00104560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styleId="Title">
    <w:name w:val="Title"/>
    <w:basedOn w:val="Normal"/>
    <w:next w:val="Normal"/>
    <w:link w:val="TitleChar"/>
    <w:uiPriority w:val="2"/>
    <w:rsid w:val="004E75FD"/>
    <w:pPr>
      <w:framePr w:hSpace="181" w:wrap="around" w:vAnchor="page" w:hAnchor="page" w:x="1815" w:y="2581"/>
      <w:spacing w:before="60" w:after="270" w:line="240" w:lineRule="auto"/>
      <w:contextualSpacing/>
      <w:suppressOverlap/>
    </w:pPr>
    <w:rPr>
      <w:rFonts w:asciiTheme="majorHAnsi" w:eastAsiaTheme="majorEastAsia" w:hAnsiTheme="majorHAnsi" w:cstheme="majorBidi"/>
      <w:b/>
      <w:color w:val="003366" w:themeColor="text2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2"/>
    <w:rsid w:val="004E75FD"/>
    <w:rPr>
      <w:rFonts w:asciiTheme="majorHAnsi" w:eastAsiaTheme="majorEastAsia" w:hAnsiTheme="majorHAnsi" w:cstheme="majorBidi"/>
      <w:b/>
      <w:color w:val="003366" w:themeColor="text2"/>
      <w:kern w:val="28"/>
      <w:sz w:val="48"/>
      <w:szCs w:val="56"/>
    </w:rPr>
  </w:style>
  <w:style w:type="paragraph" w:styleId="Caption">
    <w:name w:val="caption"/>
    <w:basedOn w:val="Normal"/>
    <w:next w:val="Normal"/>
    <w:rsid w:val="004019EA"/>
    <w:pPr>
      <w:spacing w:before="470" w:after="210"/>
    </w:pPr>
    <w:rPr>
      <w:b/>
      <w:iCs/>
      <w:color w:val="5F5C5C"/>
    </w:rPr>
  </w:style>
  <w:style w:type="paragraph" w:styleId="TOCHeading">
    <w:name w:val="TOC Heading"/>
    <w:basedOn w:val="Heading1"/>
    <w:next w:val="Normal"/>
    <w:uiPriority w:val="39"/>
    <w:rsid w:val="00E25A3D"/>
    <w:pPr>
      <w:keepLines/>
      <w:spacing w:before="240" w:after="190" w:line="230" w:lineRule="atLeast"/>
      <w:outlineLvl w:val="9"/>
    </w:pPr>
    <w:rPr>
      <w:rFonts w:asciiTheme="majorHAnsi" w:eastAsiaTheme="majorEastAsia" w:hAnsiTheme="majorHAnsi" w:cstheme="majorBidi"/>
      <w:b w:val="0"/>
      <w:color w:val="892890" w:themeColor="accent1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E26C03"/>
    <w:pPr>
      <w:tabs>
        <w:tab w:val="right" w:leader="dot" w:pos="9639"/>
      </w:tabs>
      <w:spacing w:before="240" w:after="120" w:line="240" w:lineRule="auto"/>
    </w:pPr>
    <w:rPr>
      <w:bCs/>
      <w:color w:val="003366" w:themeColor="text2"/>
    </w:rPr>
  </w:style>
  <w:style w:type="paragraph" w:customStyle="1" w:styleId="HeaderFirstPage">
    <w:name w:val="Header First Page"/>
    <w:basedOn w:val="Header"/>
    <w:uiPriority w:val="99"/>
    <w:rsid w:val="00C8055D"/>
    <w:pPr>
      <w:spacing w:after="0"/>
    </w:pPr>
  </w:style>
  <w:style w:type="paragraph" w:customStyle="1" w:styleId="IntroductoryText">
    <w:name w:val="Introductory Text"/>
    <w:basedOn w:val="Normal"/>
    <w:rsid w:val="00416BC7"/>
    <w:pPr>
      <w:spacing w:after="380" w:line="280" w:lineRule="atLeast"/>
      <w:contextualSpacing/>
    </w:pPr>
    <w:rPr>
      <w:color w:val="892890" w:themeColor="accent1"/>
    </w:rPr>
  </w:style>
  <w:style w:type="paragraph" w:styleId="NoSpacing">
    <w:name w:val="No Spacing"/>
    <w:rsid w:val="00726027"/>
    <w:pPr>
      <w:spacing w:before="0" w:after="0" w:line="240" w:lineRule="auto"/>
    </w:pPr>
  </w:style>
  <w:style w:type="table" w:styleId="ColorfulGrid">
    <w:name w:val="Colorful Grid"/>
    <w:basedOn w:val="TableNormal"/>
    <w:uiPriority w:val="73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VMIANotesTableVertical">
    <w:name w:val="VMIA Notes Table Vertical"/>
    <w:basedOn w:val="TableNormal"/>
    <w:uiPriority w:val="99"/>
    <w:rsid w:val="00BB139A"/>
    <w:pPr>
      <w:spacing w:before="110"/>
      <w:jc w:val="center"/>
    </w:pPr>
    <w:tblPr>
      <w:tblBorders>
        <w:right w:val="single" w:sz="2" w:space="0" w:color="999999"/>
        <w:insideV w:val="single" w:sz="2" w:space="0" w:color="999999"/>
      </w:tblBorders>
      <w:tblCellMar>
        <w:left w:w="0" w:type="dxa"/>
        <w:right w:w="0" w:type="dxa"/>
      </w:tblCellMar>
    </w:tblPr>
    <w:tcPr>
      <w:vAlign w:val="bottom"/>
    </w:tcPr>
    <w:tblStylePr w:type="firstRow">
      <w:pPr>
        <w:wordWrap/>
        <w:spacing w:beforeLines="0" w:before="0" w:beforeAutospacing="0" w:afterLines="0" w:after="0" w:afterAutospacing="0" w:line="230" w:lineRule="atLeast"/>
        <w:jc w:val="left"/>
      </w:pPr>
      <w:rPr>
        <w:color w:val="000000" w:themeColor="text1"/>
        <w:sz w:val="18"/>
      </w:rPr>
    </w:tblStylePr>
    <w:tblStylePr w:type="firstCol">
      <w:pPr>
        <w:wordWrap/>
        <w:spacing w:line="228" w:lineRule="auto"/>
        <w:jc w:val="left"/>
      </w:pPr>
      <w:rPr>
        <w:color w:val="892890" w:themeColor="accent1"/>
        <w:sz w:val="32"/>
      </w:rPr>
    </w:tblStylePr>
  </w:style>
  <w:style w:type="paragraph" w:customStyle="1" w:styleId="PullTextHeading">
    <w:name w:val="Pull Text Heading"/>
    <w:basedOn w:val="Normal"/>
    <w:rsid w:val="00C8055D"/>
    <w:pPr>
      <w:spacing w:before="120" w:after="60"/>
    </w:pPr>
    <w:rPr>
      <w:b/>
      <w:color w:val="892890" w:themeColor="accent1"/>
    </w:rPr>
  </w:style>
  <w:style w:type="paragraph" w:styleId="TOC2">
    <w:name w:val="toc 2"/>
    <w:basedOn w:val="Normal"/>
    <w:next w:val="Normal"/>
    <w:autoRedefine/>
    <w:uiPriority w:val="39"/>
    <w:unhideWhenUsed/>
    <w:rsid w:val="00E26C03"/>
    <w:pPr>
      <w:tabs>
        <w:tab w:val="right" w:leader="dot" w:pos="9639"/>
      </w:tabs>
      <w:spacing w:before="110" w:after="50" w:line="240" w:lineRule="auto"/>
      <w:ind w:left="284"/>
    </w:pPr>
    <w:rPr>
      <w:color w:val="892890" w:themeColor="accent1"/>
    </w:rPr>
  </w:style>
  <w:style w:type="paragraph" w:styleId="TOC3">
    <w:name w:val="toc 3"/>
    <w:basedOn w:val="Normal"/>
    <w:next w:val="Normal"/>
    <w:autoRedefine/>
    <w:uiPriority w:val="39"/>
    <w:unhideWhenUsed/>
    <w:rsid w:val="00E26C03"/>
    <w:pPr>
      <w:tabs>
        <w:tab w:val="right" w:pos="9629"/>
      </w:tabs>
      <w:spacing w:after="50"/>
      <w:ind w:left="567"/>
    </w:pPr>
  </w:style>
  <w:style w:type="paragraph" w:customStyle="1" w:styleId="Heading2LineBelow">
    <w:name w:val="Heading 2 + Line Below"/>
    <w:basedOn w:val="Heading2"/>
    <w:rsid w:val="00870CAC"/>
    <w:pPr>
      <w:pBdr>
        <w:bottom w:val="single" w:sz="8" w:space="21" w:color="892890" w:themeColor="accent1"/>
      </w:pBdr>
      <w:spacing w:after="520"/>
    </w:pPr>
  </w:style>
  <w:style w:type="table" w:customStyle="1" w:styleId="VMIANotesTableHorizontal">
    <w:name w:val="VMIA Notes Table Horizontal"/>
    <w:basedOn w:val="TableNormal"/>
    <w:uiPriority w:val="99"/>
    <w:rsid w:val="00870CAC"/>
    <w:pPr>
      <w:spacing w:before="110"/>
    </w:pPr>
    <w:tblPr>
      <w:tblBorders>
        <w:bottom w:val="single" w:sz="2" w:space="0" w:color="999999"/>
        <w:insideH w:val="single" w:sz="2" w:space="0" w:color="999999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28" w:lineRule="auto"/>
      </w:pPr>
      <w:rPr>
        <w:color w:val="892890" w:themeColor="accent1"/>
        <w:sz w:val="32"/>
      </w:rPr>
      <w:tblPr/>
      <w:tcPr>
        <w:tcBorders>
          <w:top w:val="nil"/>
          <w:left w:val="nil"/>
          <w:bottom w:val="single" w:sz="4" w:space="0" w:color="FFFFFF" w:themeColor="background1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PullText">
    <w:name w:val="Pull Text"/>
    <w:basedOn w:val="Normal"/>
    <w:rsid w:val="00C8055D"/>
    <w:pPr>
      <w:spacing w:line="260" w:lineRule="atLeast"/>
    </w:pPr>
    <w:rPr>
      <w:color w:val="892890" w:themeColor="accent1"/>
    </w:rPr>
  </w:style>
  <w:style w:type="paragraph" w:customStyle="1" w:styleId="AppendixTitleNoNumber">
    <w:name w:val="Appendix Title No Number"/>
    <w:basedOn w:val="Normal"/>
    <w:next w:val="Normal"/>
    <w:uiPriority w:val="3"/>
    <w:rsid w:val="00BE5049"/>
    <w:pPr>
      <w:spacing w:before="0" w:after="150" w:line="240" w:lineRule="auto"/>
      <w:outlineLvl w:val="1"/>
    </w:pPr>
    <w:rPr>
      <w:color w:val="892890" w:themeColor="accent1"/>
      <w:sz w:val="32"/>
    </w:rPr>
  </w:style>
  <w:style w:type="paragraph" w:customStyle="1" w:styleId="AppendixTitle">
    <w:name w:val="Appendix Title"/>
    <w:basedOn w:val="Normal"/>
    <w:next w:val="Normal"/>
    <w:uiPriority w:val="3"/>
    <w:rsid w:val="00BE5049"/>
    <w:pPr>
      <w:pageBreakBefore/>
      <w:numPr>
        <w:numId w:val="4"/>
      </w:numPr>
      <w:spacing w:before="0" w:after="280" w:line="233" w:lineRule="auto"/>
      <w:contextualSpacing/>
      <w:outlineLvl w:val="1"/>
    </w:pPr>
    <w:rPr>
      <w:color w:val="892890" w:themeColor="accent1"/>
      <w:sz w:val="32"/>
    </w:rPr>
  </w:style>
  <w:style w:type="paragraph" w:customStyle="1" w:styleId="AppendixListing">
    <w:name w:val="Appendix Listing"/>
    <w:basedOn w:val="AppendixTitle"/>
    <w:uiPriority w:val="3"/>
    <w:rsid w:val="006A1726"/>
    <w:pPr>
      <w:pageBreakBefore w:val="0"/>
      <w:numPr>
        <w:numId w:val="3"/>
      </w:numPr>
      <w:spacing w:before="110" w:after="110" w:line="240" w:lineRule="auto"/>
      <w:contextualSpacing w:val="0"/>
      <w:outlineLvl w:val="2"/>
    </w:pPr>
    <w:rPr>
      <w:b/>
      <w:sz w:val="20"/>
    </w:rPr>
  </w:style>
  <w:style w:type="character" w:styleId="Hyperlink">
    <w:name w:val="Hyperlink"/>
    <w:basedOn w:val="DefaultParagraphFont"/>
    <w:uiPriority w:val="99"/>
    <w:unhideWhenUsed/>
    <w:rsid w:val="000E2D8A"/>
    <w:rPr>
      <w:color w:val="000000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semiHidden/>
    <w:rsid w:val="00140199"/>
    <w:pPr>
      <w:spacing w:after="100"/>
      <w:ind w:left="540"/>
    </w:pPr>
  </w:style>
  <w:style w:type="paragraph" w:customStyle="1" w:styleId="DisclaimerText">
    <w:name w:val="Disclaimer Text"/>
    <w:basedOn w:val="Normal"/>
    <w:uiPriority w:val="99"/>
    <w:rsid w:val="009F005D"/>
    <w:pPr>
      <w:framePr w:hSpace="181" w:wrap="around" w:hAnchor="margin" w:yAlign="bottom"/>
      <w:spacing w:before="0" w:after="0" w:line="200" w:lineRule="atLeast"/>
      <w:ind w:left="680"/>
    </w:pPr>
    <w:rPr>
      <w:sz w:val="14"/>
    </w:rPr>
  </w:style>
  <w:style w:type="table" w:customStyle="1" w:styleId="VMIACoverPageTable">
    <w:name w:val="VMIA Cover Page Table"/>
    <w:basedOn w:val="TableNormal"/>
    <w:uiPriority w:val="99"/>
    <w:rsid w:val="0046682B"/>
    <w:pPr>
      <w:spacing w:line="240" w:lineRule="auto"/>
    </w:pPr>
    <w:rPr>
      <w:sz w:val="48"/>
    </w:rPr>
    <w:tblPr>
      <w:tblCellMar>
        <w:left w:w="0" w:type="dxa"/>
        <w:right w:w="0" w:type="dxa"/>
      </w:tblCellMar>
    </w:tblPr>
  </w:style>
  <w:style w:type="paragraph" w:styleId="Subtitle">
    <w:name w:val="Subtitle"/>
    <w:basedOn w:val="Normal"/>
    <w:next w:val="Normal"/>
    <w:link w:val="SubtitleChar"/>
    <w:uiPriority w:val="2"/>
    <w:rsid w:val="004E75FD"/>
    <w:pPr>
      <w:framePr w:hSpace="181" w:wrap="around" w:vAnchor="page" w:hAnchor="page" w:x="1815" w:y="2581"/>
      <w:numPr>
        <w:ilvl w:val="1"/>
      </w:numPr>
      <w:spacing w:before="0" w:after="20" w:line="300" w:lineRule="exact"/>
      <w:suppressOverlap/>
    </w:pPr>
    <w:rPr>
      <w:rFonts w:eastAsiaTheme="minorEastAsia" w:cstheme="minorBidi"/>
      <w:color w:val="003366" w:themeColor="text2"/>
      <w:sz w:val="30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4E75FD"/>
    <w:rPr>
      <w:rFonts w:eastAsiaTheme="minorEastAsia" w:cstheme="minorBidi"/>
      <w:color w:val="003366" w:themeColor="text2"/>
      <w:sz w:val="30"/>
      <w:szCs w:val="22"/>
    </w:rPr>
  </w:style>
  <w:style w:type="paragraph" w:customStyle="1" w:styleId="Subtitle2">
    <w:name w:val="Subtitle 2"/>
    <w:basedOn w:val="Subtitle"/>
    <w:uiPriority w:val="2"/>
    <w:rsid w:val="002F7CE9"/>
    <w:pPr>
      <w:framePr w:wrap="around"/>
      <w:spacing w:after="240" w:line="240" w:lineRule="auto"/>
    </w:pPr>
    <w:rPr>
      <w:b/>
      <w:sz w:val="48"/>
    </w:rPr>
  </w:style>
  <w:style w:type="paragraph" w:customStyle="1" w:styleId="Subtitle3">
    <w:name w:val="Subtitle 3"/>
    <w:basedOn w:val="Subtitle2"/>
    <w:uiPriority w:val="2"/>
    <w:rsid w:val="000E360B"/>
    <w:pPr>
      <w:framePr w:wrap="around"/>
    </w:pPr>
    <w:rPr>
      <w:b w:val="0"/>
      <w:color w:val="00A4E4"/>
      <w:sz w:val="22"/>
    </w:rPr>
  </w:style>
  <w:style w:type="table" w:styleId="ColorfulGrid-Accent1">
    <w:name w:val="Colorful Grid Accent 1"/>
    <w:basedOn w:val="TableNormal"/>
    <w:uiPriority w:val="73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CBF0" w:themeFill="accent1" w:themeFillTint="33"/>
    </w:tcPr>
    <w:tblStylePr w:type="firstRow">
      <w:rPr>
        <w:b/>
        <w:bCs/>
      </w:rPr>
      <w:tblPr/>
      <w:tcPr>
        <w:shd w:val="clear" w:color="auto" w:fill="DD98E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D98E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61E6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61E6B" w:themeFill="accent1" w:themeFillShade="BF"/>
      </w:tcPr>
    </w:tblStylePr>
    <w:tblStylePr w:type="band1Vert">
      <w:tblPr/>
      <w:tcPr>
        <w:shd w:val="clear" w:color="auto" w:fill="D57FDB" w:themeFill="accent1" w:themeFillTint="7F"/>
      </w:tcPr>
    </w:tblStylePr>
    <w:tblStylePr w:type="band1Horz">
      <w:tblPr/>
      <w:tcPr>
        <w:shd w:val="clear" w:color="auto" w:fill="D57FD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6EFFF" w:themeFill="accent2" w:themeFillTint="33"/>
    </w:tcPr>
    <w:tblStylePr w:type="firstRow">
      <w:rPr>
        <w:b/>
        <w:bCs/>
      </w:rPr>
      <w:tblPr/>
      <w:tcPr>
        <w:shd w:val="clear" w:color="auto" w:fill="8EDF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EDF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7A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7AAA" w:themeFill="accent2" w:themeFillShade="BF"/>
      </w:tcPr>
    </w:tblStylePr>
    <w:tblStylePr w:type="band1Vert">
      <w:tblPr/>
      <w:tcPr>
        <w:shd w:val="clear" w:color="auto" w:fill="72D7FF" w:themeFill="accent2" w:themeFillTint="7F"/>
      </w:tcPr>
    </w:tblStylePr>
    <w:tblStylePr w:type="band1Horz">
      <w:tblPr/>
      <w:tcPr>
        <w:shd w:val="clear" w:color="auto" w:fill="72D7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DFFF0" w:themeFill="accent3" w:themeFillTint="33"/>
    </w:tcPr>
    <w:tblStylePr w:type="firstRow">
      <w:rPr>
        <w:b/>
        <w:bCs/>
      </w:rPr>
      <w:tblPr/>
      <w:tcPr>
        <w:shd w:val="clear" w:color="auto" w:fill="7BFFE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BFFE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66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669" w:themeFill="accent3" w:themeFillShade="BF"/>
      </w:tcPr>
    </w:tblStylePr>
    <w:tblStylePr w:type="band1Vert">
      <w:tblPr/>
      <w:tcPr>
        <w:shd w:val="clear" w:color="auto" w:fill="5AFFDA" w:themeFill="accent3" w:themeFillTint="7F"/>
      </w:tcPr>
    </w:tblStylePr>
    <w:tblStylePr w:type="band1Horz">
      <w:tblPr/>
      <w:tcPr>
        <w:shd w:val="clear" w:color="auto" w:fill="5AFFD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F8D1" w:themeFill="accent4" w:themeFillTint="33"/>
    </w:tcPr>
    <w:tblStylePr w:type="firstRow">
      <w:rPr>
        <w:b/>
        <w:bCs/>
      </w:rPr>
      <w:tblPr/>
      <w:tcPr>
        <w:shd w:val="clear" w:color="auto" w:fill="DDF2A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DF2A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EA41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EA416" w:themeFill="accent4" w:themeFillShade="BF"/>
      </w:tcPr>
    </w:tblStylePr>
    <w:tblStylePr w:type="band1Vert">
      <w:tblPr/>
      <w:tcPr>
        <w:shd w:val="clear" w:color="auto" w:fill="D5EF8C" w:themeFill="accent4" w:themeFillTint="7F"/>
      </w:tcPr>
    </w:tblStylePr>
    <w:tblStylePr w:type="band1Horz">
      <w:tblPr/>
      <w:tcPr>
        <w:shd w:val="clear" w:color="auto" w:fill="D5EF8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1" w:themeFill="accent5" w:themeFillTint="33"/>
    </w:tcPr>
    <w:tblStylePr w:type="firstRow">
      <w:rPr>
        <w:b/>
        <w:bCs/>
      </w:rPr>
      <w:tblPr/>
      <w:tcPr>
        <w:shd w:val="clear" w:color="auto" w:fill="FBD3A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3A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86F0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86F07" w:themeFill="accent5" w:themeFillShade="BF"/>
      </w:tcPr>
    </w:tblStylePr>
    <w:tblStylePr w:type="band1Vert">
      <w:tblPr/>
      <w:tcPr>
        <w:shd w:val="clear" w:color="auto" w:fill="FBC98E" w:themeFill="accent5" w:themeFillTint="7F"/>
      </w:tcPr>
    </w:tblStylePr>
    <w:tblStylePr w:type="band1Horz">
      <w:tblPr/>
      <w:tcPr>
        <w:shd w:val="clear" w:color="auto" w:fill="FBC98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DDD2" w:themeFill="accent6" w:themeFillTint="33"/>
    </w:tcPr>
    <w:tblStylePr w:type="firstRow">
      <w:rPr>
        <w:b/>
        <w:bCs/>
      </w:rPr>
      <w:tblPr/>
      <w:tcPr>
        <w:shd w:val="clear" w:color="auto" w:fill="F9BCA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BCA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C13C0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C13C0C" w:themeFill="accent6" w:themeFillShade="BF"/>
      </w:tcPr>
    </w:tblStylePr>
    <w:tblStylePr w:type="band1Vert">
      <w:tblPr/>
      <w:tcPr>
        <w:shd w:val="clear" w:color="auto" w:fill="F8AC90" w:themeFill="accent6" w:themeFillTint="7F"/>
      </w:tcPr>
    </w:tblStylePr>
    <w:tblStylePr w:type="band1Horz">
      <w:tblPr/>
      <w:tcPr>
        <w:shd w:val="clear" w:color="auto" w:fill="F8AC9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C23AD8"/>
    <w:pPr>
      <w:spacing w:before="0"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2B6" w:themeFill="accent2" w:themeFillShade="CC"/>
      </w:tcPr>
    </w:tblStylePr>
    <w:tblStylePr w:type="lastRow">
      <w:rPr>
        <w:b/>
        <w:bCs/>
        <w:color w:val="0082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C23AD8"/>
    <w:pPr>
      <w:spacing w:before="0" w:after="0" w:line="240" w:lineRule="auto"/>
    </w:pPr>
    <w:tblPr>
      <w:tblStyleRowBandSize w:val="1"/>
      <w:tblStyleColBandSize w:val="1"/>
    </w:tblPr>
    <w:tcPr>
      <w:shd w:val="clear" w:color="auto" w:fill="F6E5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2B6" w:themeFill="accent2" w:themeFillShade="CC"/>
      </w:tcPr>
    </w:tblStylePr>
    <w:tblStylePr w:type="lastRow">
      <w:rPr>
        <w:b/>
        <w:bCs/>
        <w:color w:val="0082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BFED" w:themeFill="accent1" w:themeFillTint="3F"/>
      </w:tcPr>
    </w:tblStylePr>
    <w:tblStylePr w:type="band1Horz">
      <w:tblPr/>
      <w:tcPr>
        <w:shd w:val="clear" w:color="auto" w:fill="EECBF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C23AD8"/>
    <w:pPr>
      <w:spacing w:before="0" w:after="0" w:line="240" w:lineRule="auto"/>
    </w:pPr>
    <w:tblPr>
      <w:tblStyleRowBandSize w:val="1"/>
      <w:tblStyleColBandSize w:val="1"/>
    </w:tblPr>
    <w:tcPr>
      <w:shd w:val="clear" w:color="auto" w:fill="E3F7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2B6" w:themeFill="accent2" w:themeFillShade="CC"/>
      </w:tcPr>
    </w:tblStylePr>
    <w:tblStylePr w:type="lastRow">
      <w:rPr>
        <w:b/>
        <w:bCs/>
        <w:color w:val="0082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EBFF" w:themeFill="accent2" w:themeFillTint="3F"/>
      </w:tcPr>
    </w:tblStylePr>
    <w:tblStylePr w:type="band1Horz">
      <w:tblPr/>
      <w:tcPr>
        <w:shd w:val="clear" w:color="auto" w:fill="C6EF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C23AD8"/>
    <w:pPr>
      <w:spacing w:before="0" w:after="0" w:line="240" w:lineRule="auto"/>
    </w:pPr>
    <w:tblPr>
      <w:tblStyleRowBandSize w:val="1"/>
      <w:tblStyleColBandSize w:val="1"/>
    </w:tblPr>
    <w:tcPr>
      <w:shd w:val="clear" w:color="auto" w:fill="DEFF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7AF18" w:themeFill="accent4" w:themeFillShade="CC"/>
      </w:tcPr>
    </w:tblStylePr>
    <w:tblStylePr w:type="lastRow">
      <w:rPr>
        <w:b/>
        <w:bCs/>
        <w:color w:val="87AF1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FFED" w:themeFill="accent3" w:themeFillTint="3F"/>
      </w:tcPr>
    </w:tblStylePr>
    <w:tblStylePr w:type="band1Horz">
      <w:tblPr/>
      <w:tcPr>
        <w:shd w:val="clear" w:color="auto" w:fill="BDFFF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C23AD8"/>
    <w:pPr>
      <w:spacing w:before="0" w:after="0" w:line="240" w:lineRule="auto"/>
    </w:pPr>
    <w:tblPr>
      <w:tblStyleRowBandSize w:val="1"/>
      <w:tblStyleColBandSize w:val="1"/>
    </w:tblPr>
    <w:tcPr>
      <w:shd w:val="clear" w:color="auto" w:fill="F6FCE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9070" w:themeFill="accent3" w:themeFillShade="CC"/>
      </w:tcPr>
    </w:tblStylePr>
    <w:tblStylePr w:type="lastRow">
      <w:rPr>
        <w:b/>
        <w:bCs/>
        <w:color w:val="0090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7C6" w:themeFill="accent4" w:themeFillTint="3F"/>
      </w:tcPr>
    </w:tblStylePr>
    <w:tblStylePr w:type="band1Horz">
      <w:tblPr/>
      <w:tcPr>
        <w:shd w:val="clear" w:color="auto" w:fill="EEF8D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C23AD8"/>
    <w:pPr>
      <w:spacing w:before="0" w:after="0" w:line="240" w:lineRule="auto"/>
    </w:pPr>
    <w:tblPr>
      <w:tblStyleRowBandSize w:val="1"/>
      <w:tblStyleColBandSize w:val="1"/>
    </w:tblPr>
    <w:tcPr>
      <w:shd w:val="clear" w:color="auto" w:fill="FEF4E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400D" w:themeFill="accent6" w:themeFillShade="CC"/>
      </w:tcPr>
    </w:tblStylePr>
    <w:tblStylePr w:type="lastRow">
      <w:rPr>
        <w:b/>
        <w:bCs/>
        <w:color w:val="CE400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C7" w:themeFill="accent5" w:themeFillTint="3F"/>
      </w:tcPr>
    </w:tblStylePr>
    <w:tblStylePr w:type="band1Horz">
      <w:tblPr/>
      <w:tcPr>
        <w:shd w:val="clear" w:color="auto" w:fill="FDE9D1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C23AD8"/>
    <w:pPr>
      <w:spacing w:before="0" w:after="0" w:line="240" w:lineRule="auto"/>
    </w:pPr>
    <w:tblPr>
      <w:tblStyleRowBandSize w:val="1"/>
      <w:tblStyleColBandSize w:val="1"/>
    </w:tblPr>
    <w:tcPr>
      <w:shd w:val="clear" w:color="auto" w:fill="FDEE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57707" w:themeFill="accent5" w:themeFillShade="CC"/>
      </w:tcPr>
    </w:tblStylePr>
    <w:tblStylePr w:type="lastRow">
      <w:rPr>
        <w:b/>
        <w:bCs/>
        <w:color w:val="D57707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5C8" w:themeFill="accent6" w:themeFillTint="3F"/>
      </w:tcPr>
    </w:tblStylePr>
    <w:tblStylePr w:type="band1Horz">
      <w:tblPr/>
      <w:tcPr>
        <w:shd w:val="clear" w:color="auto" w:fill="FCDDD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24" w:space="0" w:color="00A4E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4E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24" w:space="0" w:color="00A4E4" w:themeColor="accent2"/>
        <w:left w:val="single" w:sz="4" w:space="0" w:color="892890" w:themeColor="accent1"/>
        <w:bottom w:val="single" w:sz="4" w:space="0" w:color="892890" w:themeColor="accent1"/>
        <w:right w:val="single" w:sz="4" w:space="0" w:color="89289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5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4E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1185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11856" w:themeColor="accent1" w:themeShade="99"/>
          <w:insideV w:val="nil"/>
        </w:tcBorders>
        <w:shd w:val="clear" w:color="auto" w:fill="51185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1856" w:themeFill="accent1" w:themeFillShade="99"/>
      </w:tcPr>
    </w:tblStylePr>
    <w:tblStylePr w:type="band1Vert">
      <w:tblPr/>
      <w:tcPr>
        <w:shd w:val="clear" w:color="auto" w:fill="DD98E2" w:themeFill="accent1" w:themeFillTint="66"/>
      </w:tcPr>
    </w:tblStylePr>
    <w:tblStylePr w:type="band1Horz">
      <w:tblPr/>
      <w:tcPr>
        <w:shd w:val="clear" w:color="auto" w:fill="D57FD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24" w:space="0" w:color="00A4E4" w:themeColor="accent2"/>
        <w:left w:val="single" w:sz="4" w:space="0" w:color="00A4E4" w:themeColor="accent2"/>
        <w:bottom w:val="single" w:sz="4" w:space="0" w:color="00A4E4" w:themeColor="accent2"/>
        <w:right w:val="single" w:sz="4" w:space="0" w:color="00A4E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7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4E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2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288" w:themeColor="accent2" w:themeShade="99"/>
          <w:insideV w:val="nil"/>
        </w:tcBorders>
        <w:shd w:val="clear" w:color="auto" w:fill="0062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288" w:themeFill="accent2" w:themeFillShade="99"/>
      </w:tcPr>
    </w:tblStylePr>
    <w:tblStylePr w:type="band1Vert">
      <w:tblPr/>
      <w:tcPr>
        <w:shd w:val="clear" w:color="auto" w:fill="8EDFFF" w:themeFill="accent2" w:themeFillTint="66"/>
      </w:tcPr>
    </w:tblStylePr>
    <w:tblStylePr w:type="band1Horz">
      <w:tblPr/>
      <w:tcPr>
        <w:shd w:val="clear" w:color="auto" w:fill="72D7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24" w:space="0" w:color="AADC1E" w:themeColor="accent4"/>
        <w:left w:val="single" w:sz="4" w:space="0" w:color="00B48D" w:themeColor="accent3"/>
        <w:bottom w:val="single" w:sz="4" w:space="0" w:color="00B48D" w:themeColor="accent3"/>
        <w:right w:val="single" w:sz="4" w:space="0" w:color="00B48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F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ADC1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C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C54" w:themeColor="accent3" w:themeShade="99"/>
          <w:insideV w:val="nil"/>
        </w:tcBorders>
        <w:shd w:val="clear" w:color="auto" w:fill="006C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C54" w:themeFill="accent3" w:themeFillShade="99"/>
      </w:tcPr>
    </w:tblStylePr>
    <w:tblStylePr w:type="band1Vert">
      <w:tblPr/>
      <w:tcPr>
        <w:shd w:val="clear" w:color="auto" w:fill="7BFFE2" w:themeFill="accent3" w:themeFillTint="66"/>
      </w:tcPr>
    </w:tblStylePr>
    <w:tblStylePr w:type="band1Horz">
      <w:tblPr/>
      <w:tcPr>
        <w:shd w:val="clear" w:color="auto" w:fill="5AFFD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24" w:space="0" w:color="00B48D" w:themeColor="accent3"/>
        <w:left w:val="single" w:sz="4" w:space="0" w:color="AADC1E" w:themeColor="accent4"/>
        <w:bottom w:val="single" w:sz="4" w:space="0" w:color="AADC1E" w:themeColor="accent4"/>
        <w:right w:val="single" w:sz="4" w:space="0" w:color="AADC1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CE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48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831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8312" w:themeColor="accent4" w:themeShade="99"/>
          <w:insideV w:val="nil"/>
        </w:tcBorders>
        <w:shd w:val="clear" w:color="auto" w:fill="65831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8312" w:themeFill="accent4" w:themeFillShade="99"/>
      </w:tcPr>
    </w:tblStylePr>
    <w:tblStylePr w:type="band1Vert">
      <w:tblPr/>
      <w:tcPr>
        <w:shd w:val="clear" w:color="auto" w:fill="DDF2A3" w:themeFill="accent4" w:themeFillTint="66"/>
      </w:tcPr>
    </w:tblStylePr>
    <w:tblStylePr w:type="band1Horz">
      <w:tblPr/>
      <w:tcPr>
        <w:shd w:val="clear" w:color="auto" w:fill="D5EF8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24" w:space="0" w:color="F15A22" w:themeColor="accent6"/>
        <w:left w:val="single" w:sz="4" w:space="0" w:color="F7941E" w:themeColor="accent5"/>
        <w:bottom w:val="single" w:sz="4" w:space="0" w:color="F7941E" w:themeColor="accent5"/>
        <w:right w:val="single" w:sz="4" w:space="0" w:color="F7941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15A2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05905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05905" w:themeColor="accent5" w:themeShade="99"/>
          <w:insideV w:val="nil"/>
        </w:tcBorders>
        <w:shd w:val="clear" w:color="auto" w:fill="A05905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5905" w:themeFill="accent5" w:themeFillShade="99"/>
      </w:tcPr>
    </w:tblStylePr>
    <w:tblStylePr w:type="band1Vert">
      <w:tblPr/>
      <w:tcPr>
        <w:shd w:val="clear" w:color="auto" w:fill="FBD3A4" w:themeFill="accent5" w:themeFillTint="66"/>
      </w:tcPr>
    </w:tblStylePr>
    <w:tblStylePr w:type="band1Horz">
      <w:tblPr/>
      <w:tcPr>
        <w:shd w:val="clear" w:color="auto" w:fill="FBC98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24" w:space="0" w:color="F7941E" w:themeColor="accent5"/>
        <w:left w:val="single" w:sz="4" w:space="0" w:color="F15A22" w:themeColor="accent6"/>
        <w:bottom w:val="single" w:sz="4" w:space="0" w:color="F15A22" w:themeColor="accent6"/>
        <w:right w:val="single" w:sz="4" w:space="0" w:color="F15A2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41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300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300A" w:themeColor="accent6" w:themeShade="99"/>
          <w:insideV w:val="nil"/>
        </w:tcBorders>
        <w:shd w:val="clear" w:color="auto" w:fill="9B300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300A" w:themeFill="accent6" w:themeFillShade="99"/>
      </w:tcPr>
    </w:tblStylePr>
    <w:tblStylePr w:type="band1Vert">
      <w:tblPr/>
      <w:tcPr>
        <w:shd w:val="clear" w:color="auto" w:fill="F9BCA6" w:themeFill="accent6" w:themeFillTint="66"/>
      </w:tcPr>
    </w:tblStylePr>
    <w:tblStylePr w:type="band1Horz">
      <w:tblPr/>
      <w:tcPr>
        <w:shd w:val="clear" w:color="auto" w:fill="F8AC9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rsid w:val="00C23AD8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C23AD8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9289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3144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1E6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1E6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1E6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1E6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C23AD8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4E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1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A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A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A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A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C23AD8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48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9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66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66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66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669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C23AD8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ADC1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46D0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EA41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EA41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A41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A416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C23AD8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41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4A0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86F0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86F0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6F0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6F0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C23AD8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15A2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0280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13C0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13C0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3C0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3C0C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DD98E2" w:themeColor="accent1" w:themeTint="66"/>
        <w:left w:val="single" w:sz="4" w:space="0" w:color="DD98E2" w:themeColor="accent1" w:themeTint="66"/>
        <w:bottom w:val="single" w:sz="4" w:space="0" w:color="DD98E2" w:themeColor="accent1" w:themeTint="66"/>
        <w:right w:val="single" w:sz="4" w:space="0" w:color="DD98E2" w:themeColor="accent1" w:themeTint="66"/>
        <w:insideH w:val="single" w:sz="4" w:space="0" w:color="DD98E2" w:themeColor="accent1" w:themeTint="66"/>
        <w:insideV w:val="single" w:sz="4" w:space="0" w:color="DD98E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C65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C65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8EDFFF" w:themeColor="accent2" w:themeTint="66"/>
        <w:left w:val="single" w:sz="4" w:space="0" w:color="8EDFFF" w:themeColor="accent2" w:themeTint="66"/>
        <w:bottom w:val="single" w:sz="4" w:space="0" w:color="8EDFFF" w:themeColor="accent2" w:themeTint="66"/>
        <w:right w:val="single" w:sz="4" w:space="0" w:color="8EDFFF" w:themeColor="accent2" w:themeTint="66"/>
        <w:insideH w:val="single" w:sz="4" w:space="0" w:color="8EDFFF" w:themeColor="accent2" w:themeTint="66"/>
        <w:insideV w:val="single" w:sz="4" w:space="0" w:color="8EDF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55C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5C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7BFFE2" w:themeColor="accent3" w:themeTint="66"/>
        <w:left w:val="single" w:sz="4" w:space="0" w:color="7BFFE2" w:themeColor="accent3" w:themeTint="66"/>
        <w:bottom w:val="single" w:sz="4" w:space="0" w:color="7BFFE2" w:themeColor="accent3" w:themeTint="66"/>
        <w:right w:val="single" w:sz="4" w:space="0" w:color="7BFFE2" w:themeColor="accent3" w:themeTint="66"/>
        <w:insideH w:val="single" w:sz="4" w:space="0" w:color="7BFFE2" w:themeColor="accent3" w:themeTint="66"/>
        <w:insideV w:val="single" w:sz="4" w:space="0" w:color="7BFFE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9FFD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9FFD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DDF2A3" w:themeColor="accent4" w:themeTint="66"/>
        <w:left w:val="single" w:sz="4" w:space="0" w:color="DDF2A3" w:themeColor="accent4" w:themeTint="66"/>
        <w:bottom w:val="single" w:sz="4" w:space="0" w:color="DDF2A3" w:themeColor="accent4" w:themeTint="66"/>
        <w:right w:val="single" w:sz="4" w:space="0" w:color="DDF2A3" w:themeColor="accent4" w:themeTint="66"/>
        <w:insideH w:val="single" w:sz="4" w:space="0" w:color="DDF2A3" w:themeColor="accent4" w:themeTint="66"/>
        <w:insideV w:val="single" w:sz="4" w:space="0" w:color="DDF2A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CEC7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CEC7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BD3A4" w:themeColor="accent5" w:themeTint="66"/>
        <w:left w:val="single" w:sz="4" w:space="0" w:color="FBD3A4" w:themeColor="accent5" w:themeTint="66"/>
        <w:bottom w:val="single" w:sz="4" w:space="0" w:color="FBD3A4" w:themeColor="accent5" w:themeTint="66"/>
        <w:right w:val="single" w:sz="4" w:space="0" w:color="FBD3A4" w:themeColor="accent5" w:themeTint="66"/>
        <w:insideH w:val="single" w:sz="4" w:space="0" w:color="FBD3A4" w:themeColor="accent5" w:themeTint="66"/>
        <w:insideV w:val="single" w:sz="4" w:space="0" w:color="FBD3A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E7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E7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9BCA6" w:themeColor="accent6" w:themeTint="66"/>
        <w:left w:val="single" w:sz="4" w:space="0" w:color="F9BCA6" w:themeColor="accent6" w:themeTint="66"/>
        <w:bottom w:val="single" w:sz="4" w:space="0" w:color="F9BCA6" w:themeColor="accent6" w:themeTint="66"/>
        <w:right w:val="single" w:sz="4" w:space="0" w:color="F9BCA6" w:themeColor="accent6" w:themeTint="66"/>
        <w:insideH w:val="single" w:sz="4" w:space="0" w:color="F9BCA6" w:themeColor="accent6" w:themeTint="66"/>
        <w:insideV w:val="single" w:sz="4" w:space="0" w:color="F9BCA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69B7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9B7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2" w:space="0" w:color="CC65D4" w:themeColor="accent1" w:themeTint="99"/>
        <w:bottom w:val="single" w:sz="2" w:space="0" w:color="CC65D4" w:themeColor="accent1" w:themeTint="99"/>
        <w:insideH w:val="single" w:sz="2" w:space="0" w:color="CC65D4" w:themeColor="accent1" w:themeTint="99"/>
        <w:insideV w:val="single" w:sz="2" w:space="0" w:color="CC65D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C65D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C65D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BF0" w:themeFill="accent1" w:themeFillTint="33"/>
      </w:tcPr>
    </w:tblStylePr>
    <w:tblStylePr w:type="band1Horz">
      <w:tblPr/>
      <w:tcPr>
        <w:shd w:val="clear" w:color="auto" w:fill="EECBF0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2" w:space="0" w:color="55CFFF" w:themeColor="accent2" w:themeTint="99"/>
        <w:bottom w:val="single" w:sz="2" w:space="0" w:color="55CFFF" w:themeColor="accent2" w:themeTint="99"/>
        <w:insideH w:val="single" w:sz="2" w:space="0" w:color="55CFFF" w:themeColor="accent2" w:themeTint="99"/>
        <w:insideV w:val="single" w:sz="2" w:space="0" w:color="55C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5C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5C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2" w:themeFillTint="33"/>
      </w:tcPr>
    </w:tblStylePr>
    <w:tblStylePr w:type="band1Horz">
      <w:tblPr/>
      <w:tcPr>
        <w:shd w:val="clear" w:color="auto" w:fill="C6EFFF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2" w:space="0" w:color="39FFD3" w:themeColor="accent3" w:themeTint="99"/>
        <w:bottom w:val="single" w:sz="2" w:space="0" w:color="39FFD3" w:themeColor="accent3" w:themeTint="99"/>
        <w:insideH w:val="single" w:sz="2" w:space="0" w:color="39FFD3" w:themeColor="accent3" w:themeTint="99"/>
        <w:insideV w:val="single" w:sz="2" w:space="0" w:color="39FFD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9FFD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9FFD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FF0" w:themeFill="accent3" w:themeFillTint="33"/>
      </w:tcPr>
    </w:tblStylePr>
    <w:tblStylePr w:type="band1Horz">
      <w:tblPr/>
      <w:tcPr>
        <w:shd w:val="clear" w:color="auto" w:fill="BDFFF0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2" w:space="0" w:color="CCEC75" w:themeColor="accent4" w:themeTint="99"/>
        <w:bottom w:val="single" w:sz="2" w:space="0" w:color="CCEC75" w:themeColor="accent4" w:themeTint="99"/>
        <w:insideH w:val="single" w:sz="2" w:space="0" w:color="CCEC75" w:themeColor="accent4" w:themeTint="99"/>
        <w:insideV w:val="single" w:sz="2" w:space="0" w:color="CCEC7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CEC7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CEC7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D1" w:themeFill="accent4" w:themeFillTint="33"/>
      </w:tcPr>
    </w:tblStylePr>
    <w:tblStylePr w:type="band1Horz">
      <w:tblPr/>
      <w:tcPr>
        <w:shd w:val="clear" w:color="auto" w:fill="EEF8D1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2" w:space="0" w:color="FABE77" w:themeColor="accent5" w:themeTint="99"/>
        <w:bottom w:val="single" w:sz="2" w:space="0" w:color="FABE77" w:themeColor="accent5" w:themeTint="99"/>
        <w:insideH w:val="single" w:sz="2" w:space="0" w:color="FABE77" w:themeColor="accent5" w:themeTint="99"/>
        <w:insideV w:val="single" w:sz="2" w:space="0" w:color="FABE7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E7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E7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5" w:themeFillTint="33"/>
      </w:tcPr>
    </w:tblStylePr>
    <w:tblStylePr w:type="band1Horz">
      <w:tblPr/>
      <w:tcPr>
        <w:shd w:val="clear" w:color="auto" w:fill="FDE9D1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2" w:space="0" w:color="F69B7A" w:themeColor="accent6" w:themeTint="99"/>
        <w:bottom w:val="single" w:sz="2" w:space="0" w:color="F69B7A" w:themeColor="accent6" w:themeTint="99"/>
        <w:insideH w:val="single" w:sz="2" w:space="0" w:color="F69B7A" w:themeColor="accent6" w:themeTint="99"/>
        <w:insideV w:val="single" w:sz="2" w:space="0" w:color="F69B7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9B7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9B7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D2" w:themeFill="accent6" w:themeFillTint="33"/>
      </w:tcPr>
    </w:tblStylePr>
    <w:tblStylePr w:type="band1Horz">
      <w:tblPr/>
      <w:tcPr>
        <w:shd w:val="clear" w:color="auto" w:fill="FCDDD2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CC65D4" w:themeColor="accent1" w:themeTint="99"/>
        <w:left w:val="single" w:sz="4" w:space="0" w:color="CC65D4" w:themeColor="accent1" w:themeTint="99"/>
        <w:bottom w:val="single" w:sz="4" w:space="0" w:color="CC65D4" w:themeColor="accent1" w:themeTint="99"/>
        <w:right w:val="single" w:sz="4" w:space="0" w:color="CC65D4" w:themeColor="accent1" w:themeTint="99"/>
        <w:insideH w:val="single" w:sz="4" w:space="0" w:color="CC65D4" w:themeColor="accent1" w:themeTint="99"/>
        <w:insideV w:val="single" w:sz="4" w:space="0" w:color="CC65D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CBF0" w:themeFill="accent1" w:themeFillTint="33"/>
      </w:tcPr>
    </w:tblStylePr>
    <w:tblStylePr w:type="band1Horz">
      <w:tblPr/>
      <w:tcPr>
        <w:shd w:val="clear" w:color="auto" w:fill="EECBF0" w:themeFill="accent1" w:themeFillTint="33"/>
      </w:tcPr>
    </w:tblStylePr>
    <w:tblStylePr w:type="neCell">
      <w:tblPr/>
      <w:tcPr>
        <w:tcBorders>
          <w:bottom w:val="single" w:sz="4" w:space="0" w:color="CC65D4" w:themeColor="accent1" w:themeTint="99"/>
        </w:tcBorders>
      </w:tcPr>
    </w:tblStylePr>
    <w:tblStylePr w:type="nwCell">
      <w:tblPr/>
      <w:tcPr>
        <w:tcBorders>
          <w:bottom w:val="single" w:sz="4" w:space="0" w:color="CC65D4" w:themeColor="accent1" w:themeTint="99"/>
        </w:tcBorders>
      </w:tcPr>
    </w:tblStylePr>
    <w:tblStylePr w:type="seCell">
      <w:tblPr/>
      <w:tcPr>
        <w:tcBorders>
          <w:top w:val="single" w:sz="4" w:space="0" w:color="CC65D4" w:themeColor="accent1" w:themeTint="99"/>
        </w:tcBorders>
      </w:tcPr>
    </w:tblStylePr>
    <w:tblStylePr w:type="swCell">
      <w:tblPr/>
      <w:tcPr>
        <w:tcBorders>
          <w:top w:val="single" w:sz="4" w:space="0" w:color="CC65D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55CFFF" w:themeColor="accent2" w:themeTint="99"/>
        <w:left w:val="single" w:sz="4" w:space="0" w:color="55CFFF" w:themeColor="accent2" w:themeTint="99"/>
        <w:bottom w:val="single" w:sz="4" w:space="0" w:color="55CFFF" w:themeColor="accent2" w:themeTint="99"/>
        <w:right w:val="single" w:sz="4" w:space="0" w:color="55CFFF" w:themeColor="accent2" w:themeTint="99"/>
        <w:insideH w:val="single" w:sz="4" w:space="0" w:color="55CFFF" w:themeColor="accent2" w:themeTint="99"/>
        <w:insideV w:val="single" w:sz="4" w:space="0" w:color="55C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FFF" w:themeFill="accent2" w:themeFillTint="33"/>
      </w:tcPr>
    </w:tblStylePr>
    <w:tblStylePr w:type="band1Horz">
      <w:tblPr/>
      <w:tcPr>
        <w:shd w:val="clear" w:color="auto" w:fill="C6EFFF" w:themeFill="accent2" w:themeFillTint="33"/>
      </w:tcPr>
    </w:tblStylePr>
    <w:tblStylePr w:type="neCell">
      <w:tblPr/>
      <w:tcPr>
        <w:tcBorders>
          <w:bottom w:val="single" w:sz="4" w:space="0" w:color="55CFFF" w:themeColor="accent2" w:themeTint="99"/>
        </w:tcBorders>
      </w:tcPr>
    </w:tblStylePr>
    <w:tblStylePr w:type="nwCell">
      <w:tblPr/>
      <w:tcPr>
        <w:tcBorders>
          <w:bottom w:val="single" w:sz="4" w:space="0" w:color="55CFFF" w:themeColor="accent2" w:themeTint="99"/>
        </w:tcBorders>
      </w:tcPr>
    </w:tblStylePr>
    <w:tblStylePr w:type="seCell">
      <w:tblPr/>
      <w:tcPr>
        <w:tcBorders>
          <w:top w:val="single" w:sz="4" w:space="0" w:color="55CFFF" w:themeColor="accent2" w:themeTint="99"/>
        </w:tcBorders>
      </w:tcPr>
    </w:tblStylePr>
    <w:tblStylePr w:type="swCell">
      <w:tblPr/>
      <w:tcPr>
        <w:tcBorders>
          <w:top w:val="single" w:sz="4" w:space="0" w:color="55C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39FFD3" w:themeColor="accent3" w:themeTint="99"/>
        <w:left w:val="single" w:sz="4" w:space="0" w:color="39FFD3" w:themeColor="accent3" w:themeTint="99"/>
        <w:bottom w:val="single" w:sz="4" w:space="0" w:color="39FFD3" w:themeColor="accent3" w:themeTint="99"/>
        <w:right w:val="single" w:sz="4" w:space="0" w:color="39FFD3" w:themeColor="accent3" w:themeTint="99"/>
        <w:insideH w:val="single" w:sz="4" w:space="0" w:color="39FFD3" w:themeColor="accent3" w:themeTint="99"/>
        <w:insideV w:val="single" w:sz="4" w:space="0" w:color="39FFD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DFFF0" w:themeFill="accent3" w:themeFillTint="33"/>
      </w:tcPr>
    </w:tblStylePr>
    <w:tblStylePr w:type="band1Horz">
      <w:tblPr/>
      <w:tcPr>
        <w:shd w:val="clear" w:color="auto" w:fill="BDFFF0" w:themeFill="accent3" w:themeFillTint="33"/>
      </w:tcPr>
    </w:tblStylePr>
    <w:tblStylePr w:type="neCell">
      <w:tblPr/>
      <w:tcPr>
        <w:tcBorders>
          <w:bottom w:val="single" w:sz="4" w:space="0" w:color="39FFD3" w:themeColor="accent3" w:themeTint="99"/>
        </w:tcBorders>
      </w:tcPr>
    </w:tblStylePr>
    <w:tblStylePr w:type="nwCell">
      <w:tblPr/>
      <w:tcPr>
        <w:tcBorders>
          <w:bottom w:val="single" w:sz="4" w:space="0" w:color="39FFD3" w:themeColor="accent3" w:themeTint="99"/>
        </w:tcBorders>
      </w:tcPr>
    </w:tblStylePr>
    <w:tblStylePr w:type="seCell">
      <w:tblPr/>
      <w:tcPr>
        <w:tcBorders>
          <w:top w:val="single" w:sz="4" w:space="0" w:color="39FFD3" w:themeColor="accent3" w:themeTint="99"/>
        </w:tcBorders>
      </w:tcPr>
    </w:tblStylePr>
    <w:tblStylePr w:type="swCell">
      <w:tblPr/>
      <w:tcPr>
        <w:tcBorders>
          <w:top w:val="single" w:sz="4" w:space="0" w:color="39FFD3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CCEC75" w:themeColor="accent4" w:themeTint="99"/>
        <w:left w:val="single" w:sz="4" w:space="0" w:color="CCEC75" w:themeColor="accent4" w:themeTint="99"/>
        <w:bottom w:val="single" w:sz="4" w:space="0" w:color="CCEC75" w:themeColor="accent4" w:themeTint="99"/>
        <w:right w:val="single" w:sz="4" w:space="0" w:color="CCEC75" w:themeColor="accent4" w:themeTint="99"/>
        <w:insideH w:val="single" w:sz="4" w:space="0" w:color="CCEC75" w:themeColor="accent4" w:themeTint="99"/>
        <w:insideV w:val="single" w:sz="4" w:space="0" w:color="CCEC7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F8D1" w:themeFill="accent4" w:themeFillTint="33"/>
      </w:tcPr>
    </w:tblStylePr>
    <w:tblStylePr w:type="band1Horz">
      <w:tblPr/>
      <w:tcPr>
        <w:shd w:val="clear" w:color="auto" w:fill="EEF8D1" w:themeFill="accent4" w:themeFillTint="33"/>
      </w:tcPr>
    </w:tblStylePr>
    <w:tblStylePr w:type="neCell">
      <w:tblPr/>
      <w:tcPr>
        <w:tcBorders>
          <w:bottom w:val="single" w:sz="4" w:space="0" w:color="CCEC75" w:themeColor="accent4" w:themeTint="99"/>
        </w:tcBorders>
      </w:tcPr>
    </w:tblStylePr>
    <w:tblStylePr w:type="nwCell">
      <w:tblPr/>
      <w:tcPr>
        <w:tcBorders>
          <w:bottom w:val="single" w:sz="4" w:space="0" w:color="CCEC75" w:themeColor="accent4" w:themeTint="99"/>
        </w:tcBorders>
      </w:tcPr>
    </w:tblStylePr>
    <w:tblStylePr w:type="seCell">
      <w:tblPr/>
      <w:tcPr>
        <w:tcBorders>
          <w:top w:val="single" w:sz="4" w:space="0" w:color="CCEC75" w:themeColor="accent4" w:themeTint="99"/>
        </w:tcBorders>
      </w:tcPr>
    </w:tblStylePr>
    <w:tblStylePr w:type="swCell">
      <w:tblPr/>
      <w:tcPr>
        <w:tcBorders>
          <w:top w:val="single" w:sz="4" w:space="0" w:color="CCEC7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ABE77" w:themeColor="accent5" w:themeTint="99"/>
        <w:left w:val="single" w:sz="4" w:space="0" w:color="FABE77" w:themeColor="accent5" w:themeTint="99"/>
        <w:bottom w:val="single" w:sz="4" w:space="0" w:color="FABE77" w:themeColor="accent5" w:themeTint="99"/>
        <w:right w:val="single" w:sz="4" w:space="0" w:color="FABE77" w:themeColor="accent5" w:themeTint="99"/>
        <w:insideH w:val="single" w:sz="4" w:space="0" w:color="FABE77" w:themeColor="accent5" w:themeTint="99"/>
        <w:insideV w:val="single" w:sz="4" w:space="0" w:color="FABE7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1" w:themeFill="accent5" w:themeFillTint="33"/>
      </w:tcPr>
    </w:tblStylePr>
    <w:tblStylePr w:type="band1Horz">
      <w:tblPr/>
      <w:tcPr>
        <w:shd w:val="clear" w:color="auto" w:fill="FDE9D1" w:themeFill="accent5" w:themeFillTint="33"/>
      </w:tcPr>
    </w:tblStylePr>
    <w:tblStylePr w:type="neCell">
      <w:tblPr/>
      <w:tcPr>
        <w:tcBorders>
          <w:bottom w:val="single" w:sz="4" w:space="0" w:color="FABE77" w:themeColor="accent5" w:themeTint="99"/>
        </w:tcBorders>
      </w:tcPr>
    </w:tblStylePr>
    <w:tblStylePr w:type="nwCell">
      <w:tblPr/>
      <w:tcPr>
        <w:tcBorders>
          <w:bottom w:val="single" w:sz="4" w:space="0" w:color="FABE77" w:themeColor="accent5" w:themeTint="99"/>
        </w:tcBorders>
      </w:tcPr>
    </w:tblStylePr>
    <w:tblStylePr w:type="seCell">
      <w:tblPr/>
      <w:tcPr>
        <w:tcBorders>
          <w:top w:val="single" w:sz="4" w:space="0" w:color="FABE77" w:themeColor="accent5" w:themeTint="99"/>
        </w:tcBorders>
      </w:tcPr>
    </w:tblStylePr>
    <w:tblStylePr w:type="swCell">
      <w:tblPr/>
      <w:tcPr>
        <w:tcBorders>
          <w:top w:val="single" w:sz="4" w:space="0" w:color="FABE7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69B7A" w:themeColor="accent6" w:themeTint="99"/>
        <w:left w:val="single" w:sz="4" w:space="0" w:color="F69B7A" w:themeColor="accent6" w:themeTint="99"/>
        <w:bottom w:val="single" w:sz="4" w:space="0" w:color="F69B7A" w:themeColor="accent6" w:themeTint="99"/>
        <w:right w:val="single" w:sz="4" w:space="0" w:color="F69B7A" w:themeColor="accent6" w:themeTint="99"/>
        <w:insideH w:val="single" w:sz="4" w:space="0" w:color="F69B7A" w:themeColor="accent6" w:themeTint="99"/>
        <w:insideV w:val="single" w:sz="4" w:space="0" w:color="F69B7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DD2" w:themeFill="accent6" w:themeFillTint="33"/>
      </w:tcPr>
    </w:tblStylePr>
    <w:tblStylePr w:type="band1Horz">
      <w:tblPr/>
      <w:tcPr>
        <w:shd w:val="clear" w:color="auto" w:fill="FCDDD2" w:themeFill="accent6" w:themeFillTint="33"/>
      </w:tcPr>
    </w:tblStylePr>
    <w:tblStylePr w:type="neCell">
      <w:tblPr/>
      <w:tcPr>
        <w:tcBorders>
          <w:bottom w:val="single" w:sz="4" w:space="0" w:color="F69B7A" w:themeColor="accent6" w:themeTint="99"/>
        </w:tcBorders>
      </w:tcPr>
    </w:tblStylePr>
    <w:tblStylePr w:type="nwCell">
      <w:tblPr/>
      <w:tcPr>
        <w:tcBorders>
          <w:bottom w:val="single" w:sz="4" w:space="0" w:color="F69B7A" w:themeColor="accent6" w:themeTint="99"/>
        </w:tcBorders>
      </w:tcPr>
    </w:tblStylePr>
    <w:tblStylePr w:type="seCell">
      <w:tblPr/>
      <w:tcPr>
        <w:tcBorders>
          <w:top w:val="single" w:sz="4" w:space="0" w:color="F69B7A" w:themeColor="accent6" w:themeTint="99"/>
        </w:tcBorders>
      </w:tcPr>
    </w:tblStylePr>
    <w:tblStylePr w:type="swCell">
      <w:tblPr/>
      <w:tcPr>
        <w:tcBorders>
          <w:top w:val="single" w:sz="4" w:space="0" w:color="F69B7A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CC65D4" w:themeColor="accent1" w:themeTint="99"/>
        <w:left w:val="single" w:sz="4" w:space="0" w:color="CC65D4" w:themeColor="accent1" w:themeTint="99"/>
        <w:bottom w:val="single" w:sz="4" w:space="0" w:color="CC65D4" w:themeColor="accent1" w:themeTint="99"/>
        <w:right w:val="single" w:sz="4" w:space="0" w:color="CC65D4" w:themeColor="accent1" w:themeTint="99"/>
        <w:insideH w:val="single" w:sz="4" w:space="0" w:color="CC65D4" w:themeColor="accent1" w:themeTint="99"/>
        <w:insideV w:val="single" w:sz="4" w:space="0" w:color="CC65D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2890" w:themeColor="accent1"/>
          <w:left w:val="single" w:sz="4" w:space="0" w:color="892890" w:themeColor="accent1"/>
          <w:bottom w:val="single" w:sz="4" w:space="0" w:color="892890" w:themeColor="accent1"/>
          <w:right w:val="single" w:sz="4" w:space="0" w:color="892890" w:themeColor="accent1"/>
          <w:insideH w:val="nil"/>
          <w:insideV w:val="nil"/>
        </w:tcBorders>
        <w:shd w:val="clear" w:color="auto" w:fill="892890" w:themeFill="accent1"/>
      </w:tcPr>
    </w:tblStylePr>
    <w:tblStylePr w:type="lastRow">
      <w:rPr>
        <w:b/>
        <w:bCs/>
      </w:rPr>
      <w:tblPr/>
      <w:tcPr>
        <w:tcBorders>
          <w:top w:val="double" w:sz="4" w:space="0" w:color="8928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BF0" w:themeFill="accent1" w:themeFillTint="33"/>
      </w:tcPr>
    </w:tblStylePr>
    <w:tblStylePr w:type="band1Horz">
      <w:tblPr/>
      <w:tcPr>
        <w:shd w:val="clear" w:color="auto" w:fill="EECBF0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55CFFF" w:themeColor="accent2" w:themeTint="99"/>
        <w:left w:val="single" w:sz="4" w:space="0" w:color="55CFFF" w:themeColor="accent2" w:themeTint="99"/>
        <w:bottom w:val="single" w:sz="4" w:space="0" w:color="55CFFF" w:themeColor="accent2" w:themeTint="99"/>
        <w:right w:val="single" w:sz="4" w:space="0" w:color="55CFFF" w:themeColor="accent2" w:themeTint="99"/>
        <w:insideH w:val="single" w:sz="4" w:space="0" w:color="55CFFF" w:themeColor="accent2" w:themeTint="99"/>
        <w:insideV w:val="single" w:sz="4" w:space="0" w:color="55C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4E4" w:themeColor="accent2"/>
          <w:left w:val="single" w:sz="4" w:space="0" w:color="00A4E4" w:themeColor="accent2"/>
          <w:bottom w:val="single" w:sz="4" w:space="0" w:color="00A4E4" w:themeColor="accent2"/>
          <w:right w:val="single" w:sz="4" w:space="0" w:color="00A4E4" w:themeColor="accent2"/>
          <w:insideH w:val="nil"/>
          <w:insideV w:val="nil"/>
        </w:tcBorders>
        <w:shd w:val="clear" w:color="auto" w:fill="00A4E4" w:themeFill="accent2"/>
      </w:tcPr>
    </w:tblStylePr>
    <w:tblStylePr w:type="lastRow">
      <w:rPr>
        <w:b/>
        <w:bCs/>
      </w:rPr>
      <w:tblPr/>
      <w:tcPr>
        <w:tcBorders>
          <w:top w:val="double" w:sz="4" w:space="0" w:color="00A4E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2" w:themeFillTint="33"/>
      </w:tcPr>
    </w:tblStylePr>
    <w:tblStylePr w:type="band1Horz">
      <w:tblPr/>
      <w:tcPr>
        <w:shd w:val="clear" w:color="auto" w:fill="C6EFFF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39FFD3" w:themeColor="accent3" w:themeTint="99"/>
        <w:left w:val="single" w:sz="4" w:space="0" w:color="39FFD3" w:themeColor="accent3" w:themeTint="99"/>
        <w:bottom w:val="single" w:sz="4" w:space="0" w:color="39FFD3" w:themeColor="accent3" w:themeTint="99"/>
        <w:right w:val="single" w:sz="4" w:space="0" w:color="39FFD3" w:themeColor="accent3" w:themeTint="99"/>
        <w:insideH w:val="single" w:sz="4" w:space="0" w:color="39FFD3" w:themeColor="accent3" w:themeTint="99"/>
        <w:insideV w:val="single" w:sz="4" w:space="0" w:color="39FFD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48D" w:themeColor="accent3"/>
          <w:left w:val="single" w:sz="4" w:space="0" w:color="00B48D" w:themeColor="accent3"/>
          <w:bottom w:val="single" w:sz="4" w:space="0" w:color="00B48D" w:themeColor="accent3"/>
          <w:right w:val="single" w:sz="4" w:space="0" w:color="00B48D" w:themeColor="accent3"/>
          <w:insideH w:val="nil"/>
          <w:insideV w:val="nil"/>
        </w:tcBorders>
        <w:shd w:val="clear" w:color="auto" w:fill="00B48D" w:themeFill="accent3"/>
      </w:tcPr>
    </w:tblStylePr>
    <w:tblStylePr w:type="lastRow">
      <w:rPr>
        <w:b/>
        <w:bCs/>
      </w:rPr>
      <w:tblPr/>
      <w:tcPr>
        <w:tcBorders>
          <w:top w:val="double" w:sz="4" w:space="0" w:color="00B48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FF0" w:themeFill="accent3" w:themeFillTint="33"/>
      </w:tcPr>
    </w:tblStylePr>
    <w:tblStylePr w:type="band1Horz">
      <w:tblPr/>
      <w:tcPr>
        <w:shd w:val="clear" w:color="auto" w:fill="BDFFF0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CCEC75" w:themeColor="accent4" w:themeTint="99"/>
        <w:left w:val="single" w:sz="4" w:space="0" w:color="CCEC75" w:themeColor="accent4" w:themeTint="99"/>
        <w:bottom w:val="single" w:sz="4" w:space="0" w:color="CCEC75" w:themeColor="accent4" w:themeTint="99"/>
        <w:right w:val="single" w:sz="4" w:space="0" w:color="CCEC75" w:themeColor="accent4" w:themeTint="99"/>
        <w:insideH w:val="single" w:sz="4" w:space="0" w:color="CCEC75" w:themeColor="accent4" w:themeTint="99"/>
        <w:insideV w:val="single" w:sz="4" w:space="0" w:color="CCEC7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ADC1E" w:themeColor="accent4"/>
          <w:left w:val="single" w:sz="4" w:space="0" w:color="AADC1E" w:themeColor="accent4"/>
          <w:bottom w:val="single" w:sz="4" w:space="0" w:color="AADC1E" w:themeColor="accent4"/>
          <w:right w:val="single" w:sz="4" w:space="0" w:color="AADC1E" w:themeColor="accent4"/>
          <w:insideH w:val="nil"/>
          <w:insideV w:val="nil"/>
        </w:tcBorders>
        <w:shd w:val="clear" w:color="auto" w:fill="AADC1E" w:themeFill="accent4"/>
      </w:tcPr>
    </w:tblStylePr>
    <w:tblStylePr w:type="lastRow">
      <w:rPr>
        <w:b/>
        <w:bCs/>
      </w:rPr>
      <w:tblPr/>
      <w:tcPr>
        <w:tcBorders>
          <w:top w:val="double" w:sz="4" w:space="0" w:color="AADC1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D1" w:themeFill="accent4" w:themeFillTint="33"/>
      </w:tcPr>
    </w:tblStylePr>
    <w:tblStylePr w:type="band1Horz">
      <w:tblPr/>
      <w:tcPr>
        <w:shd w:val="clear" w:color="auto" w:fill="EEF8D1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ABE77" w:themeColor="accent5" w:themeTint="99"/>
        <w:left w:val="single" w:sz="4" w:space="0" w:color="FABE77" w:themeColor="accent5" w:themeTint="99"/>
        <w:bottom w:val="single" w:sz="4" w:space="0" w:color="FABE77" w:themeColor="accent5" w:themeTint="99"/>
        <w:right w:val="single" w:sz="4" w:space="0" w:color="FABE77" w:themeColor="accent5" w:themeTint="99"/>
        <w:insideH w:val="single" w:sz="4" w:space="0" w:color="FABE77" w:themeColor="accent5" w:themeTint="99"/>
        <w:insideV w:val="single" w:sz="4" w:space="0" w:color="FABE7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41E" w:themeColor="accent5"/>
          <w:left w:val="single" w:sz="4" w:space="0" w:color="F7941E" w:themeColor="accent5"/>
          <w:bottom w:val="single" w:sz="4" w:space="0" w:color="F7941E" w:themeColor="accent5"/>
          <w:right w:val="single" w:sz="4" w:space="0" w:color="F7941E" w:themeColor="accent5"/>
          <w:insideH w:val="nil"/>
          <w:insideV w:val="nil"/>
        </w:tcBorders>
        <w:shd w:val="clear" w:color="auto" w:fill="F7941E" w:themeFill="accent5"/>
      </w:tcPr>
    </w:tblStylePr>
    <w:tblStylePr w:type="lastRow">
      <w:rPr>
        <w:b/>
        <w:bCs/>
      </w:rPr>
      <w:tblPr/>
      <w:tcPr>
        <w:tcBorders>
          <w:top w:val="double" w:sz="4" w:space="0" w:color="F7941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5" w:themeFillTint="33"/>
      </w:tcPr>
    </w:tblStylePr>
    <w:tblStylePr w:type="band1Horz">
      <w:tblPr/>
      <w:tcPr>
        <w:shd w:val="clear" w:color="auto" w:fill="FDE9D1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69B7A" w:themeColor="accent6" w:themeTint="99"/>
        <w:left w:val="single" w:sz="4" w:space="0" w:color="F69B7A" w:themeColor="accent6" w:themeTint="99"/>
        <w:bottom w:val="single" w:sz="4" w:space="0" w:color="F69B7A" w:themeColor="accent6" w:themeTint="99"/>
        <w:right w:val="single" w:sz="4" w:space="0" w:color="F69B7A" w:themeColor="accent6" w:themeTint="99"/>
        <w:insideH w:val="single" w:sz="4" w:space="0" w:color="F69B7A" w:themeColor="accent6" w:themeTint="99"/>
        <w:insideV w:val="single" w:sz="4" w:space="0" w:color="F69B7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5A22" w:themeColor="accent6"/>
          <w:left w:val="single" w:sz="4" w:space="0" w:color="F15A22" w:themeColor="accent6"/>
          <w:bottom w:val="single" w:sz="4" w:space="0" w:color="F15A22" w:themeColor="accent6"/>
          <w:right w:val="single" w:sz="4" w:space="0" w:color="F15A22" w:themeColor="accent6"/>
          <w:insideH w:val="nil"/>
          <w:insideV w:val="nil"/>
        </w:tcBorders>
        <w:shd w:val="clear" w:color="auto" w:fill="F15A22" w:themeFill="accent6"/>
      </w:tcPr>
    </w:tblStylePr>
    <w:tblStylePr w:type="lastRow">
      <w:rPr>
        <w:b/>
        <w:bCs/>
      </w:rPr>
      <w:tblPr/>
      <w:tcPr>
        <w:tcBorders>
          <w:top w:val="double" w:sz="4" w:space="0" w:color="F15A2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D2" w:themeFill="accent6" w:themeFillTint="33"/>
      </w:tcPr>
    </w:tblStylePr>
    <w:tblStylePr w:type="band1Horz">
      <w:tblPr/>
      <w:tcPr>
        <w:shd w:val="clear" w:color="auto" w:fill="FCDDD2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CB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289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289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28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2890" w:themeFill="accent1"/>
      </w:tcPr>
    </w:tblStylePr>
    <w:tblStylePr w:type="band1Vert">
      <w:tblPr/>
      <w:tcPr>
        <w:shd w:val="clear" w:color="auto" w:fill="DD98E2" w:themeFill="accent1" w:themeFillTint="66"/>
      </w:tcPr>
    </w:tblStylePr>
    <w:tblStylePr w:type="band1Horz">
      <w:tblPr/>
      <w:tcPr>
        <w:shd w:val="clear" w:color="auto" w:fill="DD98E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6EF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4E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4E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4E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4E4" w:themeFill="accent2"/>
      </w:tcPr>
    </w:tblStylePr>
    <w:tblStylePr w:type="band1Vert">
      <w:tblPr/>
      <w:tcPr>
        <w:shd w:val="clear" w:color="auto" w:fill="8EDFFF" w:themeFill="accent2" w:themeFillTint="66"/>
      </w:tcPr>
    </w:tblStylePr>
    <w:tblStylePr w:type="band1Horz">
      <w:tblPr/>
      <w:tcPr>
        <w:shd w:val="clear" w:color="auto" w:fill="8EDF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DFFF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48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48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48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48D" w:themeFill="accent3"/>
      </w:tcPr>
    </w:tblStylePr>
    <w:tblStylePr w:type="band1Vert">
      <w:tblPr/>
      <w:tcPr>
        <w:shd w:val="clear" w:color="auto" w:fill="7BFFE2" w:themeFill="accent3" w:themeFillTint="66"/>
      </w:tcPr>
    </w:tblStylePr>
    <w:tblStylePr w:type="band1Horz">
      <w:tblPr/>
      <w:tcPr>
        <w:shd w:val="clear" w:color="auto" w:fill="7BFFE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8D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ADC1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ADC1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ADC1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ADC1E" w:themeFill="accent4"/>
      </w:tcPr>
    </w:tblStylePr>
    <w:tblStylePr w:type="band1Vert">
      <w:tblPr/>
      <w:tcPr>
        <w:shd w:val="clear" w:color="auto" w:fill="DDF2A3" w:themeFill="accent4" w:themeFillTint="66"/>
      </w:tcPr>
    </w:tblStylePr>
    <w:tblStylePr w:type="band1Horz">
      <w:tblPr/>
      <w:tcPr>
        <w:shd w:val="clear" w:color="auto" w:fill="DDF2A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41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41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4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41E" w:themeFill="accent5"/>
      </w:tcPr>
    </w:tblStylePr>
    <w:tblStylePr w:type="band1Vert">
      <w:tblPr/>
      <w:tcPr>
        <w:shd w:val="clear" w:color="auto" w:fill="FBD3A4" w:themeFill="accent5" w:themeFillTint="66"/>
      </w:tcPr>
    </w:tblStylePr>
    <w:tblStylePr w:type="band1Horz">
      <w:tblPr/>
      <w:tcPr>
        <w:shd w:val="clear" w:color="auto" w:fill="FBD3A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DD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5A2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5A2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15A2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15A22" w:themeFill="accent6"/>
      </w:tcPr>
    </w:tblStylePr>
    <w:tblStylePr w:type="band1Vert">
      <w:tblPr/>
      <w:tcPr>
        <w:shd w:val="clear" w:color="auto" w:fill="F9BCA6" w:themeFill="accent6" w:themeFillTint="66"/>
      </w:tcPr>
    </w:tblStylePr>
    <w:tblStylePr w:type="band1Horz">
      <w:tblPr/>
      <w:tcPr>
        <w:shd w:val="clear" w:color="auto" w:fill="F9BCA6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C23AD8"/>
    <w:pPr>
      <w:spacing w:after="0" w:line="240" w:lineRule="auto"/>
    </w:pPr>
    <w:rPr>
      <w:color w:val="661E6B" w:themeColor="accent1" w:themeShade="BF"/>
    </w:rPr>
    <w:tblPr>
      <w:tblStyleRowBandSize w:val="1"/>
      <w:tblStyleColBandSize w:val="1"/>
      <w:tblBorders>
        <w:top w:val="single" w:sz="4" w:space="0" w:color="CC65D4" w:themeColor="accent1" w:themeTint="99"/>
        <w:left w:val="single" w:sz="4" w:space="0" w:color="CC65D4" w:themeColor="accent1" w:themeTint="99"/>
        <w:bottom w:val="single" w:sz="4" w:space="0" w:color="CC65D4" w:themeColor="accent1" w:themeTint="99"/>
        <w:right w:val="single" w:sz="4" w:space="0" w:color="CC65D4" w:themeColor="accent1" w:themeTint="99"/>
        <w:insideH w:val="single" w:sz="4" w:space="0" w:color="CC65D4" w:themeColor="accent1" w:themeTint="99"/>
        <w:insideV w:val="single" w:sz="4" w:space="0" w:color="CC65D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C65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C65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BF0" w:themeFill="accent1" w:themeFillTint="33"/>
      </w:tcPr>
    </w:tblStylePr>
    <w:tblStylePr w:type="band1Horz">
      <w:tblPr/>
      <w:tcPr>
        <w:shd w:val="clear" w:color="auto" w:fill="EECBF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C23AD8"/>
    <w:pPr>
      <w:spacing w:after="0" w:line="240" w:lineRule="auto"/>
    </w:pPr>
    <w:rPr>
      <w:color w:val="007AAA" w:themeColor="accent2" w:themeShade="BF"/>
    </w:rPr>
    <w:tblPr>
      <w:tblStyleRowBandSize w:val="1"/>
      <w:tblStyleColBandSize w:val="1"/>
      <w:tblBorders>
        <w:top w:val="single" w:sz="4" w:space="0" w:color="55CFFF" w:themeColor="accent2" w:themeTint="99"/>
        <w:left w:val="single" w:sz="4" w:space="0" w:color="55CFFF" w:themeColor="accent2" w:themeTint="99"/>
        <w:bottom w:val="single" w:sz="4" w:space="0" w:color="55CFFF" w:themeColor="accent2" w:themeTint="99"/>
        <w:right w:val="single" w:sz="4" w:space="0" w:color="55CFFF" w:themeColor="accent2" w:themeTint="99"/>
        <w:insideH w:val="single" w:sz="4" w:space="0" w:color="55CFFF" w:themeColor="accent2" w:themeTint="99"/>
        <w:insideV w:val="single" w:sz="4" w:space="0" w:color="55C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55C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5C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2" w:themeFillTint="33"/>
      </w:tcPr>
    </w:tblStylePr>
    <w:tblStylePr w:type="band1Horz">
      <w:tblPr/>
      <w:tcPr>
        <w:shd w:val="clear" w:color="auto" w:fill="C6EF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C23AD8"/>
    <w:pPr>
      <w:spacing w:after="0" w:line="240" w:lineRule="auto"/>
    </w:pPr>
    <w:rPr>
      <w:color w:val="008669" w:themeColor="accent3" w:themeShade="BF"/>
    </w:rPr>
    <w:tblPr>
      <w:tblStyleRowBandSize w:val="1"/>
      <w:tblStyleColBandSize w:val="1"/>
      <w:tblBorders>
        <w:top w:val="single" w:sz="4" w:space="0" w:color="39FFD3" w:themeColor="accent3" w:themeTint="99"/>
        <w:left w:val="single" w:sz="4" w:space="0" w:color="39FFD3" w:themeColor="accent3" w:themeTint="99"/>
        <w:bottom w:val="single" w:sz="4" w:space="0" w:color="39FFD3" w:themeColor="accent3" w:themeTint="99"/>
        <w:right w:val="single" w:sz="4" w:space="0" w:color="39FFD3" w:themeColor="accent3" w:themeTint="99"/>
        <w:insideH w:val="single" w:sz="4" w:space="0" w:color="39FFD3" w:themeColor="accent3" w:themeTint="99"/>
        <w:insideV w:val="single" w:sz="4" w:space="0" w:color="39FFD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9FFD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9FFD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FF0" w:themeFill="accent3" w:themeFillTint="33"/>
      </w:tcPr>
    </w:tblStylePr>
    <w:tblStylePr w:type="band1Horz">
      <w:tblPr/>
      <w:tcPr>
        <w:shd w:val="clear" w:color="auto" w:fill="BDFFF0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C23AD8"/>
    <w:pPr>
      <w:spacing w:after="0" w:line="240" w:lineRule="auto"/>
    </w:pPr>
    <w:rPr>
      <w:color w:val="7EA416" w:themeColor="accent4" w:themeShade="BF"/>
    </w:rPr>
    <w:tblPr>
      <w:tblStyleRowBandSize w:val="1"/>
      <w:tblStyleColBandSize w:val="1"/>
      <w:tblBorders>
        <w:top w:val="single" w:sz="4" w:space="0" w:color="CCEC75" w:themeColor="accent4" w:themeTint="99"/>
        <w:left w:val="single" w:sz="4" w:space="0" w:color="CCEC75" w:themeColor="accent4" w:themeTint="99"/>
        <w:bottom w:val="single" w:sz="4" w:space="0" w:color="CCEC75" w:themeColor="accent4" w:themeTint="99"/>
        <w:right w:val="single" w:sz="4" w:space="0" w:color="CCEC75" w:themeColor="accent4" w:themeTint="99"/>
        <w:insideH w:val="single" w:sz="4" w:space="0" w:color="CCEC75" w:themeColor="accent4" w:themeTint="99"/>
        <w:insideV w:val="single" w:sz="4" w:space="0" w:color="CCEC7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CEC7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CEC7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D1" w:themeFill="accent4" w:themeFillTint="33"/>
      </w:tcPr>
    </w:tblStylePr>
    <w:tblStylePr w:type="band1Horz">
      <w:tblPr/>
      <w:tcPr>
        <w:shd w:val="clear" w:color="auto" w:fill="EEF8D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C23AD8"/>
    <w:pPr>
      <w:spacing w:after="0" w:line="240" w:lineRule="auto"/>
    </w:pPr>
    <w:rPr>
      <w:color w:val="C86F07" w:themeColor="accent5" w:themeShade="BF"/>
    </w:rPr>
    <w:tblPr>
      <w:tblStyleRowBandSize w:val="1"/>
      <w:tblStyleColBandSize w:val="1"/>
      <w:tblBorders>
        <w:top w:val="single" w:sz="4" w:space="0" w:color="FABE77" w:themeColor="accent5" w:themeTint="99"/>
        <w:left w:val="single" w:sz="4" w:space="0" w:color="FABE77" w:themeColor="accent5" w:themeTint="99"/>
        <w:bottom w:val="single" w:sz="4" w:space="0" w:color="FABE77" w:themeColor="accent5" w:themeTint="99"/>
        <w:right w:val="single" w:sz="4" w:space="0" w:color="FABE77" w:themeColor="accent5" w:themeTint="99"/>
        <w:insideH w:val="single" w:sz="4" w:space="0" w:color="FABE77" w:themeColor="accent5" w:themeTint="99"/>
        <w:insideV w:val="single" w:sz="4" w:space="0" w:color="FABE7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E7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E7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5" w:themeFillTint="33"/>
      </w:tcPr>
    </w:tblStylePr>
    <w:tblStylePr w:type="band1Horz">
      <w:tblPr/>
      <w:tcPr>
        <w:shd w:val="clear" w:color="auto" w:fill="FDE9D1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C23AD8"/>
    <w:pPr>
      <w:spacing w:after="0" w:line="240" w:lineRule="auto"/>
    </w:pPr>
    <w:rPr>
      <w:color w:val="C13C0C" w:themeColor="accent6" w:themeShade="BF"/>
    </w:rPr>
    <w:tblPr>
      <w:tblStyleRowBandSize w:val="1"/>
      <w:tblStyleColBandSize w:val="1"/>
      <w:tblBorders>
        <w:top w:val="single" w:sz="4" w:space="0" w:color="F69B7A" w:themeColor="accent6" w:themeTint="99"/>
        <w:left w:val="single" w:sz="4" w:space="0" w:color="F69B7A" w:themeColor="accent6" w:themeTint="99"/>
        <w:bottom w:val="single" w:sz="4" w:space="0" w:color="F69B7A" w:themeColor="accent6" w:themeTint="99"/>
        <w:right w:val="single" w:sz="4" w:space="0" w:color="F69B7A" w:themeColor="accent6" w:themeTint="99"/>
        <w:insideH w:val="single" w:sz="4" w:space="0" w:color="F69B7A" w:themeColor="accent6" w:themeTint="99"/>
        <w:insideV w:val="single" w:sz="4" w:space="0" w:color="F69B7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69B7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9B7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D2" w:themeFill="accent6" w:themeFillTint="33"/>
      </w:tcPr>
    </w:tblStylePr>
    <w:tblStylePr w:type="band1Horz">
      <w:tblPr/>
      <w:tcPr>
        <w:shd w:val="clear" w:color="auto" w:fill="FCDDD2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C23AD8"/>
    <w:pPr>
      <w:spacing w:after="0" w:line="240" w:lineRule="auto"/>
    </w:pPr>
    <w:rPr>
      <w:color w:val="661E6B" w:themeColor="accent1" w:themeShade="BF"/>
    </w:rPr>
    <w:tblPr>
      <w:tblStyleRowBandSize w:val="1"/>
      <w:tblStyleColBandSize w:val="1"/>
      <w:tblBorders>
        <w:top w:val="single" w:sz="4" w:space="0" w:color="CC65D4" w:themeColor="accent1" w:themeTint="99"/>
        <w:left w:val="single" w:sz="4" w:space="0" w:color="CC65D4" w:themeColor="accent1" w:themeTint="99"/>
        <w:bottom w:val="single" w:sz="4" w:space="0" w:color="CC65D4" w:themeColor="accent1" w:themeTint="99"/>
        <w:right w:val="single" w:sz="4" w:space="0" w:color="CC65D4" w:themeColor="accent1" w:themeTint="99"/>
        <w:insideH w:val="single" w:sz="4" w:space="0" w:color="CC65D4" w:themeColor="accent1" w:themeTint="99"/>
        <w:insideV w:val="single" w:sz="4" w:space="0" w:color="CC65D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CBF0" w:themeFill="accent1" w:themeFillTint="33"/>
      </w:tcPr>
    </w:tblStylePr>
    <w:tblStylePr w:type="band1Horz">
      <w:tblPr/>
      <w:tcPr>
        <w:shd w:val="clear" w:color="auto" w:fill="EECBF0" w:themeFill="accent1" w:themeFillTint="33"/>
      </w:tcPr>
    </w:tblStylePr>
    <w:tblStylePr w:type="neCell">
      <w:tblPr/>
      <w:tcPr>
        <w:tcBorders>
          <w:bottom w:val="single" w:sz="4" w:space="0" w:color="CC65D4" w:themeColor="accent1" w:themeTint="99"/>
        </w:tcBorders>
      </w:tcPr>
    </w:tblStylePr>
    <w:tblStylePr w:type="nwCell">
      <w:tblPr/>
      <w:tcPr>
        <w:tcBorders>
          <w:bottom w:val="single" w:sz="4" w:space="0" w:color="CC65D4" w:themeColor="accent1" w:themeTint="99"/>
        </w:tcBorders>
      </w:tcPr>
    </w:tblStylePr>
    <w:tblStylePr w:type="seCell">
      <w:tblPr/>
      <w:tcPr>
        <w:tcBorders>
          <w:top w:val="single" w:sz="4" w:space="0" w:color="CC65D4" w:themeColor="accent1" w:themeTint="99"/>
        </w:tcBorders>
      </w:tcPr>
    </w:tblStylePr>
    <w:tblStylePr w:type="swCell">
      <w:tblPr/>
      <w:tcPr>
        <w:tcBorders>
          <w:top w:val="single" w:sz="4" w:space="0" w:color="CC65D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C23AD8"/>
    <w:pPr>
      <w:spacing w:after="0" w:line="240" w:lineRule="auto"/>
    </w:pPr>
    <w:rPr>
      <w:color w:val="007AAA" w:themeColor="accent2" w:themeShade="BF"/>
    </w:rPr>
    <w:tblPr>
      <w:tblStyleRowBandSize w:val="1"/>
      <w:tblStyleColBandSize w:val="1"/>
      <w:tblBorders>
        <w:top w:val="single" w:sz="4" w:space="0" w:color="55CFFF" w:themeColor="accent2" w:themeTint="99"/>
        <w:left w:val="single" w:sz="4" w:space="0" w:color="55CFFF" w:themeColor="accent2" w:themeTint="99"/>
        <w:bottom w:val="single" w:sz="4" w:space="0" w:color="55CFFF" w:themeColor="accent2" w:themeTint="99"/>
        <w:right w:val="single" w:sz="4" w:space="0" w:color="55CFFF" w:themeColor="accent2" w:themeTint="99"/>
        <w:insideH w:val="single" w:sz="4" w:space="0" w:color="55CFFF" w:themeColor="accent2" w:themeTint="99"/>
        <w:insideV w:val="single" w:sz="4" w:space="0" w:color="55C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FFF" w:themeFill="accent2" w:themeFillTint="33"/>
      </w:tcPr>
    </w:tblStylePr>
    <w:tblStylePr w:type="band1Horz">
      <w:tblPr/>
      <w:tcPr>
        <w:shd w:val="clear" w:color="auto" w:fill="C6EFFF" w:themeFill="accent2" w:themeFillTint="33"/>
      </w:tcPr>
    </w:tblStylePr>
    <w:tblStylePr w:type="neCell">
      <w:tblPr/>
      <w:tcPr>
        <w:tcBorders>
          <w:bottom w:val="single" w:sz="4" w:space="0" w:color="55CFFF" w:themeColor="accent2" w:themeTint="99"/>
        </w:tcBorders>
      </w:tcPr>
    </w:tblStylePr>
    <w:tblStylePr w:type="nwCell">
      <w:tblPr/>
      <w:tcPr>
        <w:tcBorders>
          <w:bottom w:val="single" w:sz="4" w:space="0" w:color="55CFFF" w:themeColor="accent2" w:themeTint="99"/>
        </w:tcBorders>
      </w:tcPr>
    </w:tblStylePr>
    <w:tblStylePr w:type="seCell">
      <w:tblPr/>
      <w:tcPr>
        <w:tcBorders>
          <w:top w:val="single" w:sz="4" w:space="0" w:color="55CFFF" w:themeColor="accent2" w:themeTint="99"/>
        </w:tcBorders>
      </w:tcPr>
    </w:tblStylePr>
    <w:tblStylePr w:type="swCell">
      <w:tblPr/>
      <w:tcPr>
        <w:tcBorders>
          <w:top w:val="single" w:sz="4" w:space="0" w:color="55C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C23AD8"/>
    <w:pPr>
      <w:spacing w:after="0" w:line="240" w:lineRule="auto"/>
    </w:pPr>
    <w:rPr>
      <w:color w:val="008669" w:themeColor="accent3" w:themeShade="BF"/>
    </w:rPr>
    <w:tblPr>
      <w:tblStyleRowBandSize w:val="1"/>
      <w:tblStyleColBandSize w:val="1"/>
      <w:tblBorders>
        <w:top w:val="single" w:sz="4" w:space="0" w:color="39FFD3" w:themeColor="accent3" w:themeTint="99"/>
        <w:left w:val="single" w:sz="4" w:space="0" w:color="39FFD3" w:themeColor="accent3" w:themeTint="99"/>
        <w:bottom w:val="single" w:sz="4" w:space="0" w:color="39FFD3" w:themeColor="accent3" w:themeTint="99"/>
        <w:right w:val="single" w:sz="4" w:space="0" w:color="39FFD3" w:themeColor="accent3" w:themeTint="99"/>
        <w:insideH w:val="single" w:sz="4" w:space="0" w:color="39FFD3" w:themeColor="accent3" w:themeTint="99"/>
        <w:insideV w:val="single" w:sz="4" w:space="0" w:color="39FFD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DFFF0" w:themeFill="accent3" w:themeFillTint="33"/>
      </w:tcPr>
    </w:tblStylePr>
    <w:tblStylePr w:type="band1Horz">
      <w:tblPr/>
      <w:tcPr>
        <w:shd w:val="clear" w:color="auto" w:fill="BDFFF0" w:themeFill="accent3" w:themeFillTint="33"/>
      </w:tcPr>
    </w:tblStylePr>
    <w:tblStylePr w:type="neCell">
      <w:tblPr/>
      <w:tcPr>
        <w:tcBorders>
          <w:bottom w:val="single" w:sz="4" w:space="0" w:color="39FFD3" w:themeColor="accent3" w:themeTint="99"/>
        </w:tcBorders>
      </w:tcPr>
    </w:tblStylePr>
    <w:tblStylePr w:type="nwCell">
      <w:tblPr/>
      <w:tcPr>
        <w:tcBorders>
          <w:bottom w:val="single" w:sz="4" w:space="0" w:color="39FFD3" w:themeColor="accent3" w:themeTint="99"/>
        </w:tcBorders>
      </w:tcPr>
    </w:tblStylePr>
    <w:tblStylePr w:type="seCell">
      <w:tblPr/>
      <w:tcPr>
        <w:tcBorders>
          <w:top w:val="single" w:sz="4" w:space="0" w:color="39FFD3" w:themeColor="accent3" w:themeTint="99"/>
        </w:tcBorders>
      </w:tcPr>
    </w:tblStylePr>
    <w:tblStylePr w:type="swCell">
      <w:tblPr/>
      <w:tcPr>
        <w:tcBorders>
          <w:top w:val="single" w:sz="4" w:space="0" w:color="39FFD3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C23AD8"/>
    <w:pPr>
      <w:spacing w:after="0" w:line="240" w:lineRule="auto"/>
    </w:pPr>
    <w:rPr>
      <w:color w:val="7EA416" w:themeColor="accent4" w:themeShade="BF"/>
    </w:rPr>
    <w:tblPr>
      <w:tblStyleRowBandSize w:val="1"/>
      <w:tblStyleColBandSize w:val="1"/>
      <w:tblBorders>
        <w:top w:val="single" w:sz="4" w:space="0" w:color="CCEC75" w:themeColor="accent4" w:themeTint="99"/>
        <w:left w:val="single" w:sz="4" w:space="0" w:color="CCEC75" w:themeColor="accent4" w:themeTint="99"/>
        <w:bottom w:val="single" w:sz="4" w:space="0" w:color="CCEC75" w:themeColor="accent4" w:themeTint="99"/>
        <w:right w:val="single" w:sz="4" w:space="0" w:color="CCEC75" w:themeColor="accent4" w:themeTint="99"/>
        <w:insideH w:val="single" w:sz="4" w:space="0" w:color="CCEC75" w:themeColor="accent4" w:themeTint="99"/>
        <w:insideV w:val="single" w:sz="4" w:space="0" w:color="CCEC7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F8D1" w:themeFill="accent4" w:themeFillTint="33"/>
      </w:tcPr>
    </w:tblStylePr>
    <w:tblStylePr w:type="band1Horz">
      <w:tblPr/>
      <w:tcPr>
        <w:shd w:val="clear" w:color="auto" w:fill="EEF8D1" w:themeFill="accent4" w:themeFillTint="33"/>
      </w:tcPr>
    </w:tblStylePr>
    <w:tblStylePr w:type="neCell">
      <w:tblPr/>
      <w:tcPr>
        <w:tcBorders>
          <w:bottom w:val="single" w:sz="4" w:space="0" w:color="CCEC75" w:themeColor="accent4" w:themeTint="99"/>
        </w:tcBorders>
      </w:tcPr>
    </w:tblStylePr>
    <w:tblStylePr w:type="nwCell">
      <w:tblPr/>
      <w:tcPr>
        <w:tcBorders>
          <w:bottom w:val="single" w:sz="4" w:space="0" w:color="CCEC75" w:themeColor="accent4" w:themeTint="99"/>
        </w:tcBorders>
      </w:tcPr>
    </w:tblStylePr>
    <w:tblStylePr w:type="seCell">
      <w:tblPr/>
      <w:tcPr>
        <w:tcBorders>
          <w:top w:val="single" w:sz="4" w:space="0" w:color="CCEC75" w:themeColor="accent4" w:themeTint="99"/>
        </w:tcBorders>
      </w:tcPr>
    </w:tblStylePr>
    <w:tblStylePr w:type="swCell">
      <w:tblPr/>
      <w:tcPr>
        <w:tcBorders>
          <w:top w:val="single" w:sz="4" w:space="0" w:color="CCEC7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C23AD8"/>
    <w:pPr>
      <w:spacing w:after="0" w:line="240" w:lineRule="auto"/>
    </w:pPr>
    <w:rPr>
      <w:color w:val="C86F07" w:themeColor="accent5" w:themeShade="BF"/>
    </w:rPr>
    <w:tblPr>
      <w:tblStyleRowBandSize w:val="1"/>
      <w:tblStyleColBandSize w:val="1"/>
      <w:tblBorders>
        <w:top w:val="single" w:sz="4" w:space="0" w:color="FABE77" w:themeColor="accent5" w:themeTint="99"/>
        <w:left w:val="single" w:sz="4" w:space="0" w:color="FABE77" w:themeColor="accent5" w:themeTint="99"/>
        <w:bottom w:val="single" w:sz="4" w:space="0" w:color="FABE77" w:themeColor="accent5" w:themeTint="99"/>
        <w:right w:val="single" w:sz="4" w:space="0" w:color="FABE77" w:themeColor="accent5" w:themeTint="99"/>
        <w:insideH w:val="single" w:sz="4" w:space="0" w:color="FABE77" w:themeColor="accent5" w:themeTint="99"/>
        <w:insideV w:val="single" w:sz="4" w:space="0" w:color="FABE7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1" w:themeFill="accent5" w:themeFillTint="33"/>
      </w:tcPr>
    </w:tblStylePr>
    <w:tblStylePr w:type="band1Horz">
      <w:tblPr/>
      <w:tcPr>
        <w:shd w:val="clear" w:color="auto" w:fill="FDE9D1" w:themeFill="accent5" w:themeFillTint="33"/>
      </w:tcPr>
    </w:tblStylePr>
    <w:tblStylePr w:type="neCell">
      <w:tblPr/>
      <w:tcPr>
        <w:tcBorders>
          <w:bottom w:val="single" w:sz="4" w:space="0" w:color="FABE77" w:themeColor="accent5" w:themeTint="99"/>
        </w:tcBorders>
      </w:tcPr>
    </w:tblStylePr>
    <w:tblStylePr w:type="nwCell">
      <w:tblPr/>
      <w:tcPr>
        <w:tcBorders>
          <w:bottom w:val="single" w:sz="4" w:space="0" w:color="FABE77" w:themeColor="accent5" w:themeTint="99"/>
        </w:tcBorders>
      </w:tcPr>
    </w:tblStylePr>
    <w:tblStylePr w:type="seCell">
      <w:tblPr/>
      <w:tcPr>
        <w:tcBorders>
          <w:top w:val="single" w:sz="4" w:space="0" w:color="FABE77" w:themeColor="accent5" w:themeTint="99"/>
        </w:tcBorders>
      </w:tcPr>
    </w:tblStylePr>
    <w:tblStylePr w:type="swCell">
      <w:tblPr/>
      <w:tcPr>
        <w:tcBorders>
          <w:top w:val="single" w:sz="4" w:space="0" w:color="FABE7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C23AD8"/>
    <w:pPr>
      <w:spacing w:after="0" w:line="240" w:lineRule="auto"/>
    </w:pPr>
    <w:rPr>
      <w:color w:val="C13C0C" w:themeColor="accent6" w:themeShade="BF"/>
    </w:rPr>
    <w:tblPr>
      <w:tblStyleRowBandSize w:val="1"/>
      <w:tblStyleColBandSize w:val="1"/>
      <w:tblBorders>
        <w:top w:val="single" w:sz="4" w:space="0" w:color="F69B7A" w:themeColor="accent6" w:themeTint="99"/>
        <w:left w:val="single" w:sz="4" w:space="0" w:color="F69B7A" w:themeColor="accent6" w:themeTint="99"/>
        <w:bottom w:val="single" w:sz="4" w:space="0" w:color="F69B7A" w:themeColor="accent6" w:themeTint="99"/>
        <w:right w:val="single" w:sz="4" w:space="0" w:color="F69B7A" w:themeColor="accent6" w:themeTint="99"/>
        <w:insideH w:val="single" w:sz="4" w:space="0" w:color="F69B7A" w:themeColor="accent6" w:themeTint="99"/>
        <w:insideV w:val="single" w:sz="4" w:space="0" w:color="F69B7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DD2" w:themeFill="accent6" w:themeFillTint="33"/>
      </w:tcPr>
    </w:tblStylePr>
    <w:tblStylePr w:type="band1Horz">
      <w:tblPr/>
      <w:tcPr>
        <w:shd w:val="clear" w:color="auto" w:fill="FCDDD2" w:themeFill="accent6" w:themeFillTint="33"/>
      </w:tcPr>
    </w:tblStylePr>
    <w:tblStylePr w:type="neCell">
      <w:tblPr/>
      <w:tcPr>
        <w:tcBorders>
          <w:bottom w:val="single" w:sz="4" w:space="0" w:color="F69B7A" w:themeColor="accent6" w:themeTint="99"/>
        </w:tcBorders>
      </w:tcPr>
    </w:tblStylePr>
    <w:tblStylePr w:type="nwCell">
      <w:tblPr/>
      <w:tcPr>
        <w:tcBorders>
          <w:bottom w:val="single" w:sz="4" w:space="0" w:color="F69B7A" w:themeColor="accent6" w:themeTint="99"/>
        </w:tcBorders>
      </w:tcPr>
    </w:tblStylePr>
    <w:tblStylePr w:type="seCell">
      <w:tblPr/>
      <w:tcPr>
        <w:tcBorders>
          <w:top w:val="single" w:sz="4" w:space="0" w:color="F69B7A" w:themeColor="accent6" w:themeTint="99"/>
        </w:tcBorders>
      </w:tcPr>
    </w:tblStylePr>
    <w:tblStylePr w:type="swCell">
      <w:tblPr/>
      <w:tcPr>
        <w:tcBorders>
          <w:top w:val="single" w:sz="4" w:space="0" w:color="F69B7A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892890" w:themeColor="accent1"/>
        <w:left w:val="single" w:sz="8" w:space="0" w:color="892890" w:themeColor="accent1"/>
        <w:bottom w:val="single" w:sz="8" w:space="0" w:color="892890" w:themeColor="accent1"/>
        <w:right w:val="single" w:sz="8" w:space="0" w:color="892890" w:themeColor="accent1"/>
        <w:insideH w:val="single" w:sz="8" w:space="0" w:color="892890" w:themeColor="accent1"/>
        <w:insideV w:val="single" w:sz="8" w:space="0" w:color="89289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2890" w:themeColor="accent1"/>
          <w:left w:val="single" w:sz="8" w:space="0" w:color="892890" w:themeColor="accent1"/>
          <w:bottom w:val="single" w:sz="18" w:space="0" w:color="892890" w:themeColor="accent1"/>
          <w:right w:val="single" w:sz="8" w:space="0" w:color="892890" w:themeColor="accent1"/>
          <w:insideH w:val="nil"/>
          <w:insideV w:val="single" w:sz="8" w:space="0" w:color="89289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92890" w:themeColor="accent1"/>
          <w:left w:val="single" w:sz="8" w:space="0" w:color="892890" w:themeColor="accent1"/>
          <w:bottom w:val="single" w:sz="8" w:space="0" w:color="892890" w:themeColor="accent1"/>
          <w:right w:val="single" w:sz="8" w:space="0" w:color="892890" w:themeColor="accent1"/>
          <w:insideH w:val="nil"/>
          <w:insideV w:val="single" w:sz="8" w:space="0" w:color="89289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2890" w:themeColor="accent1"/>
          <w:left w:val="single" w:sz="8" w:space="0" w:color="892890" w:themeColor="accent1"/>
          <w:bottom w:val="single" w:sz="8" w:space="0" w:color="892890" w:themeColor="accent1"/>
          <w:right w:val="single" w:sz="8" w:space="0" w:color="892890" w:themeColor="accent1"/>
        </w:tcBorders>
      </w:tcPr>
    </w:tblStylePr>
    <w:tblStylePr w:type="band1Vert">
      <w:tblPr/>
      <w:tcPr>
        <w:tcBorders>
          <w:top w:val="single" w:sz="8" w:space="0" w:color="892890" w:themeColor="accent1"/>
          <w:left w:val="single" w:sz="8" w:space="0" w:color="892890" w:themeColor="accent1"/>
          <w:bottom w:val="single" w:sz="8" w:space="0" w:color="892890" w:themeColor="accent1"/>
          <w:right w:val="single" w:sz="8" w:space="0" w:color="892890" w:themeColor="accent1"/>
        </w:tcBorders>
        <w:shd w:val="clear" w:color="auto" w:fill="EABFED" w:themeFill="accent1" w:themeFillTint="3F"/>
      </w:tcPr>
    </w:tblStylePr>
    <w:tblStylePr w:type="band1Horz">
      <w:tblPr/>
      <w:tcPr>
        <w:tcBorders>
          <w:top w:val="single" w:sz="8" w:space="0" w:color="892890" w:themeColor="accent1"/>
          <w:left w:val="single" w:sz="8" w:space="0" w:color="892890" w:themeColor="accent1"/>
          <w:bottom w:val="single" w:sz="8" w:space="0" w:color="892890" w:themeColor="accent1"/>
          <w:right w:val="single" w:sz="8" w:space="0" w:color="892890" w:themeColor="accent1"/>
          <w:insideV w:val="single" w:sz="8" w:space="0" w:color="892890" w:themeColor="accent1"/>
        </w:tcBorders>
        <w:shd w:val="clear" w:color="auto" w:fill="EABFED" w:themeFill="accent1" w:themeFillTint="3F"/>
      </w:tcPr>
    </w:tblStylePr>
    <w:tblStylePr w:type="band2Horz">
      <w:tblPr/>
      <w:tcPr>
        <w:tcBorders>
          <w:top w:val="single" w:sz="8" w:space="0" w:color="892890" w:themeColor="accent1"/>
          <w:left w:val="single" w:sz="8" w:space="0" w:color="892890" w:themeColor="accent1"/>
          <w:bottom w:val="single" w:sz="8" w:space="0" w:color="892890" w:themeColor="accent1"/>
          <w:right w:val="single" w:sz="8" w:space="0" w:color="892890" w:themeColor="accent1"/>
          <w:insideV w:val="single" w:sz="8" w:space="0" w:color="89289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A4E4" w:themeColor="accent2"/>
        <w:left w:val="single" w:sz="8" w:space="0" w:color="00A4E4" w:themeColor="accent2"/>
        <w:bottom w:val="single" w:sz="8" w:space="0" w:color="00A4E4" w:themeColor="accent2"/>
        <w:right w:val="single" w:sz="8" w:space="0" w:color="00A4E4" w:themeColor="accent2"/>
        <w:insideH w:val="single" w:sz="8" w:space="0" w:color="00A4E4" w:themeColor="accent2"/>
        <w:insideV w:val="single" w:sz="8" w:space="0" w:color="00A4E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4E4" w:themeColor="accent2"/>
          <w:left w:val="single" w:sz="8" w:space="0" w:color="00A4E4" w:themeColor="accent2"/>
          <w:bottom w:val="single" w:sz="18" w:space="0" w:color="00A4E4" w:themeColor="accent2"/>
          <w:right w:val="single" w:sz="8" w:space="0" w:color="00A4E4" w:themeColor="accent2"/>
          <w:insideH w:val="nil"/>
          <w:insideV w:val="single" w:sz="8" w:space="0" w:color="00A4E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4E4" w:themeColor="accent2"/>
          <w:left w:val="single" w:sz="8" w:space="0" w:color="00A4E4" w:themeColor="accent2"/>
          <w:bottom w:val="single" w:sz="8" w:space="0" w:color="00A4E4" w:themeColor="accent2"/>
          <w:right w:val="single" w:sz="8" w:space="0" w:color="00A4E4" w:themeColor="accent2"/>
          <w:insideH w:val="nil"/>
          <w:insideV w:val="single" w:sz="8" w:space="0" w:color="00A4E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4E4" w:themeColor="accent2"/>
          <w:left w:val="single" w:sz="8" w:space="0" w:color="00A4E4" w:themeColor="accent2"/>
          <w:bottom w:val="single" w:sz="8" w:space="0" w:color="00A4E4" w:themeColor="accent2"/>
          <w:right w:val="single" w:sz="8" w:space="0" w:color="00A4E4" w:themeColor="accent2"/>
        </w:tcBorders>
      </w:tcPr>
    </w:tblStylePr>
    <w:tblStylePr w:type="band1Vert">
      <w:tblPr/>
      <w:tcPr>
        <w:tcBorders>
          <w:top w:val="single" w:sz="8" w:space="0" w:color="00A4E4" w:themeColor="accent2"/>
          <w:left w:val="single" w:sz="8" w:space="0" w:color="00A4E4" w:themeColor="accent2"/>
          <w:bottom w:val="single" w:sz="8" w:space="0" w:color="00A4E4" w:themeColor="accent2"/>
          <w:right w:val="single" w:sz="8" w:space="0" w:color="00A4E4" w:themeColor="accent2"/>
        </w:tcBorders>
        <w:shd w:val="clear" w:color="auto" w:fill="B9EBFF" w:themeFill="accent2" w:themeFillTint="3F"/>
      </w:tcPr>
    </w:tblStylePr>
    <w:tblStylePr w:type="band1Horz">
      <w:tblPr/>
      <w:tcPr>
        <w:tcBorders>
          <w:top w:val="single" w:sz="8" w:space="0" w:color="00A4E4" w:themeColor="accent2"/>
          <w:left w:val="single" w:sz="8" w:space="0" w:color="00A4E4" w:themeColor="accent2"/>
          <w:bottom w:val="single" w:sz="8" w:space="0" w:color="00A4E4" w:themeColor="accent2"/>
          <w:right w:val="single" w:sz="8" w:space="0" w:color="00A4E4" w:themeColor="accent2"/>
          <w:insideV w:val="single" w:sz="8" w:space="0" w:color="00A4E4" w:themeColor="accent2"/>
        </w:tcBorders>
        <w:shd w:val="clear" w:color="auto" w:fill="B9EBFF" w:themeFill="accent2" w:themeFillTint="3F"/>
      </w:tcPr>
    </w:tblStylePr>
    <w:tblStylePr w:type="band2Horz">
      <w:tblPr/>
      <w:tcPr>
        <w:tcBorders>
          <w:top w:val="single" w:sz="8" w:space="0" w:color="00A4E4" w:themeColor="accent2"/>
          <w:left w:val="single" w:sz="8" w:space="0" w:color="00A4E4" w:themeColor="accent2"/>
          <w:bottom w:val="single" w:sz="8" w:space="0" w:color="00A4E4" w:themeColor="accent2"/>
          <w:right w:val="single" w:sz="8" w:space="0" w:color="00A4E4" w:themeColor="accent2"/>
          <w:insideV w:val="single" w:sz="8" w:space="0" w:color="00A4E4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B48D" w:themeColor="accent3"/>
        <w:left w:val="single" w:sz="8" w:space="0" w:color="00B48D" w:themeColor="accent3"/>
        <w:bottom w:val="single" w:sz="8" w:space="0" w:color="00B48D" w:themeColor="accent3"/>
        <w:right w:val="single" w:sz="8" w:space="0" w:color="00B48D" w:themeColor="accent3"/>
        <w:insideH w:val="single" w:sz="8" w:space="0" w:color="00B48D" w:themeColor="accent3"/>
        <w:insideV w:val="single" w:sz="8" w:space="0" w:color="00B48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48D" w:themeColor="accent3"/>
          <w:left w:val="single" w:sz="8" w:space="0" w:color="00B48D" w:themeColor="accent3"/>
          <w:bottom w:val="single" w:sz="18" w:space="0" w:color="00B48D" w:themeColor="accent3"/>
          <w:right w:val="single" w:sz="8" w:space="0" w:color="00B48D" w:themeColor="accent3"/>
          <w:insideH w:val="nil"/>
          <w:insideV w:val="single" w:sz="8" w:space="0" w:color="00B48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48D" w:themeColor="accent3"/>
          <w:left w:val="single" w:sz="8" w:space="0" w:color="00B48D" w:themeColor="accent3"/>
          <w:bottom w:val="single" w:sz="8" w:space="0" w:color="00B48D" w:themeColor="accent3"/>
          <w:right w:val="single" w:sz="8" w:space="0" w:color="00B48D" w:themeColor="accent3"/>
          <w:insideH w:val="nil"/>
          <w:insideV w:val="single" w:sz="8" w:space="0" w:color="00B48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48D" w:themeColor="accent3"/>
          <w:left w:val="single" w:sz="8" w:space="0" w:color="00B48D" w:themeColor="accent3"/>
          <w:bottom w:val="single" w:sz="8" w:space="0" w:color="00B48D" w:themeColor="accent3"/>
          <w:right w:val="single" w:sz="8" w:space="0" w:color="00B48D" w:themeColor="accent3"/>
        </w:tcBorders>
      </w:tcPr>
    </w:tblStylePr>
    <w:tblStylePr w:type="band1Vert">
      <w:tblPr/>
      <w:tcPr>
        <w:tcBorders>
          <w:top w:val="single" w:sz="8" w:space="0" w:color="00B48D" w:themeColor="accent3"/>
          <w:left w:val="single" w:sz="8" w:space="0" w:color="00B48D" w:themeColor="accent3"/>
          <w:bottom w:val="single" w:sz="8" w:space="0" w:color="00B48D" w:themeColor="accent3"/>
          <w:right w:val="single" w:sz="8" w:space="0" w:color="00B48D" w:themeColor="accent3"/>
        </w:tcBorders>
        <w:shd w:val="clear" w:color="auto" w:fill="ADFFED" w:themeFill="accent3" w:themeFillTint="3F"/>
      </w:tcPr>
    </w:tblStylePr>
    <w:tblStylePr w:type="band1Horz">
      <w:tblPr/>
      <w:tcPr>
        <w:tcBorders>
          <w:top w:val="single" w:sz="8" w:space="0" w:color="00B48D" w:themeColor="accent3"/>
          <w:left w:val="single" w:sz="8" w:space="0" w:color="00B48D" w:themeColor="accent3"/>
          <w:bottom w:val="single" w:sz="8" w:space="0" w:color="00B48D" w:themeColor="accent3"/>
          <w:right w:val="single" w:sz="8" w:space="0" w:color="00B48D" w:themeColor="accent3"/>
          <w:insideV w:val="single" w:sz="8" w:space="0" w:color="00B48D" w:themeColor="accent3"/>
        </w:tcBorders>
        <w:shd w:val="clear" w:color="auto" w:fill="ADFFED" w:themeFill="accent3" w:themeFillTint="3F"/>
      </w:tcPr>
    </w:tblStylePr>
    <w:tblStylePr w:type="band2Horz">
      <w:tblPr/>
      <w:tcPr>
        <w:tcBorders>
          <w:top w:val="single" w:sz="8" w:space="0" w:color="00B48D" w:themeColor="accent3"/>
          <w:left w:val="single" w:sz="8" w:space="0" w:color="00B48D" w:themeColor="accent3"/>
          <w:bottom w:val="single" w:sz="8" w:space="0" w:color="00B48D" w:themeColor="accent3"/>
          <w:right w:val="single" w:sz="8" w:space="0" w:color="00B48D" w:themeColor="accent3"/>
          <w:insideV w:val="single" w:sz="8" w:space="0" w:color="00B48D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ADC1E" w:themeColor="accent4"/>
        <w:left w:val="single" w:sz="8" w:space="0" w:color="AADC1E" w:themeColor="accent4"/>
        <w:bottom w:val="single" w:sz="8" w:space="0" w:color="AADC1E" w:themeColor="accent4"/>
        <w:right w:val="single" w:sz="8" w:space="0" w:color="AADC1E" w:themeColor="accent4"/>
        <w:insideH w:val="single" w:sz="8" w:space="0" w:color="AADC1E" w:themeColor="accent4"/>
        <w:insideV w:val="single" w:sz="8" w:space="0" w:color="AADC1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ADC1E" w:themeColor="accent4"/>
          <w:left w:val="single" w:sz="8" w:space="0" w:color="AADC1E" w:themeColor="accent4"/>
          <w:bottom w:val="single" w:sz="18" w:space="0" w:color="AADC1E" w:themeColor="accent4"/>
          <w:right w:val="single" w:sz="8" w:space="0" w:color="AADC1E" w:themeColor="accent4"/>
          <w:insideH w:val="nil"/>
          <w:insideV w:val="single" w:sz="8" w:space="0" w:color="AADC1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ADC1E" w:themeColor="accent4"/>
          <w:left w:val="single" w:sz="8" w:space="0" w:color="AADC1E" w:themeColor="accent4"/>
          <w:bottom w:val="single" w:sz="8" w:space="0" w:color="AADC1E" w:themeColor="accent4"/>
          <w:right w:val="single" w:sz="8" w:space="0" w:color="AADC1E" w:themeColor="accent4"/>
          <w:insideH w:val="nil"/>
          <w:insideV w:val="single" w:sz="8" w:space="0" w:color="AADC1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ADC1E" w:themeColor="accent4"/>
          <w:left w:val="single" w:sz="8" w:space="0" w:color="AADC1E" w:themeColor="accent4"/>
          <w:bottom w:val="single" w:sz="8" w:space="0" w:color="AADC1E" w:themeColor="accent4"/>
          <w:right w:val="single" w:sz="8" w:space="0" w:color="AADC1E" w:themeColor="accent4"/>
        </w:tcBorders>
      </w:tcPr>
    </w:tblStylePr>
    <w:tblStylePr w:type="band1Vert">
      <w:tblPr/>
      <w:tcPr>
        <w:tcBorders>
          <w:top w:val="single" w:sz="8" w:space="0" w:color="AADC1E" w:themeColor="accent4"/>
          <w:left w:val="single" w:sz="8" w:space="0" w:color="AADC1E" w:themeColor="accent4"/>
          <w:bottom w:val="single" w:sz="8" w:space="0" w:color="AADC1E" w:themeColor="accent4"/>
          <w:right w:val="single" w:sz="8" w:space="0" w:color="AADC1E" w:themeColor="accent4"/>
        </w:tcBorders>
        <w:shd w:val="clear" w:color="auto" w:fill="EAF7C6" w:themeFill="accent4" w:themeFillTint="3F"/>
      </w:tcPr>
    </w:tblStylePr>
    <w:tblStylePr w:type="band1Horz">
      <w:tblPr/>
      <w:tcPr>
        <w:tcBorders>
          <w:top w:val="single" w:sz="8" w:space="0" w:color="AADC1E" w:themeColor="accent4"/>
          <w:left w:val="single" w:sz="8" w:space="0" w:color="AADC1E" w:themeColor="accent4"/>
          <w:bottom w:val="single" w:sz="8" w:space="0" w:color="AADC1E" w:themeColor="accent4"/>
          <w:right w:val="single" w:sz="8" w:space="0" w:color="AADC1E" w:themeColor="accent4"/>
          <w:insideV w:val="single" w:sz="8" w:space="0" w:color="AADC1E" w:themeColor="accent4"/>
        </w:tcBorders>
        <w:shd w:val="clear" w:color="auto" w:fill="EAF7C6" w:themeFill="accent4" w:themeFillTint="3F"/>
      </w:tcPr>
    </w:tblStylePr>
    <w:tblStylePr w:type="band2Horz">
      <w:tblPr/>
      <w:tcPr>
        <w:tcBorders>
          <w:top w:val="single" w:sz="8" w:space="0" w:color="AADC1E" w:themeColor="accent4"/>
          <w:left w:val="single" w:sz="8" w:space="0" w:color="AADC1E" w:themeColor="accent4"/>
          <w:bottom w:val="single" w:sz="8" w:space="0" w:color="AADC1E" w:themeColor="accent4"/>
          <w:right w:val="single" w:sz="8" w:space="0" w:color="AADC1E" w:themeColor="accent4"/>
          <w:insideV w:val="single" w:sz="8" w:space="0" w:color="AADC1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7941E" w:themeColor="accent5"/>
        <w:left w:val="single" w:sz="8" w:space="0" w:color="F7941E" w:themeColor="accent5"/>
        <w:bottom w:val="single" w:sz="8" w:space="0" w:color="F7941E" w:themeColor="accent5"/>
        <w:right w:val="single" w:sz="8" w:space="0" w:color="F7941E" w:themeColor="accent5"/>
        <w:insideH w:val="single" w:sz="8" w:space="0" w:color="F7941E" w:themeColor="accent5"/>
        <w:insideV w:val="single" w:sz="8" w:space="0" w:color="F7941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41E" w:themeColor="accent5"/>
          <w:left w:val="single" w:sz="8" w:space="0" w:color="F7941E" w:themeColor="accent5"/>
          <w:bottom w:val="single" w:sz="18" w:space="0" w:color="F7941E" w:themeColor="accent5"/>
          <w:right w:val="single" w:sz="8" w:space="0" w:color="F7941E" w:themeColor="accent5"/>
          <w:insideH w:val="nil"/>
          <w:insideV w:val="single" w:sz="8" w:space="0" w:color="F7941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41E" w:themeColor="accent5"/>
          <w:left w:val="single" w:sz="8" w:space="0" w:color="F7941E" w:themeColor="accent5"/>
          <w:bottom w:val="single" w:sz="8" w:space="0" w:color="F7941E" w:themeColor="accent5"/>
          <w:right w:val="single" w:sz="8" w:space="0" w:color="F7941E" w:themeColor="accent5"/>
          <w:insideH w:val="nil"/>
          <w:insideV w:val="single" w:sz="8" w:space="0" w:color="F7941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41E" w:themeColor="accent5"/>
          <w:left w:val="single" w:sz="8" w:space="0" w:color="F7941E" w:themeColor="accent5"/>
          <w:bottom w:val="single" w:sz="8" w:space="0" w:color="F7941E" w:themeColor="accent5"/>
          <w:right w:val="single" w:sz="8" w:space="0" w:color="F7941E" w:themeColor="accent5"/>
        </w:tcBorders>
      </w:tcPr>
    </w:tblStylePr>
    <w:tblStylePr w:type="band1Vert">
      <w:tblPr/>
      <w:tcPr>
        <w:tcBorders>
          <w:top w:val="single" w:sz="8" w:space="0" w:color="F7941E" w:themeColor="accent5"/>
          <w:left w:val="single" w:sz="8" w:space="0" w:color="F7941E" w:themeColor="accent5"/>
          <w:bottom w:val="single" w:sz="8" w:space="0" w:color="F7941E" w:themeColor="accent5"/>
          <w:right w:val="single" w:sz="8" w:space="0" w:color="F7941E" w:themeColor="accent5"/>
        </w:tcBorders>
        <w:shd w:val="clear" w:color="auto" w:fill="FDE4C7" w:themeFill="accent5" w:themeFillTint="3F"/>
      </w:tcPr>
    </w:tblStylePr>
    <w:tblStylePr w:type="band1Horz">
      <w:tblPr/>
      <w:tcPr>
        <w:tcBorders>
          <w:top w:val="single" w:sz="8" w:space="0" w:color="F7941E" w:themeColor="accent5"/>
          <w:left w:val="single" w:sz="8" w:space="0" w:color="F7941E" w:themeColor="accent5"/>
          <w:bottom w:val="single" w:sz="8" w:space="0" w:color="F7941E" w:themeColor="accent5"/>
          <w:right w:val="single" w:sz="8" w:space="0" w:color="F7941E" w:themeColor="accent5"/>
          <w:insideV w:val="single" w:sz="8" w:space="0" w:color="F7941E" w:themeColor="accent5"/>
        </w:tcBorders>
        <w:shd w:val="clear" w:color="auto" w:fill="FDE4C7" w:themeFill="accent5" w:themeFillTint="3F"/>
      </w:tcPr>
    </w:tblStylePr>
    <w:tblStylePr w:type="band2Horz">
      <w:tblPr/>
      <w:tcPr>
        <w:tcBorders>
          <w:top w:val="single" w:sz="8" w:space="0" w:color="F7941E" w:themeColor="accent5"/>
          <w:left w:val="single" w:sz="8" w:space="0" w:color="F7941E" w:themeColor="accent5"/>
          <w:bottom w:val="single" w:sz="8" w:space="0" w:color="F7941E" w:themeColor="accent5"/>
          <w:right w:val="single" w:sz="8" w:space="0" w:color="F7941E" w:themeColor="accent5"/>
          <w:insideV w:val="single" w:sz="8" w:space="0" w:color="F7941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15A22" w:themeColor="accent6"/>
        <w:left w:val="single" w:sz="8" w:space="0" w:color="F15A22" w:themeColor="accent6"/>
        <w:bottom w:val="single" w:sz="8" w:space="0" w:color="F15A22" w:themeColor="accent6"/>
        <w:right w:val="single" w:sz="8" w:space="0" w:color="F15A22" w:themeColor="accent6"/>
        <w:insideH w:val="single" w:sz="8" w:space="0" w:color="F15A22" w:themeColor="accent6"/>
        <w:insideV w:val="single" w:sz="8" w:space="0" w:color="F15A2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5A22" w:themeColor="accent6"/>
          <w:left w:val="single" w:sz="8" w:space="0" w:color="F15A22" w:themeColor="accent6"/>
          <w:bottom w:val="single" w:sz="18" w:space="0" w:color="F15A22" w:themeColor="accent6"/>
          <w:right w:val="single" w:sz="8" w:space="0" w:color="F15A22" w:themeColor="accent6"/>
          <w:insideH w:val="nil"/>
          <w:insideV w:val="single" w:sz="8" w:space="0" w:color="F15A2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5A22" w:themeColor="accent6"/>
          <w:left w:val="single" w:sz="8" w:space="0" w:color="F15A22" w:themeColor="accent6"/>
          <w:bottom w:val="single" w:sz="8" w:space="0" w:color="F15A22" w:themeColor="accent6"/>
          <w:right w:val="single" w:sz="8" w:space="0" w:color="F15A22" w:themeColor="accent6"/>
          <w:insideH w:val="nil"/>
          <w:insideV w:val="single" w:sz="8" w:space="0" w:color="F15A2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5A22" w:themeColor="accent6"/>
          <w:left w:val="single" w:sz="8" w:space="0" w:color="F15A22" w:themeColor="accent6"/>
          <w:bottom w:val="single" w:sz="8" w:space="0" w:color="F15A22" w:themeColor="accent6"/>
          <w:right w:val="single" w:sz="8" w:space="0" w:color="F15A22" w:themeColor="accent6"/>
        </w:tcBorders>
      </w:tcPr>
    </w:tblStylePr>
    <w:tblStylePr w:type="band1Vert">
      <w:tblPr/>
      <w:tcPr>
        <w:tcBorders>
          <w:top w:val="single" w:sz="8" w:space="0" w:color="F15A22" w:themeColor="accent6"/>
          <w:left w:val="single" w:sz="8" w:space="0" w:color="F15A22" w:themeColor="accent6"/>
          <w:bottom w:val="single" w:sz="8" w:space="0" w:color="F15A22" w:themeColor="accent6"/>
          <w:right w:val="single" w:sz="8" w:space="0" w:color="F15A22" w:themeColor="accent6"/>
        </w:tcBorders>
        <w:shd w:val="clear" w:color="auto" w:fill="FBD5C8" w:themeFill="accent6" w:themeFillTint="3F"/>
      </w:tcPr>
    </w:tblStylePr>
    <w:tblStylePr w:type="band1Horz">
      <w:tblPr/>
      <w:tcPr>
        <w:tcBorders>
          <w:top w:val="single" w:sz="8" w:space="0" w:color="F15A22" w:themeColor="accent6"/>
          <w:left w:val="single" w:sz="8" w:space="0" w:color="F15A22" w:themeColor="accent6"/>
          <w:bottom w:val="single" w:sz="8" w:space="0" w:color="F15A22" w:themeColor="accent6"/>
          <w:right w:val="single" w:sz="8" w:space="0" w:color="F15A22" w:themeColor="accent6"/>
          <w:insideV w:val="single" w:sz="8" w:space="0" w:color="F15A22" w:themeColor="accent6"/>
        </w:tcBorders>
        <w:shd w:val="clear" w:color="auto" w:fill="FBD5C8" w:themeFill="accent6" w:themeFillTint="3F"/>
      </w:tcPr>
    </w:tblStylePr>
    <w:tblStylePr w:type="band2Horz">
      <w:tblPr/>
      <w:tcPr>
        <w:tcBorders>
          <w:top w:val="single" w:sz="8" w:space="0" w:color="F15A22" w:themeColor="accent6"/>
          <w:left w:val="single" w:sz="8" w:space="0" w:color="F15A22" w:themeColor="accent6"/>
          <w:bottom w:val="single" w:sz="8" w:space="0" w:color="F15A22" w:themeColor="accent6"/>
          <w:right w:val="single" w:sz="8" w:space="0" w:color="F15A22" w:themeColor="accent6"/>
          <w:insideV w:val="single" w:sz="8" w:space="0" w:color="F15A22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892890" w:themeColor="accent1"/>
        <w:left w:val="single" w:sz="8" w:space="0" w:color="892890" w:themeColor="accent1"/>
        <w:bottom w:val="single" w:sz="8" w:space="0" w:color="892890" w:themeColor="accent1"/>
        <w:right w:val="single" w:sz="8" w:space="0" w:color="89289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28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2890" w:themeColor="accent1"/>
          <w:left w:val="single" w:sz="8" w:space="0" w:color="892890" w:themeColor="accent1"/>
          <w:bottom w:val="single" w:sz="8" w:space="0" w:color="892890" w:themeColor="accent1"/>
          <w:right w:val="single" w:sz="8" w:space="0" w:color="8928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2890" w:themeColor="accent1"/>
          <w:left w:val="single" w:sz="8" w:space="0" w:color="892890" w:themeColor="accent1"/>
          <w:bottom w:val="single" w:sz="8" w:space="0" w:color="892890" w:themeColor="accent1"/>
          <w:right w:val="single" w:sz="8" w:space="0" w:color="892890" w:themeColor="accent1"/>
        </w:tcBorders>
      </w:tcPr>
    </w:tblStylePr>
    <w:tblStylePr w:type="band1Horz">
      <w:tblPr/>
      <w:tcPr>
        <w:tcBorders>
          <w:top w:val="single" w:sz="8" w:space="0" w:color="892890" w:themeColor="accent1"/>
          <w:left w:val="single" w:sz="8" w:space="0" w:color="892890" w:themeColor="accent1"/>
          <w:bottom w:val="single" w:sz="8" w:space="0" w:color="892890" w:themeColor="accent1"/>
          <w:right w:val="single" w:sz="8" w:space="0" w:color="89289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A4E4" w:themeColor="accent2"/>
        <w:left w:val="single" w:sz="8" w:space="0" w:color="00A4E4" w:themeColor="accent2"/>
        <w:bottom w:val="single" w:sz="8" w:space="0" w:color="00A4E4" w:themeColor="accent2"/>
        <w:right w:val="single" w:sz="8" w:space="0" w:color="00A4E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4E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4E4" w:themeColor="accent2"/>
          <w:left w:val="single" w:sz="8" w:space="0" w:color="00A4E4" w:themeColor="accent2"/>
          <w:bottom w:val="single" w:sz="8" w:space="0" w:color="00A4E4" w:themeColor="accent2"/>
          <w:right w:val="single" w:sz="8" w:space="0" w:color="00A4E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4E4" w:themeColor="accent2"/>
          <w:left w:val="single" w:sz="8" w:space="0" w:color="00A4E4" w:themeColor="accent2"/>
          <w:bottom w:val="single" w:sz="8" w:space="0" w:color="00A4E4" w:themeColor="accent2"/>
          <w:right w:val="single" w:sz="8" w:space="0" w:color="00A4E4" w:themeColor="accent2"/>
        </w:tcBorders>
      </w:tcPr>
    </w:tblStylePr>
    <w:tblStylePr w:type="band1Horz">
      <w:tblPr/>
      <w:tcPr>
        <w:tcBorders>
          <w:top w:val="single" w:sz="8" w:space="0" w:color="00A4E4" w:themeColor="accent2"/>
          <w:left w:val="single" w:sz="8" w:space="0" w:color="00A4E4" w:themeColor="accent2"/>
          <w:bottom w:val="single" w:sz="8" w:space="0" w:color="00A4E4" w:themeColor="accent2"/>
          <w:right w:val="single" w:sz="8" w:space="0" w:color="00A4E4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B48D" w:themeColor="accent3"/>
        <w:left w:val="single" w:sz="8" w:space="0" w:color="00B48D" w:themeColor="accent3"/>
        <w:bottom w:val="single" w:sz="8" w:space="0" w:color="00B48D" w:themeColor="accent3"/>
        <w:right w:val="single" w:sz="8" w:space="0" w:color="00B48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48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48D" w:themeColor="accent3"/>
          <w:left w:val="single" w:sz="8" w:space="0" w:color="00B48D" w:themeColor="accent3"/>
          <w:bottom w:val="single" w:sz="8" w:space="0" w:color="00B48D" w:themeColor="accent3"/>
          <w:right w:val="single" w:sz="8" w:space="0" w:color="00B48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48D" w:themeColor="accent3"/>
          <w:left w:val="single" w:sz="8" w:space="0" w:color="00B48D" w:themeColor="accent3"/>
          <w:bottom w:val="single" w:sz="8" w:space="0" w:color="00B48D" w:themeColor="accent3"/>
          <w:right w:val="single" w:sz="8" w:space="0" w:color="00B48D" w:themeColor="accent3"/>
        </w:tcBorders>
      </w:tcPr>
    </w:tblStylePr>
    <w:tblStylePr w:type="band1Horz">
      <w:tblPr/>
      <w:tcPr>
        <w:tcBorders>
          <w:top w:val="single" w:sz="8" w:space="0" w:color="00B48D" w:themeColor="accent3"/>
          <w:left w:val="single" w:sz="8" w:space="0" w:color="00B48D" w:themeColor="accent3"/>
          <w:bottom w:val="single" w:sz="8" w:space="0" w:color="00B48D" w:themeColor="accent3"/>
          <w:right w:val="single" w:sz="8" w:space="0" w:color="00B48D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ADC1E" w:themeColor="accent4"/>
        <w:left w:val="single" w:sz="8" w:space="0" w:color="AADC1E" w:themeColor="accent4"/>
        <w:bottom w:val="single" w:sz="8" w:space="0" w:color="AADC1E" w:themeColor="accent4"/>
        <w:right w:val="single" w:sz="8" w:space="0" w:color="AADC1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ADC1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ADC1E" w:themeColor="accent4"/>
          <w:left w:val="single" w:sz="8" w:space="0" w:color="AADC1E" w:themeColor="accent4"/>
          <w:bottom w:val="single" w:sz="8" w:space="0" w:color="AADC1E" w:themeColor="accent4"/>
          <w:right w:val="single" w:sz="8" w:space="0" w:color="AADC1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ADC1E" w:themeColor="accent4"/>
          <w:left w:val="single" w:sz="8" w:space="0" w:color="AADC1E" w:themeColor="accent4"/>
          <w:bottom w:val="single" w:sz="8" w:space="0" w:color="AADC1E" w:themeColor="accent4"/>
          <w:right w:val="single" w:sz="8" w:space="0" w:color="AADC1E" w:themeColor="accent4"/>
        </w:tcBorders>
      </w:tcPr>
    </w:tblStylePr>
    <w:tblStylePr w:type="band1Horz">
      <w:tblPr/>
      <w:tcPr>
        <w:tcBorders>
          <w:top w:val="single" w:sz="8" w:space="0" w:color="AADC1E" w:themeColor="accent4"/>
          <w:left w:val="single" w:sz="8" w:space="0" w:color="AADC1E" w:themeColor="accent4"/>
          <w:bottom w:val="single" w:sz="8" w:space="0" w:color="AADC1E" w:themeColor="accent4"/>
          <w:right w:val="single" w:sz="8" w:space="0" w:color="AADC1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7941E" w:themeColor="accent5"/>
        <w:left w:val="single" w:sz="8" w:space="0" w:color="F7941E" w:themeColor="accent5"/>
        <w:bottom w:val="single" w:sz="8" w:space="0" w:color="F7941E" w:themeColor="accent5"/>
        <w:right w:val="single" w:sz="8" w:space="0" w:color="F7941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41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41E" w:themeColor="accent5"/>
          <w:left w:val="single" w:sz="8" w:space="0" w:color="F7941E" w:themeColor="accent5"/>
          <w:bottom w:val="single" w:sz="8" w:space="0" w:color="F7941E" w:themeColor="accent5"/>
          <w:right w:val="single" w:sz="8" w:space="0" w:color="F7941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41E" w:themeColor="accent5"/>
          <w:left w:val="single" w:sz="8" w:space="0" w:color="F7941E" w:themeColor="accent5"/>
          <w:bottom w:val="single" w:sz="8" w:space="0" w:color="F7941E" w:themeColor="accent5"/>
          <w:right w:val="single" w:sz="8" w:space="0" w:color="F7941E" w:themeColor="accent5"/>
        </w:tcBorders>
      </w:tcPr>
    </w:tblStylePr>
    <w:tblStylePr w:type="band1Horz">
      <w:tblPr/>
      <w:tcPr>
        <w:tcBorders>
          <w:top w:val="single" w:sz="8" w:space="0" w:color="F7941E" w:themeColor="accent5"/>
          <w:left w:val="single" w:sz="8" w:space="0" w:color="F7941E" w:themeColor="accent5"/>
          <w:bottom w:val="single" w:sz="8" w:space="0" w:color="F7941E" w:themeColor="accent5"/>
          <w:right w:val="single" w:sz="8" w:space="0" w:color="F7941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15A22" w:themeColor="accent6"/>
        <w:left w:val="single" w:sz="8" w:space="0" w:color="F15A22" w:themeColor="accent6"/>
        <w:bottom w:val="single" w:sz="8" w:space="0" w:color="F15A22" w:themeColor="accent6"/>
        <w:right w:val="single" w:sz="8" w:space="0" w:color="F15A2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5A2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5A22" w:themeColor="accent6"/>
          <w:left w:val="single" w:sz="8" w:space="0" w:color="F15A22" w:themeColor="accent6"/>
          <w:bottom w:val="single" w:sz="8" w:space="0" w:color="F15A22" w:themeColor="accent6"/>
          <w:right w:val="single" w:sz="8" w:space="0" w:color="F15A2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5A22" w:themeColor="accent6"/>
          <w:left w:val="single" w:sz="8" w:space="0" w:color="F15A22" w:themeColor="accent6"/>
          <w:bottom w:val="single" w:sz="8" w:space="0" w:color="F15A22" w:themeColor="accent6"/>
          <w:right w:val="single" w:sz="8" w:space="0" w:color="F15A22" w:themeColor="accent6"/>
        </w:tcBorders>
      </w:tcPr>
    </w:tblStylePr>
    <w:tblStylePr w:type="band1Horz">
      <w:tblPr/>
      <w:tcPr>
        <w:tcBorders>
          <w:top w:val="single" w:sz="8" w:space="0" w:color="F15A22" w:themeColor="accent6"/>
          <w:left w:val="single" w:sz="8" w:space="0" w:color="F15A22" w:themeColor="accent6"/>
          <w:bottom w:val="single" w:sz="8" w:space="0" w:color="F15A22" w:themeColor="accent6"/>
          <w:right w:val="single" w:sz="8" w:space="0" w:color="F15A2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C23AD8"/>
    <w:pPr>
      <w:spacing w:before="0"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C23AD8"/>
    <w:pPr>
      <w:spacing w:before="0" w:after="0" w:line="240" w:lineRule="auto"/>
    </w:pPr>
    <w:rPr>
      <w:color w:val="661E6B" w:themeColor="accent1" w:themeShade="BF"/>
    </w:rPr>
    <w:tblPr>
      <w:tblStyleRowBandSize w:val="1"/>
      <w:tblStyleColBandSize w:val="1"/>
      <w:tblBorders>
        <w:top w:val="single" w:sz="8" w:space="0" w:color="892890" w:themeColor="accent1"/>
        <w:bottom w:val="single" w:sz="8" w:space="0" w:color="89289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2890" w:themeColor="accent1"/>
          <w:left w:val="nil"/>
          <w:bottom w:val="single" w:sz="8" w:space="0" w:color="89289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2890" w:themeColor="accent1"/>
          <w:left w:val="nil"/>
          <w:bottom w:val="single" w:sz="8" w:space="0" w:color="89289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BFE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BFE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C23AD8"/>
    <w:pPr>
      <w:spacing w:before="0" w:after="0" w:line="240" w:lineRule="auto"/>
    </w:pPr>
    <w:rPr>
      <w:color w:val="007AAA" w:themeColor="accent2" w:themeShade="BF"/>
    </w:rPr>
    <w:tblPr>
      <w:tblStyleRowBandSize w:val="1"/>
      <w:tblStyleColBandSize w:val="1"/>
      <w:tblBorders>
        <w:top w:val="single" w:sz="8" w:space="0" w:color="00A4E4" w:themeColor="accent2"/>
        <w:bottom w:val="single" w:sz="8" w:space="0" w:color="00A4E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4E4" w:themeColor="accent2"/>
          <w:left w:val="nil"/>
          <w:bottom w:val="single" w:sz="8" w:space="0" w:color="00A4E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4E4" w:themeColor="accent2"/>
          <w:left w:val="nil"/>
          <w:bottom w:val="single" w:sz="8" w:space="0" w:color="00A4E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B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9EB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C23AD8"/>
    <w:pPr>
      <w:spacing w:before="0" w:after="0" w:line="240" w:lineRule="auto"/>
    </w:pPr>
    <w:rPr>
      <w:color w:val="008669" w:themeColor="accent3" w:themeShade="BF"/>
    </w:rPr>
    <w:tblPr>
      <w:tblStyleRowBandSize w:val="1"/>
      <w:tblStyleColBandSize w:val="1"/>
      <w:tblBorders>
        <w:top w:val="single" w:sz="8" w:space="0" w:color="00B48D" w:themeColor="accent3"/>
        <w:bottom w:val="single" w:sz="8" w:space="0" w:color="00B48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48D" w:themeColor="accent3"/>
          <w:left w:val="nil"/>
          <w:bottom w:val="single" w:sz="8" w:space="0" w:color="00B48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48D" w:themeColor="accent3"/>
          <w:left w:val="nil"/>
          <w:bottom w:val="single" w:sz="8" w:space="0" w:color="00B48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FFE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FFED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C23AD8"/>
    <w:pPr>
      <w:spacing w:before="0" w:after="0" w:line="240" w:lineRule="auto"/>
    </w:pPr>
    <w:rPr>
      <w:color w:val="7EA416" w:themeColor="accent4" w:themeShade="BF"/>
    </w:rPr>
    <w:tblPr>
      <w:tblStyleRowBandSize w:val="1"/>
      <w:tblStyleColBandSize w:val="1"/>
      <w:tblBorders>
        <w:top w:val="single" w:sz="8" w:space="0" w:color="AADC1E" w:themeColor="accent4"/>
        <w:bottom w:val="single" w:sz="8" w:space="0" w:color="AADC1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ADC1E" w:themeColor="accent4"/>
          <w:left w:val="nil"/>
          <w:bottom w:val="single" w:sz="8" w:space="0" w:color="AADC1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ADC1E" w:themeColor="accent4"/>
          <w:left w:val="nil"/>
          <w:bottom w:val="single" w:sz="8" w:space="0" w:color="AADC1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F7C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F7C6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C23AD8"/>
    <w:pPr>
      <w:spacing w:before="0" w:after="0" w:line="240" w:lineRule="auto"/>
    </w:pPr>
    <w:rPr>
      <w:color w:val="C86F07" w:themeColor="accent5" w:themeShade="BF"/>
    </w:rPr>
    <w:tblPr>
      <w:tblStyleRowBandSize w:val="1"/>
      <w:tblStyleColBandSize w:val="1"/>
      <w:tblBorders>
        <w:top w:val="single" w:sz="8" w:space="0" w:color="F7941E" w:themeColor="accent5"/>
        <w:bottom w:val="single" w:sz="8" w:space="0" w:color="F7941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41E" w:themeColor="accent5"/>
          <w:left w:val="nil"/>
          <w:bottom w:val="single" w:sz="8" w:space="0" w:color="F7941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41E" w:themeColor="accent5"/>
          <w:left w:val="nil"/>
          <w:bottom w:val="single" w:sz="8" w:space="0" w:color="F7941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C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C23AD8"/>
    <w:pPr>
      <w:spacing w:before="0" w:after="0" w:line="240" w:lineRule="auto"/>
    </w:pPr>
    <w:rPr>
      <w:color w:val="C13C0C" w:themeColor="accent6" w:themeShade="BF"/>
    </w:rPr>
    <w:tblPr>
      <w:tblStyleRowBandSize w:val="1"/>
      <w:tblStyleColBandSize w:val="1"/>
      <w:tblBorders>
        <w:top w:val="single" w:sz="8" w:space="0" w:color="F15A22" w:themeColor="accent6"/>
        <w:bottom w:val="single" w:sz="8" w:space="0" w:color="F15A2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5A22" w:themeColor="accent6"/>
          <w:left w:val="nil"/>
          <w:bottom w:val="single" w:sz="8" w:space="0" w:color="F15A2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5A22" w:themeColor="accent6"/>
          <w:left w:val="nil"/>
          <w:bottom w:val="single" w:sz="8" w:space="0" w:color="F15A2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5C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D5C8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C23AD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C23AD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C65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C65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BF0" w:themeFill="accent1" w:themeFillTint="33"/>
      </w:tcPr>
    </w:tblStylePr>
    <w:tblStylePr w:type="band1Horz">
      <w:tblPr/>
      <w:tcPr>
        <w:shd w:val="clear" w:color="auto" w:fill="EECBF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C23AD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5C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5C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2" w:themeFillTint="33"/>
      </w:tcPr>
    </w:tblStylePr>
    <w:tblStylePr w:type="band1Horz">
      <w:tblPr/>
      <w:tcPr>
        <w:shd w:val="clear" w:color="auto" w:fill="C6EF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C23AD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9FFD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9FFD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FF0" w:themeFill="accent3" w:themeFillTint="33"/>
      </w:tcPr>
    </w:tblStylePr>
    <w:tblStylePr w:type="band1Horz">
      <w:tblPr/>
      <w:tcPr>
        <w:shd w:val="clear" w:color="auto" w:fill="BDFFF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C23AD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CEC7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CEC7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D1" w:themeFill="accent4" w:themeFillTint="33"/>
      </w:tcPr>
    </w:tblStylePr>
    <w:tblStylePr w:type="band1Horz">
      <w:tblPr/>
      <w:tcPr>
        <w:shd w:val="clear" w:color="auto" w:fill="EEF8D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C23AD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E7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E7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5" w:themeFillTint="33"/>
      </w:tcPr>
    </w:tblStylePr>
    <w:tblStylePr w:type="band1Horz">
      <w:tblPr/>
      <w:tcPr>
        <w:shd w:val="clear" w:color="auto" w:fill="FDE9D1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C23AD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9B7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9B7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D2" w:themeFill="accent6" w:themeFillTint="33"/>
      </w:tcPr>
    </w:tblStylePr>
    <w:tblStylePr w:type="band1Horz">
      <w:tblPr/>
      <w:tcPr>
        <w:shd w:val="clear" w:color="auto" w:fill="FCDDD2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CC65D4" w:themeColor="accent1" w:themeTint="99"/>
        <w:bottom w:val="single" w:sz="4" w:space="0" w:color="CC65D4" w:themeColor="accent1" w:themeTint="99"/>
        <w:insideH w:val="single" w:sz="4" w:space="0" w:color="CC65D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BF0" w:themeFill="accent1" w:themeFillTint="33"/>
      </w:tcPr>
    </w:tblStylePr>
    <w:tblStylePr w:type="band1Horz">
      <w:tblPr/>
      <w:tcPr>
        <w:shd w:val="clear" w:color="auto" w:fill="EECBF0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55CFFF" w:themeColor="accent2" w:themeTint="99"/>
        <w:bottom w:val="single" w:sz="4" w:space="0" w:color="55CFFF" w:themeColor="accent2" w:themeTint="99"/>
        <w:insideH w:val="single" w:sz="4" w:space="0" w:color="55C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2" w:themeFillTint="33"/>
      </w:tcPr>
    </w:tblStylePr>
    <w:tblStylePr w:type="band1Horz">
      <w:tblPr/>
      <w:tcPr>
        <w:shd w:val="clear" w:color="auto" w:fill="C6EFFF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39FFD3" w:themeColor="accent3" w:themeTint="99"/>
        <w:bottom w:val="single" w:sz="4" w:space="0" w:color="39FFD3" w:themeColor="accent3" w:themeTint="99"/>
        <w:insideH w:val="single" w:sz="4" w:space="0" w:color="39FFD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FF0" w:themeFill="accent3" w:themeFillTint="33"/>
      </w:tcPr>
    </w:tblStylePr>
    <w:tblStylePr w:type="band1Horz">
      <w:tblPr/>
      <w:tcPr>
        <w:shd w:val="clear" w:color="auto" w:fill="BDFFF0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CCEC75" w:themeColor="accent4" w:themeTint="99"/>
        <w:bottom w:val="single" w:sz="4" w:space="0" w:color="CCEC75" w:themeColor="accent4" w:themeTint="99"/>
        <w:insideH w:val="single" w:sz="4" w:space="0" w:color="CCEC7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D1" w:themeFill="accent4" w:themeFillTint="33"/>
      </w:tcPr>
    </w:tblStylePr>
    <w:tblStylePr w:type="band1Horz">
      <w:tblPr/>
      <w:tcPr>
        <w:shd w:val="clear" w:color="auto" w:fill="EEF8D1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ABE77" w:themeColor="accent5" w:themeTint="99"/>
        <w:bottom w:val="single" w:sz="4" w:space="0" w:color="FABE77" w:themeColor="accent5" w:themeTint="99"/>
        <w:insideH w:val="single" w:sz="4" w:space="0" w:color="FABE7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5" w:themeFillTint="33"/>
      </w:tcPr>
    </w:tblStylePr>
    <w:tblStylePr w:type="band1Horz">
      <w:tblPr/>
      <w:tcPr>
        <w:shd w:val="clear" w:color="auto" w:fill="FDE9D1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69B7A" w:themeColor="accent6" w:themeTint="99"/>
        <w:bottom w:val="single" w:sz="4" w:space="0" w:color="F69B7A" w:themeColor="accent6" w:themeTint="99"/>
        <w:insideH w:val="single" w:sz="4" w:space="0" w:color="F69B7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D2" w:themeFill="accent6" w:themeFillTint="33"/>
      </w:tcPr>
    </w:tblStylePr>
    <w:tblStylePr w:type="band1Horz">
      <w:tblPr/>
      <w:tcPr>
        <w:shd w:val="clear" w:color="auto" w:fill="FCDDD2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892890" w:themeColor="accent1"/>
        <w:left w:val="single" w:sz="4" w:space="0" w:color="892890" w:themeColor="accent1"/>
        <w:bottom w:val="single" w:sz="4" w:space="0" w:color="892890" w:themeColor="accent1"/>
        <w:right w:val="single" w:sz="4" w:space="0" w:color="89289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92890" w:themeFill="accent1"/>
      </w:tcPr>
    </w:tblStylePr>
    <w:tblStylePr w:type="lastRow">
      <w:rPr>
        <w:b/>
        <w:bCs/>
      </w:rPr>
      <w:tblPr/>
      <w:tcPr>
        <w:tcBorders>
          <w:top w:val="double" w:sz="4" w:space="0" w:color="89289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2890" w:themeColor="accent1"/>
          <w:right w:val="single" w:sz="4" w:space="0" w:color="892890" w:themeColor="accent1"/>
        </w:tcBorders>
      </w:tcPr>
    </w:tblStylePr>
    <w:tblStylePr w:type="band1Horz">
      <w:tblPr/>
      <w:tcPr>
        <w:tcBorders>
          <w:top w:val="single" w:sz="4" w:space="0" w:color="892890" w:themeColor="accent1"/>
          <w:bottom w:val="single" w:sz="4" w:space="0" w:color="89289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2890" w:themeColor="accent1"/>
          <w:left w:val="nil"/>
        </w:tcBorders>
      </w:tcPr>
    </w:tblStylePr>
    <w:tblStylePr w:type="swCell">
      <w:tblPr/>
      <w:tcPr>
        <w:tcBorders>
          <w:top w:val="double" w:sz="4" w:space="0" w:color="89289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00A4E4" w:themeColor="accent2"/>
        <w:left w:val="single" w:sz="4" w:space="0" w:color="00A4E4" w:themeColor="accent2"/>
        <w:bottom w:val="single" w:sz="4" w:space="0" w:color="00A4E4" w:themeColor="accent2"/>
        <w:right w:val="single" w:sz="4" w:space="0" w:color="00A4E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4E4" w:themeFill="accent2"/>
      </w:tcPr>
    </w:tblStylePr>
    <w:tblStylePr w:type="lastRow">
      <w:rPr>
        <w:b/>
        <w:bCs/>
      </w:rPr>
      <w:tblPr/>
      <w:tcPr>
        <w:tcBorders>
          <w:top w:val="double" w:sz="4" w:space="0" w:color="00A4E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4E4" w:themeColor="accent2"/>
          <w:right w:val="single" w:sz="4" w:space="0" w:color="00A4E4" w:themeColor="accent2"/>
        </w:tcBorders>
      </w:tcPr>
    </w:tblStylePr>
    <w:tblStylePr w:type="band1Horz">
      <w:tblPr/>
      <w:tcPr>
        <w:tcBorders>
          <w:top w:val="single" w:sz="4" w:space="0" w:color="00A4E4" w:themeColor="accent2"/>
          <w:bottom w:val="single" w:sz="4" w:space="0" w:color="00A4E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4E4" w:themeColor="accent2"/>
          <w:left w:val="nil"/>
        </w:tcBorders>
      </w:tcPr>
    </w:tblStylePr>
    <w:tblStylePr w:type="swCell">
      <w:tblPr/>
      <w:tcPr>
        <w:tcBorders>
          <w:top w:val="double" w:sz="4" w:space="0" w:color="00A4E4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00B48D" w:themeColor="accent3"/>
        <w:left w:val="single" w:sz="4" w:space="0" w:color="00B48D" w:themeColor="accent3"/>
        <w:bottom w:val="single" w:sz="4" w:space="0" w:color="00B48D" w:themeColor="accent3"/>
        <w:right w:val="single" w:sz="4" w:space="0" w:color="00B48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48D" w:themeFill="accent3"/>
      </w:tcPr>
    </w:tblStylePr>
    <w:tblStylePr w:type="lastRow">
      <w:rPr>
        <w:b/>
        <w:bCs/>
      </w:rPr>
      <w:tblPr/>
      <w:tcPr>
        <w:tcBorders>
          <w:top w:val="double" w:sz="4" w:space="0" w:color="00B48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48D" w:themeColor="accent3"/>
          <w:right w:val="single" w:sz="4" w:space="0" w:color="00B48D" w:themeColor="accent3"/>
        </w:tcBorders>
      </w:tcPr>
    </w:tblStylePr>
    <w:tblStylePr w:type="band1Horz">
      <w:tblPr/>
      <w:tcPr>
        <w:tcBorders>
          <w:top w:val="single" w:sz="4" w:space="0" w:color="00B48D" w:themeColor="accent3"/>
          <w:bottom w:val="single" w:sz="4" w:space="0" w:color="00B48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48D" w:themeColor="accent3"/>
          <w:left w:val="nil"/>
        </w:tcBorders>
      </w:tcPr>
    </w:tblStylePr>
    <w:tblStylePr w:type="swCell">
      <w:tblPr/>
      <w:tcPr>
        <w:tcBorders>
          <w:top w:val="double" w:sz="4" w:space="0" w:color="00B48D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AADC1E" w:themeColor="accent4"/>
        <w:left w:val="single" w:sz="4" w:space="0" w:color="AADC1E" w:themeColor="accent4"/>
        <w:bottom w:val="single" w:sz="4" w:space="0" w:color="AADC1E" w:themeColor="accent4"/>
        <w:right w:val="single" w:sz="4" w:space="0" w:color="AADC1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ADC1E" w:themeFill="accent4"/>
      </w:tcPr>
    </w:tblStylePr>
    <w:tblStylePr w:type="lastRow">
      <w:rPr>
        <w:b/>
        <w:bCs/>
      </w:rPr>
      <w:tblPr/>
      <w:tcPr>
        <w:tcBorders>
          <w:top w:val="double" w:sz="4" w:space="0" w:color="AADC1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ADC1E" w:themeColor="accent4"/>
          <w:right w:val="single" w:sz="4" w:space="0" w:color="AADC1E" w:themeColor="accent4"/>
        </w:tcBorders>
      </w:tcPr>
    </w:tblStylePr>
    <w:tblStylePr w:type="band1Horz">
      <w:tblPr/>
      <w:tcPr>
        <w:tcBorders>
          <w:top w:val="single" w:sz="4" w:space="0" w:color="AADC1E" w:themeColor="accent4"/>
          <w:bottom w:val="single" w:sz="4" w:space="0" w:color="AADC1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ADC1E" w:themeColor="accent4"/>
          <w:left w:val="nil"/>
        </w:tcBorders>
      </w:tcPr>
    </w:tblStylePr>
    <w:tblStylePr w:type="swCell">
      <w:tblPr/>
      <w:tcPr>
        <w:tcBorders>
          <w:top w:val="double" w:sz="4" w:space="0" w:color="AADC1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7941E" w:themeColor="accent5"/>
        <w:left w:val="single" w:sz="4" w:space="0" w:color="F7941E" w:themeColor="accent5"/>
        <w:bottom w:val="single" w:sz="4" w:space="0" w:color="F7941E" w:themeColor="accent5"/>
        <w:right w:val="single" w:sz="4" w:space="0" w:color="F7941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41E" w:themeFill="accent5"/>
      </w:tcPr>
    </w:tblStylePr>
    <w:tblStylePr w:type="lastRow">
      <w:rPr>
        <w:b/>
        <w:bCs/>
      </w:rPr>
      <w:tblPr/>
      <w:tcPr>
        <w:tcBorders>
          <w:top w:val="double" w:sz="4" w:space="0" w:color="F7941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41E" w:themeColor="accent5"/>
          <w:right w:val="single" w:sz="4" w:space="0" w:color="F7941E" w:themeColor="accent5"/>
        </w:tcBorders>
      </w:tcPr>
    </w:tblStylePr>
    <w:tblStylePr w:type="band1Horz">
      <w:tblPr/>
      <w:tcPr>
        <w:tcBorders>
          <w:top w:val="single" w:sz="4" w:space="0" w:color="F7941E" w:themeColor="accent5"/>
          <w:bottom w:val="single" w:sz="4" w:space="0" w:color="F7941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41E" w:themeColor="accent5"/>
          <w:left w:val="nil"/>
        </w:tcBorders>
      </w:tcPr>
    </w:tblStylePr>
    <w:tblStylePr w:type="swCell">
      <w:tblPr/>
      <w:tcPr>
        <w:tcBorders>
          <w:top w:val="double" w:sz="4" w:space="0" w:color="F7941E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15A22" w:themeColor="accent6"/>
        <w:left w:val="single" w:sz="4" w:space="0" w:color="F15A22" w:themeColor="accent6"/>
        <w:bottom w:val="single" w:sz="4" w:space="0" w:color="F15A22" w:themeColor="accent6"/>
        <w:right w:val="single" w:sz="4" w:space="0" w:color="F15A2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15A22" w:themeFill="accent6"/>
      </w:tcPr>
    </w:tblStylePr>
    <w:tblStylePr w:type="lastRow">
      <w:rPr>
        <w:b/>
        <w:bCs/>
      </w:rPr>
      <w:tblPr/>
      <w:tcPr>
        <w:tcBorders>
          <w:top w:val="double" w:sz="4" w:space="0" w:color="F15A2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15A22" w:themeColor="accent6"/>
          <w:right w:val="single" w:sz="4" w:space="0" w:color="F15A22" w:themeColor="accent6"/>
        </w:tcBorders>
      </w:tcPr>
    </w:tblStylePr>
    <w:tblStylePr w:type="band1Horz">
      <w:tblPr/>
      <w:tcPr>
        <w:tcBorders>
          <w:top w:val="single" w:sz="4" w:space="0" w:color="F15A22" w:themeColor="accent6"/>
          <w:bottom w:val="single" w:sz="4" w:space="0" w:color="F15A2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15A22" w:themeColor="accent6"/>
          <w:left w:val="nil"/>
        </w:tcBorders>
      </w:tcPr>
    </w:tblStylePr>
    <w:tblStylePr w:type="swCell">
      <w:tblPr/>
      <w:tcPr>
        <w:tcBorders>
          <w:top w:val="double" w:sz="4" w:space="0" w:color="F15A2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CC65D4" w:themeColor="accent1" w:themeTint="99"/>
        <w:left w:val="single" w:sz="4" w:space="0" w:color="CC65D4" w:themeColor="accent1" w:themeTint="99"/>
        <w:bottom w:val="single" w:sz="4" w:space="0" w:color="CC65D4" w:themeColor="accent1" w:themeTint="99"/>
        <w:right w:val="single" w:sz="4" w:space="0" w:color="CC65D4" w:themeColor="accent1" w:themeTint="99"/>
        <w:insideH w:val="single" w:sz="4" w:space="0" w:color="CC65D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2890" w:themeColor="accent1"/>
          <w:left w:val="single" w:sz="4" w:space="0" w:color="892890" w:themeColor="accent1"/>
          <w:bottom w:val="single" w:sz="4" w:space="0" w:color="892890" w:themeColor="accent1"/>
          <w:right w:val="single" w:sz="4" w:space="0" w:color="892890" w:themeColor="accent1"/>
          <w:insideH w:val="nil"/>
        </w:tcBorders>
        <w:shd w:val="clear" w:color="auto" w:fill="892890" w:themeFill="accent1"/>
      </w:tcPr>
    </w:tblStylePr>
    <w:tblStylePr w:type="lastRow">
      <w:rPr>
        <w:b/>
        <w:bCs/>
      </w:rPr>
      <w:tblPr/>
      <w:tcPr>
        <w:tcBorders>
          <w:top w:val="double" w:sz="4" w:space="0" w:color="CC65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BF0" w:themeFill="accent1" w:themeFillTint="33"/>
      </w:tcPr>
    </w:tblStylePr>
    <w:tblStylePr w:type="band1Horz">
      <w:tblPr/>
      <w:tcPr>
        <w:shd w:val="clear" w:color="auto" w:fill="EECBF0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55CFFF" w:themeColor="accent2" w:themeTint="99"/>
        <w:left w:val="single" w:sz="4" w:space="0" w:color="55CFFF" w:themeColor="accent2" w:themeTint="99"/>
        <w:bottom w:val="single" w:sz="4" w:space="0" w:color="55CFFF" w:themeColor="accent2" w:themeTint="99"/>
        <w:right w:val="single" w:sz="4" w:space="0" w:color="55CFFF" w:themeColor="accent2" w:themeTint="99"/>
        <w:insideH w:val="single" w:sz="4" w:space="0" w:color="55C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4E4" w:themeColor="accent2"/>
          <w:left w:val="single" w:sz="4" w:space="0" w:color="00A4E4" w:themeColor="accent2"/>
          <w:bottom w:val="single" w:sz="4" w:space="0" w:color="00A4E4" w:themeColor="accent2"/>
          <w:right w:val="single" w:sz="4" w:space="0" w:color="00A4E4" w:themeColor="accent2"/>
          <w:insideH w:val="nil"/>
        </w:tcBorders>
        <w:shd w:val="clear" w:color="auto" w:fill="00A4E4" w:themeFill="accent2"/>
      </w:tcPr>
    </w:tblStylePr>
    <w:tblStylePr w:type="lastRow">
      <w:rPr>
        <w:b/>
        <w:bCs/>
      </w:rPr>
      <w:tblPr/>
      <w:tcPr>
        <w:tcBorders>
          <w:top w:val="double" w:sz="4" w:space="0" w:color="55C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2" w:themeFillTint="33"/>
      </w:tcPr>
    </w:tblStylePr>
    <w:tblStylePr w:type="band1Horz">
      <w:tblPr/>
      <w:tcPr>
        <w:shd w:val="clear" w:color="auto" w:fill="C6EFFF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39FFD3" w:themeColor="accent3" w:themeTint="99"/>
        <w:left w:val="single" w:sz="4" w:space="0" w:color="39FFD3" w:themeColor="accent3" w:themeTint="99"/>
        <w:bottom w:val="single" w:sz="4" w:space="0" w:color="39FFD3" w:themeColor="accent3" w:themeTint="99"/>
        <w:right w:val="single" w:sz="4" w:space="0" w:color="39FFD3" w:themeColor="accent3" w:themeTint="99"/>
        <w:insideH w:val="single" w:sz="4" w:space="0" w:color="39FFD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48D" w:themeColor="accent3"/>
          <w:left w:val="single" w:sz="4" w:space="0" w:color="00B48D" w:themeColor="accent3"/>
          <w:bottom w:val="single" w:sz="4" w:space="0" w:color="00B48D" w:themeColor="accent3"/>
          <w:right w:val="single" w:sz="4" w:space="0" w:color="00B48D" w:themeColor="accent3"/>
          <w:insideH w:val="nil"/>
        </w:tcBorders>
        <w:shd w:val="clear" w:color="auto" w:fill="00B48D" w:themeFill="accent3"/>
      </w:tcPr>
    </w:tblStylePr>
    <w:tblStylePr w:type="lastRow">
      <w:rPr>
        <w:b/>
        <w:bCs/>
      </w:rPr>
      <w:tblPr/>
      <w:tcPr>
        <w:tcBorders>
          <w:top w:val="double" w:sz="4" w:space="0" w:color="39FFD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FF0" w:themeFill="accent3" w:themeFillTint="33"/>
      </w:tcPr>
    </w:tblStylePr>
    <w:tblStylePr w:type="band1Horz">
      <w:tblPr/>
      <w:tcPr>
        <w:shd w:val="clear" w:color="auto" w:fill="BDFFF0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CCEC75" w:themeColor="accent4" w:themeTint="99"/>
        <w:left w:val="single" w:sz="4" w:space="0" w:color="CCEC75" w:themeColor="accent4" w:themeTint="99"/>
        <w:bottom w:val="single" w:sz="4" w:space="0" w:color="CCEC75" w:themeColor="accent4" w:themeTint="99"/>
        <w:right w:val="single" w:sz="4" w:space="0" w:color="CCEC75" w:themeColor="accent4" w:themeTint="99"/>
        <w:insideH w:val="single" w:sz="4" w:space="0" w:color="CCEC7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ADC1E" w:themeColor="accent4"/>
          <w:left w:val="single" w:sz="4" w:space="0" w:color="AADC1E" w:themeColor="accent4"/>
          <w:bottom w:val="single" w:sz="4" w:space="0" w:color="AADC1E" w:themeColor="accent4"/>
          <w:right w:val="single" w:sz="4" w:space="0" w:color="AADC1E" w:themeColor="accent4"/>
          <w:insideH w:val="nil"/>
        </w:tcBorders>
        <w:shd w:val="clear" w:color="auto" w:fill="AADC1E" w:themeFill="accent4"/>
      </w:tcPr>
    </w:tblStylePr>
    <w:tblStylePr w:type="lastRow">
      <w:rPr>
        <w:b/>
        <w:bCs/>
      </w:rPr>
      <w:tblPr/>
      <w:tcPr>
        <w:tcBorders>
          <w:top w:val="double" w:sz="4" w:space="0" w:color="CCEC7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D1" w:themeFill="accent4" w:themeFillTint="33"/>
      </w:tcPr>
    </w:tblStylePr>
    <w:tblStylePr w:type="band1Horz">
      <w:tblPr/>
      <w:tcPr>
        <w:shd w:val="clear" w:color="auto" w:fill="EEF8D1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ABE77" w:themeColor="accent5" w:themeTint="99"/>
        <w:left w:val="single" w:sz="4" w:space="0" w:color="FABE77" w:themeColor="accent5" w:themeTint="99"/>
        <w:bottom w:val="single" w:sz="4" w:space="0" w:color="FABE77" w:themeColor="accent5" w:themeTint="99"/>
        <w:right w:val="single" w:sz="4" w:space="0" w:color="FABE77" w:themeColor="accent5" w:themeTint="99"/>
        <w:insideH w:val="single" w:sz="4" w:space="0" w:color="FABE7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41E" w:themeColor="accent5"/>
          <w:left w:val="single" w:sz="4" w:space="0" w:color="F7941E" w:themeColor="accent5"/>
          <w:bottom w:val="single" w:sz="4" w:space="0" w:color="F7941E" w:themeColor="accent5"/>
          <w:right w:val="single" w:sz="4" w:space="0" w:color="F7941E" w:themeColor="accent5"/>
          <w:insideH w:val="nil"/>
        </w:tcBorders>
        <w:shd w:val="clear" w:color="auto" w:fill="F7941E" w:themeFill="accent5"/>
      </w:tcPr>
    </w:tblStylePr>
    <w:tblStylePr w:type="lastRow">
      <w:rPr>
        <w:b/>
        <w:bCs/>
      </w:rPr>
      <w:tblPr/>
      <w:tcPr>
        <w:tcBorders>
          <w:top w:val="double" w:sz="4" w:space="0" w:color="FABE7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5" w:themeFillTint="33"/>
      </w:tcPr>
    </w:tblStylePr>
    <w:tblStylePr w:type="band1Horz">
      <w:tblPr/>
      <w:tcPr>
        <w:shd w:val="clear" w:color="auto" w:fill="FDE9D1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69B7A" w:themeColor="accent6" w:themeTint="99"/>
        <w:left w:val="single" w:sz="4" w:space="0" w:color="F69B7A" w:themeColor="accent6" w:themeTint="99"/>
        <w:bottom w:val="single" w:sz="4" w:space="0" w:color="F69B7A" w:themeColor="accent6" w:themeTint="99"/>
        <w:right w:val="single" w:sz="4" w:space="0" w:color="F69B7A" w:themeColor="accent6" w:themeTint="99"/>
        <w:insideH w:val="single" w:sz="4" w:space="0" w:color="F69B7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5A22" w:themeColor="accent6"/>
          <w:left w:val="single" w:sz="4" w:space="0" w:color="F15A22" w:themeColor="accent6"/>
          <w:bottom w:val="single" w:sz="4" w:space="0" w:color="F15A22" w:themeColor="accent6"/>
          <w:right w:val="single" w:sz="4" w:space="0" w:color="F15A22" w:themeColor="accent6"/>
          <w:insideH w:val="nil"/>
        </w:tcBorders>
        <w:shd w:val="clear" w:color="auto" w:fill="F15A22" w:themeFill="accent6"/>
      </w:tcPr>
    </w:tblStylePr>
    <w:tblStylePr w:type="lastRow">
      <w:rPr>
        <w:b/>
        <w:bCs/>
      </w:rPr>
      <w:tblPr/>
      <w:tcPr>
        <w:tcBorders>
          <w:top w:val="double" w:sz="4" w:space="0" w:color="F69B7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D2" w:themeFill="accent6" w:themeFillTint="33"/>
      </w:tcPr>
    </w:tblStylePr>
    <w:tblStylePr w:type="band1Horz">
      <w:tblPr/>
      <w:tcPr>
        <w:shd w:val="clear" w:color="auto" w:fill="FCDDD2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C23AD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C23AD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92890" w:themeColor="accent1"/>
        <w:left w:val="single" w:sz="24" w:space="0" w:color="892890" w:themeColor="accent1"/>
        <w:bottom w:val="single" w:sz="24" w:space="0" w:color="892890" w:themeColor="accent1"/>
        <w:right w:val="single" w:sz="24" w:space="0" w:color="892890" w:themeColor="accent1"/>
      </w:tblBorders>
    </w:tblPr>
    <w:tcPr>
      <w:shd w:val="clear" w:color="auto" w:fill="89289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C23AD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4E4" w:themeColor="accent2"/>
        <w:left w:val="single" w:sz="24" w:space="0" w:color="00A4E4" w:themeColor="accent2"/>
        <w:bottom w:val="single" w:sz="24" w:space="0" w:color="00A4E4" w:themeColor="accent2"/>
        <w:right w:val="single" w:sz="24" w:space="0" w:color="00A4E4" w:themeColor="accent2"/>
      </w:tblBorders>
    </w:tblPr>
    <w:tcPr>
      <w:shd w:val="clear" w:color="auto" w:fill="00A4E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C23AD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48D" w:themeColor="accent3"/>
        <w:left w:val="single" w:sz="24" w:space="0" w:color="00B48D" w:themeColor="accent3"/>
        <w:bottom w:val="single" w:sz="24" w:space="0" w:color="00B48D" w:themeColor="accent3"/>
        <w:right w:val="single" w:sz="24" w:space="0" w:color="00B48D" w:themeColor="accent3"/>
      </w:tblBorders>
    </w:tblPr>
    <w:tcPr>
      <w:shd w:val="clear" w:color="auto" w:fill="00B48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C23AD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ADC1E" w:themeColor="accent4"/>
        <w:left w:val="single" w:sz="24" w:space="0" w:color="AADC1E" w:themeColor="accent4"/>
        <w:bottom w:val="single" w:sz="24" w:space="0" w:color="AADC1E" w:themeColor="accent4"/>
        <w:right w:val="single" w:sz="24" w:space="0" w:color="AADC1E" w:themeColor="accent4"/>
      </w:tblBorders>
    </w:tblPr>
    <w:tcPr>
      <w:shd w:val="clear" w:color="auto" w:fill="AADC1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C23AD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41E" w:themeColor="accent5"/>
        <w:left w:val="single" w:sz="24" w:space="0" w:color="F7941E" w:themeColor="accent5"/>
        <w:bottom w:val="single" w:sz="24" w:space="0" w:color="F7941E" w:themeColor="accent5"/>
        <w:right w:val="single" w:sz="24" w:space="0" w:color="F7941E" w:themeColor="accent5"/>
      </w:tblBorders>
    </w:tblPr>
    <w:tcPr>
      <w:shd w:val="clear" w:color="auto" w:fill="F7941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C23AD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15A22" w:themeColor="accent6"/>
        <w:left w:val="single" w:sz="24" w:space="0" w:color="F15A22" w:themeColor="accent6"/>
        <w:bottom w:val="single" w:sz="24" w:space="0" w:color="F15A22" w:themeColor="accent6"/>
        <w:right w:val="single" w:sz="24" w:space="0" w:color="F15A22" w:themeColor="accent6"/>
      </w:tblBorders>
    </w:tblPr>
    <w:tcPr>
      <w:shd w:val="clear" w:color="auto" w:fill="F15A2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C23AD8"/>
    <w:pPr>
      <w:spacing w:after="0" w:line="240" w:lineRule="auto"/>
    </w:pPr>
    <w:rPr>
      <w:color w:val="661E6B" w:themeColor="accent1" w:themeShade="BF"/>
    </w:rPr>
    <w:tblPr>
      <w:tblStyleRowBandSize w:val="1"/>
      <w:tblStyleColBandSize w:val="1"/>
      <w:tblBorders>
        <w:top w:val="single" w:sz="4" w:space="0" w:color="892890" w:themeColor="accent1"/>
        <w:bottom w:val="single" w:sz="4" w:space="0" w:color="89289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9289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928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BF0" w:themeFill="accent1" w:themeFillTint="33"/>
      </w:tcPr>
    </w:tblStylePr>
    <w:tblStylePr w:type="band1Horz">
      <w:tblPr/>
      <w:tcPr>
        <w:shd w:val="clear" w:color="auto" w:fill="EECBF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C23AD8"/>
    <w:pPr>
      <w:spacing w:after="0" w:line="240" w:lineRule="auto"/>
    </w:pPr>
    <w:rPr>
      <w:color w:val="007AAA" w:themeColor="accent2" w:themeShade="BF"/>
    </w:rPr>
    <w:tblPr>
      <w:tblStyleRowBandSize w:val="1"/>
      <w:tblStyleColBandSize w:val="1"/>
      <w:tblBorders>
        <w:top w:val="single" w:sz="4" w:space="0" w:color="00A4E4" w:themeColor="accent2"/>
        <w:bottom w:val="single" w:sz="4" w:space="0" w:color="00A4E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A4E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A4E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2" w:themeFillTint="33"/>
      </w:tcPr>
    </w:tblStylePr>
    <w:tblStylePr w:type="band1Horz">
      <w:tblPr/>
      <w:tcPr>
        <w:shd w:val="clear" w:color="auto" w:fill="C6EF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C23AD8"/>
    <w:pPr>
      <w:spacing w:after="0" w:line="240" w:lineRule="auto"/>
    </w:pPr>
    <w:rPr>
      <w:color w:val="008669" w:themeColor="accent3" w:themeShade="BF"/>
    </w:rPr>
    <w:tblPr>
      <w:tblStyleRowBandSize w:val="1"/>
      <w:tblStyleColBandSize w:val="1"/>
      <w:tblBorders>
        <w:top w:val="single" w:sz="4" w:space="0" w:color="00B48D" w:themeColor="accent3"/>
        <w:bottom w:val="single" w:sz="4" w:space="0" w:color="00B48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48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48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FF0" w:themeFill="accent3" w:themeFillTint="33"/>
      </w:tcPr>
    </w:tblStylePr>
    <w:tblStylePr w:type="band1Horz">
      <w:tblPr/>
      <w:tcPr>
        <w:shd w:val="clear" w:color="auto" w:fill="BDFFF0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C23AD8"/>
    <w:pPr>
      <w:spacing w:after="0" w:line="240" w:lineRule="auto"/>
    </w:pPr>
    <w:rPr>
      <w:color w:val="7EA416" w:themeColor="accent4" w:themeShade="BF"/>
    </w:rPr>
    <w:tblPr>
      <w:tblStyleRowBandSize w:val="1"/>
      <w:tblStyleColBandSize w:val="1"/>
      <w:tblBorders>
        <w:top w:val="single" w:sz="4" w:space="0" w:color="AADC1E" w:themeColor="accent4"/>
        <w:bottom w:val="single" w:sz="4" w:space="0" w:color="AADC1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ADC1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ADC1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D1" w:themeFill="accent4" w:themeFillTint="33"/>
      </w:tcPr>
    </w:tblStylePr>
    <w:tblStylePr w:type="band1Horz">
      <w:tblPr/>
      <w:tcPr>
        <w:shd w:val="clear" w:color="auto" w:fill="EEF8D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C23AD8"/>
    <w:pPr>
      <w:spacing w:after="0" w:line="240" w:lineRule="auto"/>
    </w:pPr>
    <w:rPr>
      <w:color w:val="C86F07" w:themeColor="accent5" w:themeShade="BF"/>
    </w:rPr>
    <w:tblPr>
      <w:tblStyleRowBandSize w:val="1"/>
      <w:tblStyleColBandSize w:val="1"/>
      <w:tblBorders>
        <w:top w:val="single" w:sz="4" w:space="0" w:color="F7941E" w:themeColor="accent5"/>
        <w:bottom w:val="single" w:sz="4" w:space="0" w:color="F7941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41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41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5" w:themeFillTint="33"/>
      </w:tcPr>
    </w:tblStylePr>
    <w:tblStylePr w:type="band1Horz">
      <w:tblPr/>
      <w:tcPr>
        <w:shd w:val="clear" w:color="auto" w:fill="FDE9D1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C23AD8"/>
    <w:pPr>
      <w:spacing w:after="0" w:line="240" w:lineRule="auto"/>
    </w:pPr>
    <w:rPr>
      <w:color w:val="C13C0C" w:themeColor="accent6" w:themeShade="BF"/>
    </w:rPr>
    <w:tblPr>
      <w:tblStyleRowBandSize w:val="1"/>
      <w:tblStyleColBandSize w:val="1"/>
      <w:tblBorders>
        <w:top w:val="single" w:sz="4" w:space="0" w:color="F15A22" w:themeColor="accent6"/>
        <w:bottom w:val="single" w:sz="4" w:space="0" w:color="F15A2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15A2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15A2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D2" w:themeFill="accent6" w:themeFillTint="33"/>
      </w:tcPr>
    </w:tblStylePr>
    <w:tblStylePr w:type="band1Horz">
      <w:tblPr/>
      <w:tcPr>
        <w:shd w:val="clear" w:color="auto" w:fill="FCDDD2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C23AD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C23AD8"/>
    <w:pPr>
      <w:spacing w:after="0" w:line="240" w:lineRule="auto"/>
    </w:pPr>
    <w:rPr>
      <w:color w:val="661E6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9289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9289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9289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9289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ECBF0" w:themeFill="accent1" w:themeFillTint="33"/>
      </w:tcPr>
    </w:tblStylePr>
    <w:tblStylePr w:type="band1Horz">
      <w:tblPr/>
      <w:tcPr>
        <w:shd w:val="clear" w:color="auto" w:fill="EECB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C23AD8"/>
    <w:pPr>
      <w:spacing w:after="0" w:line="240" w:lineRule="auto"/>
    </w:pPr>
    <w:rPr>
      <w:color w:val="007A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4E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4E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4E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4E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6EFFF" w:themeFill="accent2" w:themeFillTint="33"/>
      </w:tcPr>
    </w:tblStylePr>
    <w:tblStylePr w:type="band1Horz">
      <w:tblPr/>
      <w:tcPr>
        <w:shd w:val="clear" w:color="auto" w:fill="C6EF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C23AD8"/>
    <w:pPr>
      <w:spacing w:after="0" w:line="240" w:lineRule="auto"/>
    </w:pPr>
    <w:rPr>
      <w:color w:val="00866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48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48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48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48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DFFF0" w:themeFill="accent3" w:themeFillTint="33"/>
      </w:tcPr>
    </w:tblStylePr>
    <w:tblStylePr w:type="band1Horz">
      <w:tblPr/>
      <w:tcPr>
        <w:shd w:val="clear" w:color="auto" w:fill="BDFFF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C23AD8"/>
    <w:pPr>
      <w:spacing w:after="0" w:line="240" w:lineRule="auto"/>
    </w:pPr>
    <w:rPr>
      <w:color w:val="7EA41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ADC1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ADC1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ADC1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ADC1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EF8D1" w:themeFill="accent4" w:themeFillTint="33"/>
      </w:tcPr>
    </w:tblStylePr>
    <w:tblStylePr w:type="band1Horz">
      <w:tblPr/>
      <w:tcPr>
        <w:shd w:val="clear" w:color="auto" w:fill="EEF8D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C23AD8"/>
    <w:pPr>
      <w:spacing w:after="0" w:line="240" w:lineRule="auto"/>
    </w:pPr>
    <w:rPr>
      <w:color w:val="C86F0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41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41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41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41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9D1" w:themeFill="accent5" w:themeFillTint="33"/>
      </w:tcPr>
    </w:tblStylePr>
    <w:tblStylePr w:type="band1Horz">
      <w:tblPr/>
      <w:tcPr>
        <w:shd w:val="clear" w:color="auto" w:fill="FDE9D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C23AD8"/>
    <w:pPr>
      <w:spacing w:after="0" w:line="240" w:lineRule="auto"/>
    </w:pPr>
    <w:rPr>
      <w:color w:val="C13C0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15A2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15A2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15A2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15A2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CDDD2" w:themeFill="accent6" w:themeFillTint="33"/>
      </w:tcPr>
    </w:tblStylePr>
    <w:tblStylePr w:type="band1Horz">
      <w:tblPr/>
      <w:tcPr>
        <w:shd w:val="clear" w:color="auto" w:fill="FCDDD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C03FC9" w:themeColor="accent1" w:themeTint="BF"/>
        <w:left w:val="single" w:sz="8" w:space="0" w:color="C03FC9" w:themeColor="accent1" w:themeTint="BF"/>
        <w:bottom w:val="single" w:sz="8" w:space="0" w:color="C03FC9" w:themeColor="accent1" w:themeTint="BF"/>
        <w:right w:val="single" w:sz="8" w:space="0" w:color="C03FC9" w:themeColor="accent1" w:themeTint="BF"/>
        <w:insideH w:val="single" w:sz="8" w:space="0" w:color="C03FC9" w:themeColor="accent1" w:themeTint="BF"/>
        <w:insideV w:val="single" w:sz="8" w:space="0" w:color="C03FC9" w:themeColor="accent1" w:themeTint="BF"/>
      </w:tblBorders>
    </w:tblPr>
    <w:tcPr>
      <w:shd w:val="clear" w:color="auto" w:fill="EABFE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3FC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7FDB" w:themeFill="accent1" w:themeFillTint="7F"/>
      </w:tcPr>
    </w:tblStylePr>
    <w:tblStylePr w:type="band1Horz">
      <w:tblPr/>
      <w:tcPr>
        <w:shd w:val="clear" w:color="auto" w:fill="D57FD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2BC3FF" w:themeColor="accent2" w:themeTint="BF"/>
        <w:left w:val="single" w:sz="8" w:space="0" w:color="2BC3FF" w:themeColor="accent2" w:themeTint="BF"/>
        <w:bottom w:val="single" w:sz="8" w:space="0" w:color="2BC3FF" w:themeColor="accent2" w:themeTint="BF"/>
        <w:right w:val="single" w:sz="8" w:space="0" w:color="2BC3FF" w:themeColor="accent2" w:themeTint="BF"/>
        <w:insideH w:val="single" w:sz="8" w:space="0" w:color="2BC3FF" w:themeColor="accent2" w:themeTint="BF"/>
        <w:insideV w:val="single" w:sz="8" w:space="0" w:color="2BC3FF" w:themeColor="accent2" w:themeTint="BF"/>
      </w:tblBorders>
    </w:tblPr>
    <w:tcPr>
      <w:shd w:val="clear" w:color="auto" w:fill="B9EB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C3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2D7FF" w:themeFill="accent2" w:themeFillTint="7F"/>
      </w:tcPr>
    </w:tblStylePr>
    <w:tblStylePr w:type="band1Horz">
      <w:tblPr/>
      <w:tcPr>
        <w:shd w:val="clear" w:color="auto" w:fill="72D7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7FFC8" w:themeColor="accent3" w:themeTint="BF"/>
        <w:left w:val="single" w:sz="8" w:space="0" w:color="07FFC8" w:themeColor="accent3" w:themeTint="BF"/>
        <w:bottom w:val="single" w:sz="8" w:space="0" w:color="07FFC8" w:themeColor="accent3" w:themeTint="BF"/>
        <w:right w:val="single" w:sz="8" w:space="0" w:color="07FFC8" w:themeColor="accent3" w:themeTint="BF"/>
        <w:insideH w:val="single" w:sz="8" w:space="0" w:color="07FFC8" w:themeColor="accent3" w:themeTint="BF"/>
        <w:insideV w:val="single" w:sz="8" w:space="0" w:color="07FFC8" w:themeColor="accent3" w:themeTint="BF"/>
      </w:tblBorders>
    </w:tblPr>
    <w:tcPr>
      <w:shd w:val="clear" w:color="auto" w:fill="ADFFE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7FFC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FFDA" w:themeFill="accent3" w:themeFillTint="7F"/>
      </w:tcPr>
    </w:tblStylePr>
    <w:tblStylePr w:type="band1Horz">
      <w:tblPr/>
      <w:tcPr>
        <w:shd w:val="clear" w:color="auto" w:fill="5AFFD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C0E753" w:themeColor="accent4" w:themeTint="BF"/>
        <w:left w:val="single" w:sz="8" w:space="0" w:color="C0E753" w:themeColor="accent4" w:themeTint="BF"/>
        <w:bottom w:val="single" w:sz="8" w:space="0" w:color="C0E753" w:themeColor="accent4" w:themeTint="BF"/>
        <w:right w:val="single" w:sz="8" w:space="0" w:color="C0E753" w:themeColor="accent4" w:themeTint="BF"/>
        <w:insideH w:val="single" w:sz="8" w:space="0" w:color="C0E753" w:themeColor="accent4" w:themeTint="BF"/>
        <w:insideV w:val="single" w:sz="8" w:space="0" w:color="C0E753" w:themeColor="accent4" w:themeTint="BF"/>
      </w:tblBorders>
    </w:tblPr>
    <w:tcPr>
      <w:shd w:val="clear" w:color="auto" w:fill="EAF7C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E75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F8C" w:themeFill="accent4" w:themeFillTint="7F"/>
      </w:tcPr>
    </w:tblStylePr>
    <w:tblStylePr w:type="band1Horz">
      <w:tblPr/>
      <w:tcPr>
        <w:shd w:val="clear" w:color="auto" w:fill="D5EF8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9AE56" w:themeColor="accent5" w:themeTint="BF"/>
        <w:left w:val="single" w:sz="8" w:space="0" w:color="F9AE56" w:themeColor="accent5" w:themeTint="BF"/>
        <w:bottom w:val="single" w:sz="8" w:space="0" w:color="F9AE56" w:themeColor="accent5" w:themeTint="BF"/>
        <w:right w:val="single" w:sz="8" w:space="0" w:color="F9AE56" w:themeColor="accent5" w:themeTint="BF"/>
        <w:insideH w:val="single" w:sz="8" w:space="0" w:color="F9AE56" w:themeColor="accent5" w:themeTint="BF"/>
        <w:insideV w:val="single" w:sz="8" w:space="0" w:color="F9AE56" w:themeColor="accent5" w:themeTint="BF"/>
      </w:tblBorders>
    </w:tblPr>
    <w:tcPr>
      <w:shd w:val="clear" w:color="auto" w:fill="FDE4C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AE5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98E" w:themeFill="accent5" w:themeFillTint="7F"/>
      </w:tcPr>
    </w:tblStylePr>
    <w:tblStylePr w:type="band1Horz">
      <w:tblPr/>
      <w:tcPr>
        <w:shd w:val="clear" w:color="auto" w:fill="FBC98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48259" w:themeColor="accent6" w:themeTint="BF"/>
        <w:left w:val="single" w:sz="8" w:space="0" w:color="F48259" w:themeColor="accent6" w:themeTint="BF"/>
        <w:bottom w:val="single" w:sz="8" w:space="0" w:color="F48259" w:themeColor="accent6" w:themeTint="BF"/>
        <w:right w:val="single" w:sz="8" w:space="0" w:color="F48259" w:themeColor="accent6" w:themeTint="BF"/>
        <w:insideH w:val="single" w:sz="8" w:space="0" w:color="F48259" w:themeColor="accent6" w:themeTint="BF"/>
        <w:insideV w:val="single" w:sz="8" w:space="0" w:color="F48259" w:themeColor="accent6" w:themeTint="BF"/>
      </w:tblBorders>
    </w:tblPr>
    <w:tcPr>
      <w:shd w:val="clear" w:color="auto" w:fill="FBD5C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825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C90" w:themeFill="accent6" w:themeFillTint="7F"/>
      </w:tcPr>
    </w:tblStylePr>
    <w:tblStylePr w:type="band1Horz">
      <w:tblPr/>
      <w:tcPr>
        <w:shd w:val="clear" w:color="auto" w:fill="F8AC9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C23AD8"/>
    <w:pPr>
      <w:spacing w:before="0"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C23AD8"/>
    <w:pPr>
      <w:spacing w:before="0"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92890" w:themeColor="accent1"/>
        <w:left w:val="single" w:sz="8" w:space="0" w:color="892890" w:themeColor="accent1"/>
        <w:bottom w:val="single" w:sz="8" w:space="0" w:color="892890" w:themeColor="accent1"/>
        <w:right w:val="single" w:sz="8" w:space="0" w:color="892890" w:themeColor="accent1"/>
        <w:insideH w:val="single" w:sz="8" w:space="0" w:color="892890" w:themeColor="accent1"/>
        <w:insideV w:val="single" w:sz="8" w:space="0" w:color="892890" w:themeColor="accent1"/>
      </w:tblBorders>
    </w:tblPr>
    <w:tcPr>
      <w:shd w:val="clear" w:color="auto" w:fill="EABF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E5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CBF0" w:themeFill="accent1" w:themeFillTint="33"/>
      </w:tcPr>
    </w:tblStylePr>
    <w:tblStylePr w:type="band1Vert">
      <w:tblPr/>
      <w:tcPr>
        <w:shd w:val="clear" w:color="auto" w:fill="D57FDB" w:themeFill="accent1" w:themeFillTint="7F"/>
      </w:tcPr>
    </w:tblStylePr>
    <w:tblStylePr w:type="band1Horz">
      <w:tblPr/>
      <w:tcPr>
        <w:tcBorders>
          <w:insideH w:val="single" w:sz="6" w:space="0" w:color="892890" w:themeColor="accent1"/>
          <w:insideV w:val="single" w:sz="6" w:space="0" w:color="892890" w:themeColor="accent1"/>
        </w:tcBorders>
        <w:shd w:val="clear" w:color="auto" w:fill="D57FD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C23AD8"/>
    <w:pPr>
      <w:spacing w:before="0"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A4E4" w:themeColor="accent2"/>
        <w:left w:val="single" w:sz="8" w:space="0" w:color="00A4E4" w:themeColor="accent2"/>
        <w:bottom w:val="single" w:sz="8" w:space="0" w:color="00A4E4" w:themeColor="accent2"/>
        <w:right w:val="single" w:sz="8" w:space="0" w:color="00A4E4" w:themeColor="accent2"/>
        <w:insideH w:val="single" w:sz="8" w:space="0" w:color="00A4E4" w:themeColor="accent2"/>
        <w:insideV w:val="single" w:sz="8" w:space="0" w:color="00A4E4" w:themeColor="accent2"/>
      </w:tblBorders>
    </w:tblPr>
    <w:tcPr>
      <w:shd w:val="clear" w:color="auto" w:fill="B9EB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3F7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FFF" w:themeFill="accent2" w:themeFillTint="33"/>
      </w:tcPr>
    </w:tblStylePr>
    <w:tblStylePr w:type="band1Vert">
      <w:tblPr/>
      <w:tcPr>
        <w:shd w:val="clear" w:color="auto" w:fill="72D7FF" w:themeFill="accent2" w:themeFillTint="7F"/>
      </w:tcPr>
    </w:tblStylePr>
    <w:tblStylePr w:type="band1Horz">
      <w:tblPr/>
      <w:tcPr>
        <w:tcBorders>
          <w:insideH w:val="single" w:sz="6" w:space="0" w:color="00A4E4" w:themeColor="accent2"/>
          <w:insideV w:val="single" w:sz="6" w:space="0" w:color="00A4E4" w:themeColor="accent2"/>
        </w:tcBorders>
        <w:shd w:val="clear" w:color="auto" w:fill="72D7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C23AD8"/>
    <w:pPr>
      <w:spacing w:before="0"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B48D" w:themeColor="accent3"/>
        <w:left w:val="single" w:sz="8" w:space="0" w:color="00B48D" w:themeColor="accent3"/>
        <w:bottom w:val="single" w:sz="8" w:space="0" w:color="00B48D" w:themeColor="accent3"/>
        <w:right w:val="single" w:sz="8" w:space="0" w:color="00B48D" w:themeColor="accent3"/>
        <w:insideH w:val="single" w:sz="8" w:space="0" w:color="00B48D" w:themeColor="accent3"/>
        <w:insideV w:val="single" w:sz="8" w:space="0" w:color="00B48D" w:themeColor="accent3"/>
      </w:tblBorders>
    </w:tblPr>
    <w:tcPr>
      <w:shd w:val="clear" w:color="auto" w:fill="ADFFE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FF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FFF0" w:themeFill="accent3" w:themeFillTint="33"/>
      </w:tcPr>
    </w:tblStylePr>
    <w:tblStylePr w:type="band1Vert">
      <w:tblPr/>
      <w:tcPr>
        <w:shd w:val="clear" w:color="auto" w:fill="5AFFDA" w:themeFill="accent3" w:themeFillTint="7F"/>
      </w:tcPr>
    </w:tblStylePr>
    <w:tblStylePr w:type="band1Horz">
      <w:tblPr/>
      <w:tcPr>
        <w:tcBorders>
          <w:insideH w:val="single" w:sz="6" w:space="0" w:color="00B48D" w:themeColor="accent3"/>
          <w:insideV w:val="single" w:sz="6" w:space="0" w:color="00B48D" w:themeColor="accent3"/>
        </w:tcBorders>
        <w:shd w:val="clear" w:color="auto" w:fill="5AFFD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C23AD8"/>
    <w:pPr>
      <w:spacing w:before="0"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ADC1E" w:themeColor="accent4"/>
        <w:left w:val="single" w:sz="8" w:space="0" w:color="AADC1E" w:themeColor="accent4"/>
        <w:bottom w:val="single" w:sz="8" w:space="0" w:color="AADC1E" w:themeColor="accent4"/>
        <w:right w:val="single" w:sz="8" w:space="0" w:color="AADC1E" w:themeColor="accent4"/>
        <w:insideH w:val="single" w:sz="8" w:space="0" w:color="AADC1E" w:themeColor="accent4"/>
        <w:insideV w:val="single" w:sz="8" w:space="0" w:color="AADC1E" w:themeColor="accent4"/>
      </w:tblBorders>
    </w:tblPr>
    <w:tcPr>
      <w:shd w:val="clear" w:color="auto" w:fill="EAF7C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6FCE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8D1" w:themeFill="accent4" w:themeFillTint="33"/>
      </w:tcPr>
    </w:tblStylePr>
    <w:tblStylePr w:type="band1Vert">
      <w:tblPr/>
      <w:tcPr>
        <w:shd w:val="clear" w:color="auto" w:fill="D5EF8C" w:themeFill="accent4" w:themeFillTint="7F"/>
      </w:tcPr>
    </w:tblStylePr>
    <w:tblStylePr w:type="band1Horz">
      <w:tblPr/>
      <w:tcPr>
        <w:tcBorders>
          <w:insideH w:val="single" w:sz="6" w:space="0" w:color="AADC1E" w:themeColor="accent4"/>
          <w:insideV w:val="single" w:sz="6" w:space="0" w:color="AADC1E" w:themeColor="accent4"/>
        </w:tcBorders>
        <w:shd w:val="clear" w:color="auto" w:fill="D5EF8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C23AD8"/>
    <w:pPr>
      <w:spacing w:before="0"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41E" w:themeColor="accent5"/>
        <w:left w:val="single" w:sz="8" w:space="0" w:color="F7941E" w:themeColor="accent5"/>
        <w:bottom w:val="single" w:sz="8" w:space="0" w:color="F7941E" w:themeColor="accent5"/>
        <w:right w:val="single" w:sz="8" w:space="0" w:color="F7941E" w:themeColor="accent5"/>
        <w:insideH w:val="single" w:sz="8" w:space="0" w:color="F7941E" w:themeColor="accent5"/>
        <w:insideV w:val="single" w:sz="8" w:space="0" w:color="F7941E" w:themeColor="accent5"/>
      </w:tblBorders>
    </w:tblPr>
    <w:tcPr>
      <w:shd w:val="clear" w:color="auto" w:fill="FDE4C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1" w:themeFill="accent5" w:themeFillTint="33"/>
      </w:tcPr>
    </w:tblStylePr>
    <w:tblStylePr w:type="band1Vert">
      <w:tblPr/>
      <w:tcPr>
        <w:shd w:val="clear" w:color="auto" w:fill="FBC98E" w:themeFill="accent5" w:themeFillTint="7F"/>
      </w:tcPr>
    </w:tblStylePr>
    <w:tblStylePr w:type="band1Horz">
      <w:tblPr/>
      <w:tcPr>
        <w:tcBorders>
          <w:insideH w:val="single" w:sz="6" w:space="0" w:color="F7941E" w:themeColor="accent5"/>
          <w:insideV w:val="single" w:sz="6" w:space="0" w:color="F7941E" w:themeColor="accent5"/>
        </w:tcBorders>
        <w:shd w:val="clear" w:color="auto" w:fill="FBC98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C23AD8"/>
    <w:pPr>
      <w:spacing w:before="0"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15A22" w:themeColor="accent6"/>
        <w:left w:val="single" w:sz="8" w:space="0" w:color="F15A22" w:themeColor="accent6"/>
        <w:bottom w:val="single" w:sz="8" w:space="0" w:color="F15A22" w:themeColor="accent6"/>
        <w:right w:val="single" w:sz="8" w:space="0" w:color="F15A22" w:themeColor="accent6"/>
        <w:insideH w:val="single" w:sz="8" w:space="0" w:color="F15A22" w:themeColor="accent6"/>
        <w:insideV w:val="single" w:sz="8" w:space="0" w:color="F15A22" w:themeColor="accent6"/>
      </w:tblBorders>
    </w:tblPr>
    <w:tcPr>
      <w:shd w:val="clear" w:color="auto" w:fill="FBD5C8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DEE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DD2" w:themeFill="accent6" w:themeFillTint="33"/>
      </w:tcPr>
    </w:tblStylePr>
    <w:tblStylePr w:type="band1Vert">
      <w:tblPr/>
      <w:tcPr>
        <w:shd w:val="clear" w:color="auto" w:fill="F8AC90" w:themeFill="accent6" w:themeFillTint="7F"/>
      </w:tcPr>
    </w:tblStylePr>
    <w:tblStylePr w:type="band1Horz">
      <w:tblPr/>
      <w:tcPr>
        <w:tcBorders>
          <w:insideH w:val="single" w:sz="6" w:space="0" w:color="F15A22" w:themeColor="accent6"/>
          <w:insideV w:val="single" w:sz="6" w:space="0" w:color="F15A22" w:themeColor="accent6"/>
        </w:tcBorders>
        <w:shd w:val="clear" w:color="auto" w:fill="F8AC9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BFE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289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289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9289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9289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7FD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7FD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9EB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4E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4E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4E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4E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2D7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2D7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FFE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48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48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48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48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AFFD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AFFD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F7C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ADC1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ADC1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ADC1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ADC1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EF8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EF8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C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41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41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41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41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98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98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D5C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5A2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5A2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15A2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15A2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AC9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AC9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336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892890" w:themeColor="accent1"/>
        <w:bottom w:val="single" w:sz="8" w:space="0" w:color="89289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92890" w:themeColor="accent1"/>
        </w:tcBorders>
      </w:tcPr>
    </w:tblStylePr>
    <w:tblStylePr w:type="lastRow">
      <w:rPr>
        <w:b/>
        <w:bCs/>
        <w:color w:val="003366" w:themeColor="text2"/>
      </w:rPr>
      <w:tblPr/>
      <w:tcPr>
        <w:tcBorders>
          <w:top w:val="single" w:sz="8" w:space="0" w:color="892890" w:themeColor="accent1"/>
          <w:bottom w:val="single" w:sz="8" w:space="0" w:color="8928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92890" w:themeColor="accent1"/>
          <w:bottom w:val="single" w:sz="8" w:space="0" w:color="892890" w:themeColor="accent1"/>
        </w:tcBorders>
      </w:tcPr>
    </w:tblStylePr>
    <w:tblStylePr w:type="band1Vert">
      <w:tblPr/>
      <w:tcPr>
        <w:shd w:val="clear" w:color="auto" w:fill="EABFED" w:themeFill="accent1" w:themeFillTint="3F"/>
      </w:tcPr>
    </w:tblStylePr>
    <w:tblStylePr w:type="band1Horz">
      <w:tblPr/>
      <w:tcPr>
        <w:shd w:val="clear" w:color="auto" w:fill="EABFE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A4E4" w:themeColor="accent2"/>
        <w:bottom w:val="single" w:sz="8" w:space="0" w:color="00A4E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4E4" w:themeColor="accent2"/>
        </w:tcBorders>
      </w:tcPr>
    </w:tblStylePr>
    <w:tblStylePr w:type="lastRow">
      <w:rPr>
        <w:b/>
        <w:bCs/>
        <w:color w:val="003366" w:themeColor="text2"/>
      </w:rPr>
      <w:tblPr/>
      <w:tcPr>
        <w:tcBorders>
          <w:top w:val="single" w:sz="8" w:space="0" w:color="00A4E4" w:themeColor="accent2"/>
          <w:bottom w:val="single" w:sz="8" w:space="0" w:color="00A4E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4E4" w:themeColor="accent2"/>
          <w:bottom w:val="single" w:sz="8" w:space="0" w:color="00A4E4" w:themeColor="accent2"/>
        </w:tcBorders>
      </w:tcPr>
    </w:tblStylePr>
    <w:tblStylePr w:type="band1Vert">
      <w:tblPr/>
      <w:tcPr>
        <w:shd w:val="clear" w:color="auto" w:fill="B9EBFF" w:themeFill="accent2" w:themeFillTint="3F"/>
      </w:tcPr>
    </w:tblStylePr>
    <w:tblStylePr w:type="band1Horz">
      <w:tblPr/>
      <w:tcPr>
        <w:shd w:val="clear" w:color="auto" w:fill="B9EB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B48D" w:themeColor="accent3"/>
        <w:bottom w:val="single" w:sz="8" w:space="0" w:color="00B48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48D" w:themeColor="accent3"/>
        </w:tcBorders>
      </w:tcPr>
    </w:tblStylePr>
    <w:tblStylePr w:type="lastRow">
      <w:rPr>
        <w:b/>
        <w:bCs/>
        <w:color w:val="003366" w:themeColor="text2"/>
      </w:rPr>
      <w:tblPr/>
      <w:tcPr>
        <w:tcBorders>
          <w:top w:val="single" w:sz="8" w:space="0" w:color="00B48D" w:themeColor="accent3"/>
          <w:bottom w:val="single" w:sz="8" w:space="0" w:color="00B48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48D" w:themeColor="accent3"/>
          <w:bottom w:val="single" w:sz="8" w:space="0" w:color="00B48D" w:themeColor="accent3"/>
        </w:tcBorders>
      </w:tcPr>
    </w:tblStylePr>
    <w:tblStylePr w:type="band1Vert">
      <w:tblPr/>
      <w:tcPr>
        <w:shd w:val="clear" w:color="auto" w:fill="ADFFED" w:themeFill="accent3" w:themeFillTint="3F"/>
      </w:tcPr>
    </w:tblStylePr>
    <w:tblStylePr w:type="band1Horz">
      <w:tblPr/>
      <w:tcPr>
        <w:shd w:val="clear" w:color="auto" w:fill="ADFFED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ADC1E" w:themeColor="accent4"/>
        <w:bottom w:val="single" w:sz="8" w:space="0" w:color="AADC1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ADC1E" w:themeColor="accent4"/>
        </w:tcBorders>
      </w:tcPr>
    </w:tblStylePr>
    <w:tblStylePr w:type="lastRow">
      <w:rPr>
        <w:b/>
        <w:bCs/>
        <w:color w:val="003366" w:themeColor="text2"/>
      </w:rPr>
      <w:tblPr/>
      <w:tcPr>
        <w:tcBorders>
          <w:top w:val="single" w:sz="8" w:space="0" w:color="AADC1E" w:themeColor="accent4"/>
          <w:bottom w:val="single" w:sz="8" w:space="0" w:color="AADC1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ADC1E" w:themeColor="accent4"/>
          <w:bottom w:val="single" w:sz="8" w:space="0" w:color="AADC1E" w:themeColor="accent4"/>
        </w:tcBorders>
      </w:tcPr>
    </w:tblStylePr>
    <w:tblStylePr w:type="band1Vert">
      <w:tblPr/>
      <w:tcPr>
        <w:shd w:val="clear" w:color="auto" w:fill="EAF7C6" w:themeFill="accent4" w:themeFillTint="3F"/>
      </w:tcPr>
    </w:tblStylePr>
    <w:tblStylePr w:type="band1Horz">
      <w:tblPr/>
      <w:tcPr>
        <w:shd w:val="clear" w:color="auto" w:fill="EAF7C6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7941E" w:themeColor="accent5"/>
        <w:bottom w:val="single" w:sz="8" w:space="0" w:color="F7941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41E" w:themeColor="accent5"/>
        </w:tcBorders>
      </w:tcPr>
    </w:tblStylePr>
    <w:tblStylePr w:type="lastRow">
      <w:rPr>
        <w:b/>
        <w:bCs/>
        <w:color w:val="003366" w:themeColor="text2"/>
      </w:rPr>
      <w:tblPr/>
      <w:tcPr>
        <w:tcBorders>
          <w:top w:val="single" w:sz="8" w:space="0" w:color="F7941E" w:themeColor="accent5"/>
          <w:bottom w:val="single" w:sz="8" w:space="0" w:color="F7941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41E" w:themeColor="accent5"/>
          <w:bottom w:val="single" w:sz="8" w:space="0" w:color="F7941E" w:themeColor="accent5"/>
        </w:tcBorders>
      </w:tcPr>
    </w:tblStylePr>
    <w:tblStylePr w:type="band1Vert">
      <w:tblPr/>
      <w:tcPr>
        <w:shd w:val="clear" w:color="auto" w:fill="FDE4C7" w:themeFill="accent5" w:themeFillTint="3F"/>
      </w:tcPr>
    </w:tblStylePr>
    <w:tblStylePr w:type="band1Horz">
      <w:tblPr/>
      <w:tcPr>
        <w:shd w:val="clear" w:color="auto" w:fill="FDE4C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15A22" w:themeColor="accent6"/>
        <w:bottom w:val="single" w:sz="8" w:space="0" w:color="F15A2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15A22" w:themeColor="accent6"/>
        </w:tcBorders>
      </w:tcPr>
    </w:tblStylePr>
    <w:tblStylePr w:type="lastRow">
      <w:rPr>
        <w:b/>
        <w:bCs/>
        <w:color w:val="003366" w:themeColor="text2"/>
      </w:rPr>
      <w:tblPr/>
      <w:tcPr>
        <w:tcBorders>
          <w:top w:val="single" w:sz="8" w:space="0" w:color="F15A22" w:themeColor="accent6"/>
          <w:bottom w:val="single" w:sz="8" w:space="0" w:color="F15A2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15A22" w:themeColor="accent6"/>
          <w:bottom w:val="single" w:sz="8" w:space="0" w:color="F15A22" w:themeColor="accent6"/>
        </w:tcBorders>
      </w:tcPr>
    </w:tblStylePr>
    <w:tblStylePr w:type="band1Vert">
      <w:tblPr/>
      <w:tcPr>
        <w:shd w:val="clear" w:color="auto" w:fill="FBD5C8" w:themeFill="accent6" w:themeFillTint="3F"/>
      </w:tcPr>
    </w:tblStylePr>
    <w:tblStylePr w:type="band1Horz">
      <w:tblPr/>
      <w:tcPr>
        <w:shd w:val="clear" w:color="auto" w:fill="FBD5C8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C23AD8"/>
    <w:pPr>
      <w:spacing w:before="0"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C23AD8"/>
    <w:pPr>
      <w:spacing w:before="0"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92890" w:themeColor="accent1"/>
        <w:left w:val="single" w:sz="8" w:space="0" w:color="892890" w:themeColor="accent1"/>
        <w:bottom w:val="single" w:sz="8" w:space="0" w:color="892890" w:themeColor="accent1"/>
        <w:right w:val="single" w:sz="8" w:space="0" w:color="89289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9289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92890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9289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9289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BF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BF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C23AD8"/>
    <w:pPr>
      <w:spacing w:before="0"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A4E4" w:themeColor="accent2"/>
        <w:left w:val="single" w:sz="8" w:space="0" w:color="00A4E4" w:themeColor="accent2"/>
        <w:bottom w:val="single" w:sz="8" w:space="0" w:color="00A4E4" w:themeColor="accent2"/>
        <w:right w:val="single" w:sz="8" w:space="0" w:color="00A4E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4E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4E4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4E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4E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B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9EB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C23AD8"/>
    <w:pPr>
      <w:spacing w:before="0"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B48D" w:themeColor="accent3"/>
        <w:left w:val="single" w:sz="8" w:space="0" w:color="00B48D" w:themeColor="accent3"/>
        <w:bottom w:val="single" w:sz="8" w:space="0" w:color="00B48D" w:themeColor="accent3"/>
        <w:right w:val="single" w:sz="8" w:space="0" w:color="00B48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48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B48D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48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48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FFE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FFE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C23AD8"/>
    <w:pPr>
      <w:spacing w:before="0"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ADC1E" w:themeColor="accent4"/>
        <w:left w:val="single" w:sz="8" w:space="0" w:color="AADC1E" w:themeColor="accent4"/>
        <w:bottom w:val="single" w:sz="8" w:space="0" w:color="AADC1E" w:themeColor="accent4"/>
        <w:right w:val="single" w:sz="8" w:space="0" w:color="AADC1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ADC1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ADC1E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ADC1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ADC1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F7C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F7C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C23AD8"/>
    <w:pPr>
      <w:spacing w:before="0"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41E" w:themeColor="accent5"/>
        <w:left w:val="single" w:sz="8" w:space="0" w:color="F7941E" w:themeColor="accent5"/>
        <w:bottom w:val="single" w:sz="8" w:space="0" w:color="F7941E" w:themeColor="accent5"/>
        <w:right w:val="single" w:sz="8" w:space="0" w:color="F7941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41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41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41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41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C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C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C23AD8"/>
    <w:pPr>
      <w:spacing w:before="0"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15A22" w:themeColor="accent6"/>
        <w:left w:val="single" w:sz="8" w:space="0" w:color="F15A22" w:themeColor="accent6"/>
        <w:bottom w:val="single" w:sz="8" w:space="0" w:color="F15A22" w:themeColor="accent6"/>
        <w:right w:val="single" w:sz="8" w:space="0" w:color="F15A2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15A2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15A22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15A2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15A2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5C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D5C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C03FC9" w:themeColor="accent1" w:themeTint="BF"/>
        <w:left w:val="single" w:sz="8" w:space="0" w:color="C03FC9" w:themeColor="accent1" w:themeTint="BF"/>
        <w:bottom w:val="single" w:sz="8" w:space="0" w:color="C03FC9" w:themeColor="accent1" w:themeTint="BF"/>
        <w:right w:val="single" w:sz="8" w:space="0" w:color="C03FC9" w:themeColor="accent1" w:themeTint="BF"/>
        <w:insideH w:val="single" w:sz="8" w:space="0" w:color="C03FC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3FC9" w:themeColor="accent1" w:themeTint="BF"/>
          <w:left w:val="single" w:sz="8" w:space="0" w:color="C03FC9" w:themeColor="accent1" w:themeTint="BF"/>
          <w:bottom w:val="single" w:sz="8" w:space="0" w:color="C03FC9" w:themeColor="accent1" w:themeTint="BF"/>
          <w:right w:val="single" w:sz="8" w:space="0" w:color="C03FC9" w:themeColor="accent1" w:themeTint="BF"/>
          <w:insideH w:val="nil"/>
          <w:insideV w:val="nil"/>
        </w:tcBorders>
        <w:shd w:val="clear" w:color="auto" w:fill="8928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3FC9" w:themeColor="accent1" w:themeTint="BF"/>
          <w:left w:val="single" w:sz="8" w:space="0" w:color="C03FC9" w:themeColor="accent1" w:themeTint="BF"/>
          <w:bottom w:val="single" w:sz="8" w:space="0" w:color="C03FC9" w:themeColor="accent1" w:themeTint="BF"/>
          <w:right w:val="single" w:sz="8" w:space="0" w:color="C03FC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BFE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BFE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2BC3FF" w:themeColor="accent2" w:themeTint="BF"/>
        <w:left w:val="single" w:sz="8" w:space="0" w:color="2BC3FF" w:themeColor="accent2" w:themeTint="BF"/>
        <w:bottom w:val="single" w:sz="8" w:space="0" w:color="2BC3FF" w:themeColor="accent2" w:themeTint="BF"/>
        <w:right w:val="single" w:sz="8" w:space="0" w:color="2BC3FF" w:themeColor="accent2" w:themeTint="BF"/>
        <w:insideH w:val="single" w:sz="8" w:space="0" w:color="2BC3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C3FF" w:themeColor="accent2" w:themeTint="BF"/>
          <w:left w:val="single" w:sz="8" w:space="0" w:color="2BC3FF" w:themeColor="accent2" w:themeTint="BF"/>
          <w:bottom w:val="single" w:sz="8" w:space="0" w:color="2BC3FF" w:themeColor="accent2" w:themeTint="BF"/>
          <w:right w:val="single" w:sz="8" w:space="0" w:color="2BC3FF" w:themeColor="accent2" w:themeTint="BF"/>
          <w:insideH w:val="nil"/>
          <w:insideV w:val="nil"/>
        </w:tcBorders>
        <w:shd w:val="clear" w:color="auto" w:fill="00A4E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C3FF" w:themeColor="accent2" w:themeTint="BF"/>
          <w:left w:val="single" w:sz="8" w:space="0" w:color="2BC3FF" w:themeColor="accent2" w:themeTint="BF"/>
          <w:bottom w:val="single" w:sz="8" w:space="0" w:color="2BC3FF" w:themeColor="accent2" w:themeTint="BF"/>
          <w:right w:val="single" w:sz="8" w:space="0" w:color="2BC3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B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9EB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7FFC8" w:themeColor="accent3" w:themeTint="BF"/>
        <w:left w:val="single" w:sz="8" w:space="0" w:color="07FFC8" w:themeColor="accent3" w:themeTint="BF"/>
        <w:bottom w:val="single" w:sz="8" w:space="0" w:color="07FFC8" w:themeColor="accent3" w:themeTint="BF"/>
        <w:right w:val="single" w:sz="8" w:space="0" w:color="07FFC8" w:themeColor="accent3" w:themeTint="BF"/>
        <w:insideH w:val="single" w:sz="8" w:space="0" w:color="07FFC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7FFC8" w:themeColor="accent3" w:themeTint="BF"/>
          <w:left w:val="single" w:sz="8" w:space="0" w:color="07FFC8" w:themeColor="accent3" w:themeTint="BF"/>
          <w:bottom w:val="single" w:sz="8" w:space="0" w:color="07FFC8" w:themeColor="accent3" w:themeTint="BF"/>
          <w:right w:val="single" w:sz="8" w:space="0" w:color="07FFC8" w:themeColor="accent3" w:themeTint="BF"/>
          <w:insideH w:val="nil"/>
          <w:insideV w:val="nil"/>
        </w:tcBorders>
        <w:shd w:val="clear" w:color="auto" w:fill="00B48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7FFC8" w:themeColor="accent3" w:themeTint="BF"/>
          <w:left w:val="single" w:sz="8" w:space="0" w:color="07FFC8" w:themeColor="accent3" w:themeTint="BF"/>
          <w:bottom w:val="single" w:sz="8" w:space="0" w:color="07FFC8" w:themeColor="accent3" w:themeTint="BF"/>
          <w:right w:val="single" w:sz="8" w:space="0" w:color="07FFC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E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FFE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C0E753" w:themeColor="accent4" w:themeTint="BF"/>
        <w:left w:val="single" w:sz="8" w:space="0" w:color="C0E753" w:themeColor="accent4" w:themeTint="BF"/>
        <w:bottom w:val="single" w:sz="8" w:space="0" w:color="C0E753" w:themeColor="accent4" w:themeTint="BF"/>
        <w:right w:val="single" w:sz="8" w:space="0" w:color="C0E753" w:themeColor="accent4" w:themeTint="BF"/>
        <w:insideH w:val="single" w:sz="8" w:space="0" w:color="C0E75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E753" w:themeColor="accent4" w:themeTint="BF"/>
          <w:left w:val="single" w:sz="8" w:space="0" w:color="C0E753" w:themeColor="accent4" w:themeTint="BF"/>
          <w:bottom w:val="single" w:sz="8" w:space="0" w:color="C0E753" w:themeColor="accent4" w:themeTint="BF"/>
          <w:right w:val="single" w:sz="8" w:space="0" w:color="C0E753" w:themeColor="accent4" w:themeTint="BF"/>
          <w:insideH w:val="nil"/>
          <w:insideV w:val="nil"/>
        </w:tcBorders>
        <w:shd w:val="clear" w:color="auto" w:fill="AADC1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E753" w:themeColor="accent4" w:themeTint="BF"/>
          <w:left w:val="single" w:sz="8" w:space="0" w:color="C0E753" w:themeColor="accent4" w:themeTint="BF"/>
          <w:bottom w:val="single" w:sz="8" w:space="0" w:color="C0E753" w:themeColor="accent4" w:themeTint="BF"/>
          <w:right w:val="single" w:sz="8" w:space="0" w:color="C0E75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7C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F7C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9AE56" w:themeColor="accent5" w:themeTint="BF"/>
        <w:left w:val="single" w:sz="8" w:space="0" w:color="F9AE56" w:themeColor="accent5" w:themeTint="BF"/>
        <w:bottom w:val="single" w:sz="8" w:space="0" w:color="F9AE56" w:themeColor="accent5" w:themeTint="BF"/>
        <w:right w:val="single" w:sz="8" w:space="0" w:color="F9AE56" w:themeColor="accent5" w:themeTint="BF"/>
        <w:insideH w:val="single" w:sz="8" w:space="0" w:color="F9AE5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AE56" w:themeColor="accent5" w:themeTint="BF"/>
          <w:left w:val="single" w:sz="8" w:space="0" w:color="F9AE56" w:themeColor="accent5" w:themeTint="BF"/>
          <w:bottom w:val="single" w:sz="8" w:space="0" w:color="F9AE56" w:themeColor="accent5" w:themeTint="BF"/>
          <w:right w:val="single" w:sz="8" w:space="0" w:color="F9AE56" w:themeColor="accent5" w:themeTint="BF"/>
          <w:insideH w:val="nil"/>
          <w:insideV w:val="nil"/>
        </w:tcBorders>
        <w:shd w:val="clear" w:color="auto" w:fill="F7941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E56" w:themeColor="accent5" w:themeTint="BF"/>
          <w:left w:val="single" w:sz="8" w:space="0" w:color="F9AE56" w:themeColor="accent5" w:themeTint="BF"/>
          <w:bottom w:val="single" w:sz="8" w:space="0" w:color="F9AE56" w:themeColor="accent5" w:themeTint="BF"/>
          <w:right w:val="single" w:sz="8" w:space="0" w:color="F9AE5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C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C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48259" w:themeColor="accent6" w:themeTint="BF"/>
        <w:left w:val="single" w:sz="8" w:space="0" w:color="F48259" w:themeColor="accent6" w:themeTint="BF"/>
        <w:bottom w:val="single" w:sz="8" w:space="0" w:color="F48259" w:themeColor="accent6" w:themeTint="BF"/>
        <w:right w:val="single" w:sz="8" w:space="0" w:color="F48259" w:themeColor="accent6" w:themeTint="BF"/>
        <w:insideH w:val="single" w:sz="8" w:space="0" w:color="F4825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8259" w:themeColor="accent6" w:themeTint="BF"/>
          <w:left w:val="single" w:sz="8" w:space="0" w:color="F48259" w:themeColor="accent6" w:themeTint="BF"/>
          <w:bottom w:val="single" w:sz="8" w:space="0" w:color="F48259" w:themeColor="accent6" w:themeTint="BF"/>
          <w:right w:val="single" w:sz="8" w:space="0" w:color="F48259" w:themeColor="accent6" w:themeTint="BF"/>
          <w:insideH w:val="nil"/>
          <w:insideV w:val="nil"/>
        </w:tcBorders>
        <w:shd w:val="clear" w:color="auto" w:fill="F15A2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8259" w:themeColor="accent6" w:themeTint="BF"/>
          <w:left w:val="single" w:sz="8" w:space="0" w:color="F48259" w:themeColor="accent6" w:themeTint="BF"/>
          <w:bottom w:val="single" w:sz="8" w:space="0" w:color="F48259" w:themeColor="accent6" w:themeTint="BF"/>
          <w:right w:val="single" w:sz="8" w:space="0" w:color="F4825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5C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D5C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289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28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9289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4E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4E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4E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48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48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48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ADC1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ADC1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ADC1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41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4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41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5A2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5A2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15A2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C23AD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C23AD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C23AD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C23AD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ullet1">
    <w:name w:val="bullet 1"/>
    <w:basedOn w:val="Normal"/>
    <w:qFormat/>
    <w:rsid w:val="00FF4AF3"/>
    <w:pPr>
      <w:numPr>
        <w:numId w:val="5"/>
      </w:numPr>
      <w:spacing w:before="60" w:after="60" w:line="240" w:lineRule="atLeast"/>
    </w:pPr>
  </w:style>
  <w:style w:type="paragraph" w:styleId="ListParagraph">
    <w:name w:val="List Paragraph"/>
    <w:aliases w:val="standard lewis"/>
    <w:basedOn w:val="Normal"/>
    <w:link w:val="ListParagraphChar"/>
    <w:uiPriority w:val="34"/>
    <w:qFormat/>
    <w:rsid w:val="00033861"/>
    <w:pPr>
      <w:ind w:left="720"/>
      <w:contextualSpacing/>
    </w:pPr>
  </w:style>
  <w:style w:type="numbering" w:customStyle="1" w:styleId="BulletList">
    <w:name w:val="Bullet List"/>
    <w:uiPriority w:val="99"/>
    <w:rsid w:val="00516C37"/>
    <w:pPr>
      <w:numPr>
        <w:numId w:val="6"/>
      </w:numPr>
    </w:pPr>
  </w:style>
  <w:style w:type="paragraph" w:customStyle="1" w:styleId="TableHeadingWhite">
    <w:name w:val="Table Heading White"/>
    <w:basedOn w:val="Normal"/>
    <w:uiPriority w:val="20"/>
    <w:rsid w:val="00966E18"/>
    <w:pPr>
      <w:spacing w:before="60" w:after="60" w:line="240" w:lineRule="auto"/>
    </w:pPr>
    <w:rPr>
      <w:rFonts w:ascii="Arial" w:eastAsia="Cambria" w:hAnsi="Arial"/>
      <w:color w:val="FFFFFF" w:themeColor="background1"/>
      <w:szCs w:val="24"/>
      <w:lang w:eastAsia="en-US"/>
    </w:rPr>
  </w:style>
  <w:style w:type="numbering" w:customStyle="1" w:styleId="NumberedList">
    <w:name w:val="Numbered List"/>
    <w:uiPriority w:val="99"/>
    <w:rsid w:val="006F5808"/>
    <w:pPr>
      <w:numPr>
        <w:numId w:val="8"/>
      </w:numPr>
    </w:pPr>
  </w:style>
  <w:style w:type="paragraph" w:styleId="CommentText">
    <w:name w:val="annotation text"/>
    <w:basedOn w:val="Normal"/>
    <w:link w:val="CommentTextChar"/>
    <w:uiPriority w:val="99"/>
    <w:semiHidden/>
    <w:rsid w:val="002A2207"/>
    <w:pPr>
      <w:spacing w:before="0" w:after="120" w:line="280" w:lineRule="atLeast"/>
    </w:pPr>
    <w:rPr>
      <w:rFonts w:ascii="Arial" w:eastAsiaTheme="minorHAnsi" w:hAnsi="Arial" w:cstheme="minorBidi"/>
      <w:color w:val="auto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2207"/>
    <w:rPr>
      <w:rFonts w:ascii="Arial" w:eastAsiaTheme="minorHAnsi" w:hAnsi="Arial" w:cstheme="minorBidi"/>
      <w:color w:val="auto"/>
      <w:sz w:val="20"/>
      <w:szCs w:val="20"/>
      <w:lang w:eastAsia="en-US"/>
    </w:rPr>
  </w:style>
  <w:style w:type="character" w:customStyle="1" w:styleId="StdFGnoteslistChar">
    <w:name w:val="Std FG notes list Char"/>
    <w:link w:val="StdFGnoteslist"/>
    <w:locked/>
    <w:rsid w:val="006E008F"/>
    <w:rPr>
      <w:rFonts w:ascii="Calibri" w:eastAsia="Calibri" w:hAnsi="Calibri" w:cs="Arial"/>
      <w:sz w:val="20"/>
      <w:lang w:val="en-GB"/>
    </w:rPr>
  </w:style>
  <w:style w:type="paragraph" w:customStyle="1" w:styleId="StdFGnoteslist">
    <w:name w:val="Std FG notes list"/>
    <w:basedOn w:val="Normal"/>
    <w:link w:val="StdFGnoteslistChar"/>
    <w:rsid w:val="006E008F"/>
    <w:pPr>
      <w:numPr>
        <w:numId w:val="9"/>
      </w:numPr>
      <w:spacing w:before="0" w:after="0" w:line="240" w:lineRule="auto"/>
      <w:ind w:right="102"/>
    </w:pPr>
    <w:rPr>
      <w:rFonts w:ascii="Calibri" w:eastAsia="Calibri" w:hAnsi="Calibri" w:cs="Arial"/>
      <w:lang w:val="en-GB"/>
    </w:rPr>
  </w:style>
  <w:style w:type="paragraph" w:styleId="NormalWeb">
    <w:name w:val="Normal (Web)"/>
    <w:basedOn w:val="Normal"/>
    <w:uiPriority w:val="99"/>
    <w:semiHidden/>
    <w:unhideWhenUsed/>
    <w:rsid w:val="009D1A3F"/>
    <w:pPr>
      <w:spacing w:before="100" w:beforeAutospacing="1" w:after="300" w:line="390" w:lineRule="atLeast"/>
    </w:pPr>
    <w:rPr>
      <w:rFonts w:ascii="Lato" w:hAnsi="Lato"/>
      <w:color w:val="4E5B69"/>
      <w:spacing w:val="-6"/>
      <w:sz w:val="24"/>
      <w:szCs w:val="24"/>
    </w:rPr>
  </w:style>
  <w:style w:type="paragraph" w:customStyle="1" w:styleId="Default">
    <w:name w:val="Default"/>
    <w:rsid w:val="004612EF"/>
    <w:pPr>
      <w:autoSpaceDE w:val="0"/>
      <w:autoSpaceDN w:val="0"/>
      <w:adjustRightInd w:val="0"/>
      <w:spacing w:before="0"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14147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rsid w:val="00122DF4"/>
    <w:pPr>
      <w:spacing w:before="110"/>
    </w:pPr>
  </w:style>
  <w:style w:type="character" w:customStyle="1" w:styleId="BodyTextChar">
    <w:name w:val="Body Text Char"/>
    <w:basedOn w:val="DefaultParagraphFont"/>
    <w:link w:val="BodyText"/>
    <w:uiPriority w:val="99"/>
    <w:rsid w:val="00122DF4"/>
    <w:rPr>
      <w:sz w:val="22"/>
    </w:rPr>
  </w:style>
  <w:style w:type="paragraph" w:customStyle="1" w:styleId="Stdbody">
    <w:name w:val="Std body"/>
    <w:basedOn w:val="Normal"/>
    <w:link w:val="StdbodyChar"/>
    <w:rsid w:val="00B54AEE"/>
    <w:pPr>
      <w:spacing w:before="0" w:after="120" w:line="264" w:lineRule="auto"/>
    </w:pPr>
    <w:rPr>
      <w:rFonts w:ascii="Arial" w:eastAsia="Calibri" w:hAnsi="Arial"/>
      <w:color w:val="auto"/>
      <w:sz w:val="20"/>
      <w:szCs w:val="20"/>
    </w:rPr>
  </w:style>
  <w:style w:type="character" w:customStyle="1" w:styleId="StdbodyChar">
    <w:name w:val="Std body Char"/>
    <w:link w:val="Stdbody"/>
    <w:rsid w:val="00B54AEE"/>
    <w:rPr>
      <w:rFonts w:ascii="Arial" w:eastAsia="Calibri" w:hAnsi="Arial"/>
      <w:color w:val="auto"/>
      <w:sz w:val="20"/>
      <w:szCs w:val="20"/>
    </w:rPr>
  </w:style>
  <w:style w:type="paragraph" w:customStyle="1" w:styleId="StdFGnotesHeading">
    <w:name w:val="Std FG notes Heading"/>
    <w:basedOn w:val="Normal"/>
    <w:link w:val="StdFGnotesHeadingChar"/>
    <w:qFormat/>
    <w:rsid w:val="00FB47F0"/>
    <w:pPr>
      <w:ind w:right="102"/>
    </w:pPr>
    <w:rPr>
      <w:rFonts w:ascii="Arial" w:eastAsia="Calibri" w:hAnsi="Arial" w:cs="Arial Unicode MS"/>
      <w:b/>
      <w:color w:val="000000"/>
      <w:szCs w:val="22"/>
      <w:lang w:val="en-GB" w:eastAsia="en-US"/>
    </w:rPr>
  </w:style>
  <w:style w:type="character" w:customStyle="1" w:styleId="StdFGnotesHeadingChar">
    <w:name w:val="Std FG notes Heading Char"/>
    <w:link w:val="StdFGnotesHeading"/>
    <w:rsid w:val="00FB47F0"/>
    <w:rPr>
      <w:rFonts w:ascii="Arial" w:eastAsia="Calibri" w:hAnsi="Arial" w:cs="Arial Unicode MS"/>
      <w:b/>
      <w:color w:val="000000"/>
      <w:sz w:val="22"/>
      <w:szCs w:val="22"/>
      <w:lang w:val="en-GB" w:eastAsia="en-US"/>
    </w:rPr>
  </w:style>
  <w:style w:type="character" w:customStyle="1" w:styleId="ListParagraphChar">
    <w:name w:val="List Paragraph Char"/>
    <w:aliases w:val="standard lewis Char"/>
    <w:basedOn w:val="DefaultParagraphFont"/>
    <w:link w:val="ListParagraph"/>
    <w:uiPriority w:val="34"/>
    <w:locked/>
    <w:rsid w:val="00001AB8"/>
    <w:rPr>
      <w:sz w:val="22"/>
    </w:rPr>
  </w:style>
  <w:style w:type="paragraph" w:customStyle="1" w:styleId="FooterPageNumber">
    <w:name w:val="Footer Page Number"/>
    <w:basedOn w:val="Footer"/>
    <w:uiPriority w:val="99"/>
    <w:rsid w:val="003712DD"/>
    <w:pPr>
      <w:framePr w:hSpace="340" w:vSpace="340" w:wrap="around" w:vAnchor="text" w:hAnchor="margin" w:xAlign="right" w:y="1"/>
      <w:jc w:val="right"/>
    </w:pPr>
    <w:rPr>
      <w:rFonts w:asciiTheme="minorHAnsi" w:hAnsiTheme="minorHAnsi"/>
      <w:color w:val="892890" w:themeColor="accent1"/>
      <w:sz w:val="22"/>
    </w:rPr>
  </w:style>
  <w:style w:type="character" w:styleId="CommentReference">
    <w:name w:val="annotation reference"/>
    <w:basedOn w:val="DefaultParagraphFont"/>
    <w:semiHidden/>
    <w:unhideWhenUsed/>
    <w:rsid w:val="00CB20AD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B20AD"/>
    <w:pPr>
      <w:spacing w:before="50" w:after="110" w:line="240" w:lineRule="auto"/>
    </w:pPr>
    <w:rPr>
      <w:rFonts w:asciiTheme="minorHAnsi" w:eastAsia="Times New Roman" w:hAnsiTheme="minorHAnsi" w:cs="Times New Roman"/>
      <w:b/>
      <w:bCs/>
      <w:color w:val="000000" w:themeColor="text1"/>
      <w:sz w:val="20"/>
      <w:lang w:eastAsia="en-AU"/>
    </w:rPr>
  </w:style>
  <w:style w:type="character" w:customStyle="1" w:styleId="CommentSubjectChar">
    <w:name w:val="Comment Subject Char"/>
    <w:basedOn w:val="CommentTextChar"/>
    <w:link w:val="CommentSubject"/>
    <w:semiHidden/>
    <w:rsid w:val="00CB20AD"/>
    <w:rPr>
      <w:rFonts w:ascii="Arial" w:eastAsiaTheme="minorHAnsi" w:hAnsi="Arial" w:cstheme="minorBidi"/>
      <w:b/>
      <w:bCs/>
      <w:color w:val="auto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89258">
          <w:marLeft w:val="3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5729">
          <w:marLeft w:val="3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64098">
          <w:marLeft w:val="3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98995">
          <w:marLeft w:val="3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0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25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51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1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87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7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942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716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0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168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7360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99521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46708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1939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7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2145">
          <w:marLeft w:val="27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10485">
          <w:marLeft w:val="27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9435">
          <w:marLeft w:val="27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73331">
          <w:marLeft w:val="27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5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3777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7209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0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7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3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75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693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1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840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16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03673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39541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5761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99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41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9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916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394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53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30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686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68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0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0954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582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1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949851">
          <w:marLeft w:val="346"/>
          <w:marRight w:val="0"/>
          <w:marTop w:val="0"/>
          <w:marBottom w:val="2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9570">
          <w:marLeft w:val="346"/>
          <w:marRight w:val="0"/>
          <w:marTop w:val="0"/>
          <w:marBottom w:val="2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82114">
          <w:marLeft w:val="346"/>
          <w:marRight w:val="0"/>
          <w:marTop w:val="0"/>
          <w:marBottom w:val="2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5684">
          <w:marLeft w:val="346"/>
          <w:marRight w:val="0"/>
          <w:marTop w:val="0"/>
          <w:marBottom w:val="2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g"/><Relationship Id="rId26" Type="http://schemas.openxmlformats.org/officeDocument/2006/relationships/image" Target="media/image12.png"/><Relationship Id="rId39" Type="http://schemas.openxmlformats.org/officeDocument/2006/relationships/header" Target="header9.xml"/><Relationship Id="rId21" Type="http://schemas.openxmlformats.org/officeDocument/2006/relationships/header" Target="header4.xml"/><Relationship Id="rId34" Type="http://schemas.openxmlformats.org/officeDocument/2006/relationships/header" Target="header8.xml"/><Relationship Id="rId42" Type="http://schemas.openxmlformats.org/officeDocument/2006/relationships/header" Target="header10.xml"/><Relationship Id="rId47" Type="http://schemas.openxmlformats.org/officeDocument/2006/relationships/image" Target="media/image25.png"/><Relationship Id="rId50" Type="http://schemas.openxmlformats.org/officeDocument/2006/relationships/image" Target="media/image27.png"/><Relationship Id="rId55" Type="http://schemas.openxmlformats.org/officeDocument/2006/relationships/image" Target="media/image30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2.xml"/><Relationship Id="rId29" Type="http://schemas.openxmlformats.org/officeDocument/2006/relationships/image" Target="media/image14.png"/><Relationship Id="rId41" Type="http://schemas.openxmlformats.org/officeDocument/2006/relationships/image" Target="media/image22.png"/><Relationship Id="rId54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1.png"/><Relationship Id="rId45" Type="http://schemas.openxmlformats.org/officeDocument/2006/relationships/oleObject" Target="embeddings/oleObject2.bin"/><Relationship Id="rId53" Type="http://schemas.openxmlformats.org/officeDocument/2006/relationships/header" Target="header13.xml"/><Relationship Id="rId58" Type="http://schemas.openxmlformats.org/officeDocument/2006/relationships/header" Target="header14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hyperlink" Target="https://www.vmia.vic.gov.au/tools-and-insights/practical-guidance-for-managing-risk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9.png"/><Relationship Id="rId49" Type="http://schemas.openxmlformats.org/officeDocument/2006/relationships/header" Target="header12.xml"/><Relationship Id="rId57" Type="http://schemas.openxmlformats.org/officeDocument/2006/relationships/image" Target="media/image32.jpeg"/><Relationship Id="rId61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31" Type="http://schemas.openxmlformats.org/officeDocument/2006/relationships/image" Target="media/image15.png"/><Relationship Id="rId44" Type="http://schemas.openxmlformats.org/officeDocument/2006/relationships/image" Target="media/image24.png"/><Relationship Id="rId52" Type="http://schemas.openxmlformats.org/officeDocument/2006/relationships/oleObject" Target="embeddings/oleObject3.bin"/><Relationship Id="rId60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header" Target="header5.xml"/><Relationship Id="rId27" Type="http://schemas.openxmlformats.org/officeDocument/2006/relationships/header" Target="header6.xml"/><Relationship Id="rId30" Type="http://schemas.openxmlformats.org/officeDocument/2006/relationships/header" Target="header7.xml"/><Relationship Id="rId35" Type="http://schemas.openxmlformats.org/officeDocument/2006/relationships/image" Target="media/image18.png"/><Relationship Id="rId43" Type="http://schemas.openxmlformats.org/officeDocument/2006/relationships/image" Target="media/image23.png"/><Relationship Id="rId48" Type="http://schemas.openxmlformats.org/officeDocument/2006/relationships/image" Target="media/image26.png"/><Relationship Id="rId56" Type="http://schemas.openxmlformats.org/officeDocument/2006/relationships/image" Target="media/image31.png"/><Relationship Id="rId8" Type="http://schemas.openxmlformats.org/officeDocument/2006/relationships/endnotes" Target="endnotes.xml"/><Relationship Id="rId51" Type="http://schemas.openxmlformats.org/officeDocument/2006/relationships/image" Target="media/image28.png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38" Type="http://schemas.openxmlformats.org/officeDocument/2006/relationships/oleObject" Target="embeddings/oleObject1.bin"/><Relationship Id="rId46" Type="http://schemas.openxmlformats.org/officeDocument/2006/relationships/header" Target="header11.xml"/><Relationship Id="rId59" Type="http://schemas.openxmlformats.org/officeDocument/2006/relationships/fontTable" Target="fontTable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VMIA_Templates\Report%20Template%20(facilitators%20guid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45565519C344F11872153987B4600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A85699-61A5-4006-9A7D-78CE53B1E568}"/>
      </w:docPartPr>
      <w:docPartBody>
        <w:p w:rsidR="001B389F" w:rsidRDefault="001B389F" w:rsidP="001B389F">
          <w:pPr>
            <w:pStyle w:val="745565519C344F11872153987B46001A"/>
          </w:pPr>
          <w:r w:rsidRPr="00E9149C">
            <w:rPr>
              <w:rStyle w:val="PlaceholderText"/>
            </w:rPr>
            <w:t>Choose a building block.</w:t>
          </w:r>
        </w:p>
      </w:docPartBody>
    </w:docPart>
    <w:docPart>
      <w:docPartPr>
        <w:name w:val="2AD435AE31D04D3E8ED373599C424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9E24E7-B52E-4AE4-84A2-988439F46208}"/>
      </w:docPartPr>
      <w:docPartBody>
        <w:p w:rsidR="00F22044" w:rsidRDefault="00DB667D" w:rsidP="00DB667D">
          <w:pPr>
            <w:pStyle w:val="2AD435AE31D04D3E8ED373599C424001"/>
          </w:pPr>
          <w:r w:rsidRPr="00E9149C">
            <w:rPr>
              <w:rStyle w:val="PlaceholderText"/>
            </w:rPr>
            <w:t>Choose a building block.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89F"/>
    <w:rsid w:val="00140525"/>
    <w:rsid w:val="001B389F"/>
    <w:rsid w:val="002B31AF"/>
    <w:rsid w:val="003A6F5C"/>
    <w:rsid w:val="004818CD"/>
    <w:rsid w:val="009344E6"/>
    <w:rsid w:val="009F7E9C"/>
    <w:rsid w:val="00BB31CF"/>
    <w:rsid w:val="00DB667D"/>
    <w:rsid w:val="00F22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B667D"/>
    <w:rPr>
      <w:color w:val="808080"/>
    </w:rPr>
  </w:style>
  <w:style w:type="paragraph" w:customStyle="1" w:styleId="745565519C344F11872153987B46001A">
    <w:name w:val="745565519C344F11872153987B46001A"/>
    <w:rsid w:val="001B389F"/>
  </w:style>
  <w:style w:type="paragraph" w:customStyle="1" w:styleId="2AD435AE31D04D3E8ED373599C424001">
    <w:name w:val="2AD435AE31D04D3E8ED373599C424001"/>
    <w:rsid w:val="00DB667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MIA Word Template">
      <a:dk1>
        <a:srgbClr val="000000"/>
      </a:dk1>
      <a:lt1>
        <a:srgbClr val="FFFFFF"/>
      </a:lt1>
      <a:dk2>
        <a:srgbClr val="003366"/>
      </a:dk2>
      <a:lt2>
        <a:srgbClr val="F2F2F2"/>
      </a:lt2>
      <a:accent1>
        <a:srgbClr val="892890"/>
      </a:accent1>
      <a:accent2>
        <a:srgbClr val="00A4E4"/>
      </a:accent2>
      <a:accent3>
        <a:srgbClr val="00B48D"/>
      </a:accent3>
      <a:accent4>
        <a:srgbClr val="AADC1E"/>
      </a:accent4>
      <a:accent5>
        <a:srgbClr val="F7941E"/>
      </a:accent5>
      <a:accent6>
        <a:srgbClr val="F15A22"/>
      </a:accent6>
      <a:hlink>
        <a:srgbClr val="000000"/>
      </a:hlink>
      <a:folHlink>
        <a:srgbClr val="89289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12519698-8087-4E7C-BB6B-4165482627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DF85CA5-04FD-459D-B763-014423F7F028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Template (facilitators guide).dotx</Template>
  <TotalTime>1</TotalTime>
  <Pages>20</Pages>
  <Words>2468</Words>
  <Characters>14068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guide to identifying stakeholders for facilitators</vt:lpstr>
    </vt:vector>
  </TitlesOfParts>
  <Company/>
  <LinksUpToDate>false</LinksUpToDate>
  <CharactersWithSpaces>16503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guide to identifying stakeholders for facilitators</dc:title>
  <dc:subject>A guide to identifying stakeholders for facilitators</dc:subject>
  <dc:creator>VMIA</dc:creator>
  <cp:keywords>Shared risk, Interagency risk, Phase 1, Plan, Stakeholder mapping, workshop, facilitator guide</cp:keywords>
  <cp:lastModifiedBy>Leigh Miter</cp:lastModifiedBy>
  <cp:revision>2</cp:revision>
  <cp:lastPrinted>2019-04-03T01:24:00Z</cp:lastPrinted>
  <dcterms:created xsi:type="dcterms:W3CDTF">2021-12-05T23:51:00Z</dcterms:created>
  <dcterms:modified xsi:type="dcterms:W3CDTF">2021-12-05T23:51:00Z</dcterms:modified>
</cp:coreProperties>
</file>